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FF681" w14:textId="77777777" w:rsidR="00591B7A" w:rsidRPr="00DB1A98" w:rsidRDefault="00591B7A" w:rsidP="00591B7A">
      <w:pPr>
        <w:spacing w:before="120" w:after="120" w:line="240" w:lineRule="auto"/>
        <w:jc w:val="center"/>
        <w:rPr>
          <w:b/>
          <w:bCs/>
        </w:rPr>
      </w:pPr>
      <w:r w:rsidRPr="00DB1A98">
        <w:rPr>
          <w:b/>
          <w:bCs/>
        </w:rPr>
        <w:t>BLUE PORTS</w:t>
      </w:r>
      <w:r w:rsidRPr="00DB1A98">
        <w:rPr>
          <w:b/>
          <w:bCs/>
          <w:lang w:val="ka-GE"/>
        </w:rPr>
        <w:t>-ის საპილოტე ტრენინგისა და სერტიფიცირების პროგრამა</w:t>
      </w:r>
      <w:r w:rsidRPr="00DB1A98">
        <w:rPr>
          <w:b/>
          <w:bCs/>
        </w:rPr>
        <w:t xml:space="preserve"> </w:t>
      </w:r>
    </w:p>
    <w:p w14:paraId="68BDF836" w14:textId="56902532" w:rsidR="00156BD1" w:rsidRPr="00DB1A98" w:rsidRDefault="000B46C9" w:rsidP="00156BD1">
      <w:pPr>
        <w:pStyle w:val="BPBodytext"/>
        <w:jc w:val="center"/>
        <w:rPr>
          <w:rFonts w:eastAsia="Calibri"/>
          <w:b/>
          <w:bCs/>
          <w:caps/>
          <w:color w:val="auto"/>
          <w:sz w:val="22"/>
          <w:lang w:val="ka-GE"/>
        </w:rPr>
      </w:pPr>
      <w:r w:rsidRPr="00DB1A98">
        <w:rPr>
          <w:rFonts w:eastAsia="Calibri"/>
          <w:b/>
          <w:bCs/>
          <w:caps/>
          <w:color w:val="auto"/>
          <w:sz w:val="22"/>
          <w:lang w:val="ka-GE"/>
        </w:rPr>
        <w:t>განაცხადის</w:t>
      </w:r>
      <w:r w:rsidR="00591B7A" w:rsidRPr="00DB1A98">
        <w:rPr>
          <w:rFonts w:eastAsia="Calibri"/>
          <w:b/>
          <w:bCs/>
          <w:caps/>
          <w:color w:val="auto"/>
          <w:sz w:val="22"/>
          <w:lang w:val="ka-GE"/>
        </w:rPr>
        <w:t xml:space="preserve"> ფორმა</w:t>
      </w:r>
    </w:p>
    <w:p w14:paraId="72EFE2C7" w14:textId="62D2865F" w:rsidR="00156BD1" w:rsidRPr="00DB1A98" w:rsidRDefault="00156BD1" w:rsidP="00156BD1">
      <w:pPr>
        <w:pStyle w:val="BPBodytext"/>
        <w:jc w:val="center"/>
        <w:rPr>
          <w:rFonts w:eastAsia="Calibri"/>
          <w:b/>
          <w:bCs/>
          <w:caps/>
          <w:color w:val="auto"/>
          <w:sz w:val="22"/>
          <w:lang w:val="ka-GE"/>
        </w:rPr>
      </w:pPr>
    </w:p>
    <w:p w14:paraId="051E39B6" w14:textId="0CE37554" w:rsidR="00156BD1" w:rsidRPr="00DB1A98" w:rsidRDefault="00156BD1" w:rsidP="00156BD1">
      <w:pPr>
        <w:widowControl/>
        <w:spacing w:after="0"/>
        <w:jc w:val="both"/>
        <w:rPr>
          <w:bCs/>
          <w:lang w:val="ka-GE"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1A98">
        <w:rPr>
          <w:bCs/>
          <w:caps/>
          <w:lang w:val="ka-GE"/>
        </w:rPr>
        <w:t>განაცხადის ფორმის შევსებამდე აპლიკანტი ვალდებულია გაეცნოს შემდეგ დოკუმენტს -„</w:t>
      </w:r>
      <w:r w:rsidRPr="00DB1A98">
        <w:rPr>
          <w:bCs/>
          <w:lang w:val="ka-GE"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განაცხადების წარდგენის მოწვევა“. </w:t>
      </w:r>
      <w:r w:rsidRPr="00DB1A98">
        <w:rPr>
          <w:lang w:val="ka-GE"/>
        </w:rPr>
        <w:t>განაცხადის ფორმაში</w:t>
      </w:r>
      <w:r w:rsidRPr="00DB1A98">
        <w:t xml:space="preserve"> </w:t>
      </w:r>
      <w:proofErr w:type="spellStart"/>
      <w:r w:rsidRPr="00DB1A98">
        <w:t>მითითებული</w:t>
      </w:r>
      <w:proofErr w:type="spellEnd"/>
      <w:r w:rsidRPr="00DB1A98">
        <w:t xml:space="preserve"> </w:t>
      </w:r>
      <w:proofErr w:type="spellStart"/>
      <w:r w:rsidRPr="00DB1A98">
        <w:t>ყველა</w:t>
      </w:r>
      <w:proofErr w:type="spellEnd"/>
      <w:r w:rsidRPr="00DB1A98">
        <w:t xml:space="preserve"> </w:t>
      </w:r>
      <w:proofErr w:type="spellStart"/>
      <w:r w:rsidRPr="00DB1A98">
        <w:t>ინფორმაცია</w:t>
      </w:r>
      <w:proofErr w:type="spellEnd"/>
      <w:r w:rsidRPr="00DB1A98">
        <w:t xml:space="preserve"> </w:t>
      </w:r>
      <w:proofErr w:type="spellStart"/>
      <w:r w:rsidRPr="00DB1A98">
        <w:t>უნდა</w:t>
      </w:r>
      <w:proofErr w:type="spellEnd"/>
      <w:r w:rsidRPr="00DB1A98">
        <w:t xml:space="preserve"> </w:t>
      </w:r>
      <w:proofErr w:type="spellStart"/>
      <w:r w:rsidRPr="00DB1A98">
        <w:t>დადასტურდეს</w:t>
      </w:r>
      <w:proofErr w:type="spellEnd"/>
      <w:r w:rsidRPr="00DB1A98">
        <w:t xml:space="preserve"> </w:t>
      </w:r>
      <w:proofErr w:type="spellStart"/>
      <w:r w:rsidRPr="00DB1A98">
        <w:t>შესაბამისი</w:t>
      </w:r>
      <w:proofErr w:type="spellEnd"/>
      <w:r w:rsidRPr="00DB1A98">
        <w:t xml:space="preserve"> </w:t>
      </w:r>
      <w:proofErr w:type="spellStart"/>
      <w:r w:rsidRPr="00DB1A98">
        <w:t>დოკუმენტებით</w:t>
      </w:r>
      <w:proofErr w:type="spellEnd"/>
      <w:r w:rsidRPr="00DB1A98">
        <w:t xml:space="preserve">, </w:t>
      </w:r>
      <w:proofErr w:type="spellStart"/>
      <w:r w:rsidRPr="00DB1A98">
        <w:t>რომლებიც</w:t>
      </w:r>
      <w:proofErr w:type="spellEnd"/>
      <w:r w:rsidRPr="00DB1A98">
        <w:t xml:space="preserve"> </w:t>
      </w:r>
      <w:proofErr w:type="spellStart"/>
      <w:r w:rsidRPr="00DB1A98">
        <w:t>ჩამოთვლილია</w:t>
      </w:r>
      <w:proofErr w:type="spellEnd"/>
      <w:r w:rsidRPr="00DB1A98">
        <w:t xml:space="preserve"> </w:t>
      </w:r>
      <w:proofErr w:type="spellStart"/>
      <w:r w:rsidRPr="00DB1A98">
        <w:t>ქვემოთ</w:t>
      </w:r>
      <w:proofErr w:type="spellEnd"/>
      <w:r w:rsidRPr="00DB1A98">
        <w:t xml:space="preserve"> </w:t>
      </w:r>
      <w:proofErr w:type="spellStart"/>
      <w:r w:rsidRPr="00DB1A98">
        <w:t>მოცემულ</w:t>
      </w:r>
      <w:proofErr w:type="spellEnd"/>
      <w:r w:rsidRPr="00DB1A98">
        <w:rPr>
          <w:lang w:val="ka-GE"/>
        </w:rPr>
        <w:t xml:space="preserve"> ცხრილში - </w:t>
      </w:r>
      <w:r w:rsidRPr="00DB1A98">
        <w:t xml:space="preserve"> „</w:t>
      </w:r>
      <w:r w:rsidRPr="00DB1A98">
        <w:rPr>
          <w:lang w:val="ka-GE"/>
        </w:rPr>
        <w:t xml:space="preserve">აპლიკაციისთვის </w:t>
      </w:r>
      <w:proofErr w:type="spellStart"/>
      <w:r w:rsidRPr="00DB1A98">
        <w:t>საჭირო</w:t>
      </w:r>
      <w:proofErr w:type="spellEnd"/>
      <w:r w:rsidRPr="00DB1A98">
        <w:t xml:space="preserve"> </w:t>
      </w:r>
      <w:proofErr w:type="spellStart"/>
      <w:r w:rsidRPr="00DB1A98">
        <w:t>დოკუმენტების</w:t>
      </w:r>
      <w:proofErr w:type="spellEnd"/>
      <w:r w:rsidRPr="00DB1A98">
        <w:t xml:space="preserve"> </w:t>
      </w:r>
      <w:proofErr w:type="spellStart"/>
      <w:r w:rsidRPr="00DB1A98">
        <w:t>ნუსხა</w:t>
      </w:r>
      <w:proofErr w:type="spellEnd"/>
      <w:r w:rsidRPr="00DB1A98">
        <w:t xml:space="preserve">“. </w:t>
      </w:r>
      <w:proofErr w:type="spellStart"/>
      <w:r w:rsidRPr="00DB1A98">
        <w:t>აპლიკანტმა</w:t>
      </w:r>
      <w:proofErr w:type="spellEnd"/>
      <w:r w:rsidRPr="00DB1A98">
        <w:t xml:space="preserve"> </w:t>
      </w:r>
      <w:proofErr w:type="spellStart"/>
      <w:r w:rsidRPr="00DB1A98">
        <w:t>ყველა</w:t>
      </w:r>
      <w:proofErr w:type="spellEnd"/>
      <w:r w:rsidRPr="00DB1A98">
        <w:t xml:space="preserve"> </w:t>
      </w:r>
      <w:proofErr w:type="spellStart"/>
      <w:r w:rsidRPr="00DB1A98">
        <w:t>საჭირო</w:t>
      </w:r>
      <w:proofErr w:type="spellEnd"/>
      <w:r w:rsidRPr="00DB1A98">
        <w:t xml:space="preserve"> </w:t>
      </w:r>
      <w:r w:rsidRPr="00DB1A98">
        <w:rPr>
          <w:lang w:val="ka-GE"/>
        </w:rPr>
        <w:t>დოკუმენტი</w:t>
      </w:r>
      <w:r w:rsidRPr="00DB1A98">
        <w:t xml:space="preserve"> </w:t>
      </w:r>
      <w:proofErr w:type="spellStart"/>
      <w:r w:rsidRPr="00DB1A98">
        <w:t>უნდა</w:t>
      </w:r>
      <w:proofErr w:type="spellEnd"/>
      <w:r w:rsidRPr="00DB1A98">
        <w:t xml:space="preserve"> </w:t>
      </w:r>
      <w:proofErr w:type="spellStart"/>
      <w:r w:rsidRPr="00DB1A98">
        <w:t>წარადგინოს</w:t>
      </w:r>
      <w:proofErr w:type="spellEnd"/>
      <w:r w:rsidRPr="00DB1A98">
        <w:t xml:space="preserve"> </w:t>
      </w:r>
      <w:proofErr w:type="spellStart"/>
      <w:r w:rsidRPr="00DB1A98">
        <w:t>შევსებულ</w:t>
      </w:r>
      <w:proofErr w:type="spellEnd"/>
      <w:r w:rsidRPr="00DB1A98">
        <w:t xml:space="preserve"> </w:t>
      </w:r>
      <w:r w:rsidRPr="00DB1A98">
        <w:rPr>
          <w:lang w:val="ka-GE"/>
        </w:rPr>
        <w:t>განაცხადის ფორმასთან</w:t>
      </w:r>
      <w:r w:rsidRPr="00DB1A98">
        <w:t xml:space="preserve"> </w:t>
      </w:r>
      <w:proofErr w:type="spellStart"/>
      <w:r w:rsidRPr="00DB1A98">
        <w:t>ერთა</w:t>
      </w:r>
      <w:r w:rsidRPr="00DB1A98">
        <w:rPr>
          <w:rFonts w:cs="Sylfaen"/>
        </w:rPr>
        <w:t>დ</w:t>
      </w:r>
      <w:proofErr w:type="spellEnd"/>
      <w:r w:rsidRPr="00DB1A98">
        <w:rPr>
          <w:rFonts w:cs="Sylfaen"/>
          <w:lang w:val="ka-GE"/>
        </w:rPr>
        <w:t>.</w:t>
      </w:r>
    </w:p>
    <w:p w14:paraId="2ED46276" w14:textId="485B1192" w:rsidR="00591B7A" w:rsidRPr="00DB1A98" w:rsidRDefault="00591B7A" w:rsidP="00591B7A">
      <w:pPr>
        <w:pStyle w:val="BPBodytext"/>
        <w:rPr>
          <w:sz w:val="22"/>
          <w:lang w:val="ka-GE"/>
        </w:rPr>
      </w:pPr>
    </w:p>
    <w:tbl>
      <w:tblPr>
        <w:tblStyle w:val="TableGrid"/>
        <w:tblW w:w="9977" w:type="dxa"/>
        <w:tblLook w:val="04A0" w:firstRow="1" w:lastRow="0" w:firstColumn="1" w:lastColumn="0" w:noHBand="0" w:noVBand="1"/>
      </w:tblPr>
      <w:tblGrid>
        <w:gridCol w:w="2330"/>
        <w:gridCol w:w="720"/>
        <w:gridCol w:w="591"/>
        <w:gridCol w:w="927"/>
        <w:gridCol w:w="437"/>
        <w:gridCol w:w="544"/>
        <w:gridCol w:w="130"/>
        <w:gridCol w:w="303"/>
        <w:gridCol w:w="416"/>
        <w:gridCol w:w="347"/>
        <w:gridCol w:w="437"/>
        <w:gridCol w:w="595"/>
        <w:gridCol w:w="220"/>
        <w:gridCol w:w="398"/>
        <w:gridCol w:w="529"/>
        <w:gridCol w:w="25"/>
        <w:gridCol w:w="1028"/>
      </w:tblGrid>
      <w:tr w:rsidR="00591B7A" w:rsidRPr="00DB1A98" w14:paraId="654C79E3" w14:textId="77777777" w:rsidTr="00D22A98">
        <w:trPr>
          <w:trHeight w:val="20"/>
        </w:trPr>
        <w:tc>
          <w:tcPr>
            <w:tcW w:w="9977" w:type="dxa"/>
            <w:gridSpan w:val="17"/>
            <w:shd w:val="clear" w:color="auto" w:fill="00B8A6" w:themeFill="accent2"/>
          </w:tcPr>
          <w:p w14:paraId="576F563E" w14:textId="1BBF4C9C" w:rsidR="00591B7A" w:rsidRPr="00DB1A98" w:rsidRDefault="00591B7A" w:rsidP="00591B7A">
            <w:pPr>
              <w:widowControl/>
              <w:spacing w:after="0" w:line="240" w:lineRule="auto"/>
              <w:rPr>
                <w:lang w:eastAsia="el-GR"/>
              </w:rPr>
            </w:pPr>
            <w:r w:rsidRPr="00DB1A98">
              <w:rPr>
                <w:rFonts w:eastAsia="Arial"/>
                <w:b/>
                <w:bCs/>
                <w:color w:val="FFFFFF" w:themeColor="background1"/>
                <w:lang w:eastAsia="el-GR"/>
              </w:rPr>
              <w:t xml:space="preserve">1. </w:t>
            </w:r>
            <w:r w:rsidR="000B46C9" w:rsidRPr="00DB1A98">
              <w:rPr>
                <w:rFonts w:eastAsia="Arial"/>
                <w:b/>
                <w:bCs/>
                <w:color w:val="FFFFFF" w:themeColor="background1"/>
                <w:lang w:val="ka-GE" w:eastAsia="el-GR"/>
              </w:rPr>
              <w:t>განმცხადებლის</w:t>
            </w:r>
            <w:r w:rsidRPr="00DB1A98">
              <w:rPr>
                <w:rFonts w:eastAsia="Arial"/>
                <w:b/>
                <w:bCs/>
                <w:color w:val="FFFFFF" w:themeColor="background1"/>
                <w:lang w:val="ka-GE" w:eastAsia="el-GR"/>
              </w:rPr>
              <w:t xml:space="preserve"> მონაცემები</w:t>
            </w:r>
          </w:p>
        </w:tc>
      </w:tr>
      <w:tr w:rsidR="00591B7A" w:rsidRPr="00DB1A98" w14:paraId="5C238929" w14:textId="77777777" w:rsidTr="008E2383">
        <w:trPr>
          <w:trHeight w:val="20"/>
        </w:trPr>
        <w:tc>
          <w:tcPr>
            <w:tcW w:w="3050" w:type="dxa"/>
            <w:gridSpan w:val="2"/>
            <w:shd w:val="clear" w:color="auto" w:fill="EBEBEB" w:themeFill="accent6" w:themeFillTint="33"/>
          </w:tcPr>
          <w:p w14:paraId="7E9EFD10" w14:textId="0854B467" w:rsidR="00591B7A" w:rsidRPr="00DB1A98" w:rsidRDefault="00591B7A" w:rsidP="00591B7A">
            <w:pPr>
              <w:widowControl/>
              <w:spacing w:after="0" w:line="240" w:lineRule="auto"/>
              <w:rPr>
                <w:i/>
                <w:iCs/>
                <w:lang w:eastAsia="el-GR"/>
              </w:rPr>
            </w:pPr>
            <w:r w:rsidRPr="00DB1A98">
              <w:rPr>
                <w:i/>
                <w:iCs/>
                <w:lang w:eastAsia="el-GR"/>
              </w:rPr>
              <w:t>(როგორც ეს მითითებულია თქვენს პირადობის მოწმობაში/პასპორტში)</w:t>
            </w:r>
          </w:p>
        </w:tc>
        <w:tc>
          <w:tcPr>
            <w:tcW w:w="3348" w:type="dxa"/>
            <w:gridSpan w:val="7"/>
            <w:shd w:val="clear" w:color="auto" w:fill="EBEBEB" w:themeFill="accent6" w:themeFillTint="33"/>
          </w:tcPr>
          <w:p w14:paraId="345F47F9" w14:textId="00F2AFB4" w:rsidR="00591B7A" w:rsidRPr="00DB1A98" w:rsidRDefault="00591B7A" w:rsidP="00591B7A">
            <w:pPr>
              <w:widowControl/>
              <w:spacing w:after="0" w:line="240" w:lineRule="auto"/>
              <w:jc w:val="center"/>
              <w:rPr>
                <w:lang w:eastAsia="el-GR"/>
              </w:rPr>
            </w:pPr>
            <w:r w:rsidRPr="00DB1A98">
              <w:rPr>
                <w:lang w:val="ka-GE" w:eastAsia="el-GR"/>
              </w:rPr>
              <w:t>ქართულად</w:t>
            </w:r>
          </w:p>
        </w:tc>
        <w:tc>
          <w:tcPr>
            <w:tcW w:w="3579" w:type="dxa"/>
            <w:gridSpan w:val="8"/>
            <w:shd w:val="clear" w:color="auto" w:fill="EBEBEB" w:themeFill="accent6" w:themeFillTint="33"/>
          </w:tcPr>
          <w:p w14:paraId="4658EA5B" w14:textId="56FD97E6" w:rsidR="00591B7A" w:rsidRPr="00DB1A98" w:rsidRDefault="00591B7A" w:rsidP="00591B7A">
            <w:pPr>
              <w:widowControl/>
              <w:spacing w:after="0" w:line="240" w:lineRule="auto"/>
              <w:jc w:val="center"/>
              <w:rPr>
                <w:lang w:eastAsia="el-GR"/>
              </w:rPr>
            </w:pPr>
            <w:r w:rsidRPr="00DB1A98">
              <w:rPr>
                <w:lang w:val="ka-GE" w:eastAsia="el-GR"/>
              </w:rPr>
              <w:t>ლათინური ასოებით</w:t>
            </w:r>
          </w:p>
        </w:tc>
      </w:tr>
      <w:tr w:rsidR="00591B7A" w:rsidRPr="00DB1A98" w14:paraId="714C03E9" w14:textId="77777777" w:rsidTr="008E2383">
        <w:trPr>
          <w:trHeight w:val="20"/>
        </w:trPr>
        <w:tc>
          <w:tcPr>
            <w:tcW w:w="3050" w:type="dxa"/>
            <w:gridSpan w:val="2"/>
            <w:shd w:val="clear" w:color="auto" w:fill="EBEBEB" w:themeFill="accent6" w:themeFillTint="33"/>
          </w:tcPr>
          <w:p w14:paraId="17567C17" w14:textId="3089E91F" w:rsidR="00591B7A" w:rsidRPr="00DB1A98" w:rsidRDefault="00591B7A" w:rsidP="00591B7A">
            <w:pPr>
              <w:widowControl/>
              <w:spacing w:after="0" w:line="240" w:lineRule="auto"/>
              <w:rPr>
                <w:lang w:eastAsia="el-GR"/>
              </w:rPr>
            </w:pPr>
            <w:r w:rsidRPr="00DB1A98">
              <w:rPr>
                <w:lang w:val="ka-GE" w:eastAsia="el-GR"/>
              </w:rPr>
              <w:t>სახელი</w:t>
            </w:r>
          </w:p>
        </w:tc>
        <w:tc>
          <w:tcPr>
            <w:tcW w:w="3348" w:type="dxa"/>
            <w:gridSpan w:val="7"/>
          </w:tcPr>
          <w:p w14:paraId="6BE32E9B" w14:textId="4D6A8CED" w:rsidR="00591B7A" w:rsidRPr="00DB1A98" w:rsidRDefault="00591B7A" w:rsidP="00591B7A">
            <w:pPr>
              <w:widowControl/>
              <w:spacing w:after="0" w:line="240" w:lineRule="auto"/>
              <w:rPr>
                <w:lang w:eastAsia="el-GR"/>
              </w:rPr>
            </w:pPr>
            <w:r w:rsidRPr="00DB1A98">
              <w:rPr>
                <w:lang w:val="el-GR" w:eastAsia="el-GR"/>
              </w:rPr>
              <w:fldChar w:fldCharType="begin">
                <w:ffData>
                  <w:name w:val="Text1"/>
                  <w:enabled/>
                  <w:calcOnExit w:val="0"/>
                  <w:textInput/>
                </w:ffData>
              </w:fldChar>
            </w:r>
            <w:bookmarkStart w:id="0" w:name="Text1"/>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bookmarkEnd w:id="0"/>
          </w:p>
        </w:tc>
        <w:tc>
          <w:tcPr>
            <w:tcW w:w="3579" w:type="dxa"/>
            <w:gridSpan w:val="8"/>
          </w:tcPr>
          <w:p w14:paraId="181824E4" w14:textId="1268DD4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82C1AC1" w14:textId="77777777" w:rsidTr="008E2383">
        <w:trPr>
          <w:trHeight w:val="20"/>
        </w:trPr>
        <w:tc>
          <w:tcPr>
            <w:tcW w:w="3050" w:type="dxa"/>
            <w:gridSpan w:val="2"/>
            <w:shd w:val="clear" w:color="auto" w:fill="EBEBEB" w:themeFill="accent6" w:themeFillTint="33"/>
          </w:tcPr>
          <w:p w14:paraId="3AF13063" w14:textId="25C1D063" w:rsidR="00591B7A" w:rsidRPr="00DB1A98" w:rsidRDefault="00591B7A" w:rsidP="00591B7A">
            <w:pPr>
              <w:widowControl/>
              <w:spacing w:after="0" w:line="240" w:lineRule="auto"/>
              <w:rPr>
                <w:lang w:eastAsia="el-GR"/>
              </w:rPr>
            </w:pPr>
            <w:r w:rsidRPr="00DB1A98">
              <w:rPr>
                <w:lang w:val="ka-GE" w:eastAsia="el-GR"/>
              </w:rPr>
              <w:t>გვარი</w:t>
            </w:r>
          </w:p>
        </w:tc>
        <w:tc>
          <w:tcPr>
            <w:tcW w:w="3348" w:type="dxa"/>
            <w:gridSpan w:val="7"/>
          </w:tcPr>
          <w:p w14:paraId="51DA0833" w14:textId="7910B49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2"/>
                  <w:enabled/>
                  <w:calcOnExit w:val="0"/>
                  <w:textInput/>
                </w:ffData>
              </w:fldChar>
            </w:r>
            <w:bookmarkStart w:id="1" w:name="Text2"/>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bookmarkEnd w:id="1"/>
          </w:p>
        </w:tc>
        <w:tc>
          <w:tcPr>
            <w:tcW w:w="3579" w:type="dxa"/>
            <w:gridSpan w:val="8"/>
          </w:tcPr>
          <w:p w14:paraId="33A0500F" w14:textId="0F7536CB"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7D95E377" w14:textId="77777777" w:rsidTr="008E2383">
        <w:trPr>
          <w:trHeight w:val="20"/>
        </w:trPr>
        <w:tc>
          <w:tcPr>
            <w:tcW w:w="3050" w:type="dxa"/>
            <w:gridSpan w:val="2"/>
            <w:shd w:val="clear" w:color="auto" w:fill="EBEBEB" w:themeFill="accent6" w:themeFillTint="33"/>
          </w:tcPr>
          <w:p w14:paraId="795DD2A9" w14:textId="580DD08E" w:rsidR="00591B7A" w:rsidRPr="00DB1A98" w:rsidRDefault="00591B7A" w:rsidP="00591B7A">
            <w:pPr>
              <w:widowControl/>
              <w:spacing w:after="0" w:line="240" w:lineRule="auto"/>
              <w:rPr>
                <w:lang w:eastAsia="el-GR"/>
              </w:rPr>
            </w:pPr>
            <w:r w:rsidRPr="00DB1A98">
              <w:rPr>
                <w:lang w:val="ka-GE" w:eastAsia="el-GR"/>
              </w:rPr>
              <w:t>მამის სახელი</w:t>
            </w:r>
          </w:p>
        </w:tc>
        <w:tc>
          <w:tcPr>
            <w:tcW w:w="3348" w:type="dxa"/>
            <w:gridSpan w:val="7"/>
          </w:tcPr>
          <w:p w14:paraId="1F679283" w14:textId="10CDE65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3579" w:type="dxa"/>
            <w:gridSpan w:val="8"/>
          </w:tcPr>
          <w:p w14:paraId="4EFDE70E" w14:textId="359612B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0F0BF698" w14:textId="77777777" w:rsidTr="00D22A98">
        <w:trPr>
          <w:trHeight w:val="20"/>
        </w:trPr>
        <w:tc>
          <w:tcPr>
            <w:tcW w:w="9977" w:type="dxa"/>
            <w:gridSpan w:val="17"/>
            <w:shd w:val="clear" w:color="auto" w:fill="00B8A6" w:themeFill="accent2"/>
          </w:tcPr>
          <w:p w14:paraId="128B8F7A" w14:textId="77777777" w:rsidR="00591B7A" w:rsidRPr="00DB1A98" w:rsidRDefault="00591B7A" w:rsidP="00591B7A">
            <w:pPr>
              <w:widowControl/>
              <w:spacing w:after="0" w:line="240" w:lineRule="auto"/>
              <w:rPr>
                <w:highlight w:val="yellow"/>
                <w:lang w:val="el-GR" w:eastAsia="el-GR"/>
              </w:rPr>
            </w:pPr>
          </w:p>
        </w:tc>
      </w:tr>
      <w:tr w:rsidR="00591B7A" w:rsidRPr="00DB1A98" w14:paraId="12F90623" w14:textId="77777777" w:rsidTr="008E2383">
        <w:trPr>
          <w:trHeight w:val="20"/>
        </w:trPr>
        <w:tc>
          <w:tcPr>
            <w:tcW w:w="2330" w:type="dxa"/>
            <w:shd w:val="clear" w:color="auto" w:fill="EBEBEB" w:themeFill="accent6" w:themeFillTint="33"/>
          </w:tcPr>
          <w:p w14:paraId="58FFCC55" w14:textId="39BF0AB4" w:rsidR="00591B7A" w:rsidRPr="00DB1A98" w:rsidRDefault="00591B7A" w:rsidP="00591B7A">
            <w:pPr>
              <w:widowControl/>
              <w:spacing w:after="0" w:line="240" w:lineRule="auto"/>
              <w:rPr>
                <w:lang w:eastAsia="el-GR"/>
              </w:rPr>
            </w:pPr>
            <w:r w:rsidRPr="00DB1A98">
              <w:rPr>
                <w:lang w:val="ka-GE" w:eastAsia="el-GR"/>
              </w:rPr>
              <w:t>დაბადების თარიღი</w:t>
            </w:r>
          </w:p>
        </w:tc>
        <w:tc>
          <w:tcPr>
            <w:tcW w:w="1311" w:type="dxa"/>
            <w:gridSpan w:val="2"/>
          </w:tcPr>
          <w:p w14:paraId="684EABAC" w14:textId="367A2A0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364" w:type="dxa"/>
            <w:gridSpan w:val="2"/>
            <w:shd w:val="clear" w:color="auto" w:fill="EBEBEB" w:themeFill="accent6" w:themeFillTint="33"/>
          </w:tcPr>
          <w:p w14:paraId="2D1CDAAC" w14:textId="6BFA1B8A" w:rsidR="00591B7A" w:rsidRPr="00DB1A98" w:rsidRDefault="00591B7A" w:rsidP="00591B7A">
            <w:pPr>
              <w:widowControl/>
              <w:spacing w:after="0" w:line="240" w:lineRule="auto"/>
              <w:rPr>
                <w:highlight w:val="yellow"/>
                <w:lang w:eastAsia="el-GR"/>
              </w:rPr>
            </w:pPr>
            <w:r w:rsidRPr="00DB1A98">
              <w:rPr>
                <w:lang w:val="ka-GE" w:eastAsia="el-GR"/>
              </w:rPr>
              <w:t>სქესი</w:t>
            </w:r>
          </w:p>
        </w:tc>
        <w:tc>
          <w:tcPr>
            <w:tcW w:w="4972" w:type="dxa"/>
            <w:gridSpan w:val="12"/>
          </w:tcPr>
          <w:p w14:paraId="03DD9304" w14:textId="77777777" w:rsidR="00591B7A" w:rsidRPr="00DB1A98" w:rsidRDefault="00591B7A" w:rsidP="00591B7A">
            <w:pPr>
              <w:widowControl/>
              <w:spacing w:after="0" w:line="240" w:lineRule="auto"/>
              <w:rPr>
                <w:lang w:eastAsia="el-GR"/>
              </w:rPr>
            </w:pPr>
            <w:r w:rsidRPr="00DB1A98">
              <w:rPr>
                <w:lang w:val="ka-GE" w:eastAsia="el-GR"/>
              </w:rPr>
              <w:t>მამრობითი</w:t>
            </w:r>
            <w:r w:rsidRPr="00DB1A98">
              <w:rPr>
                <w:lang w:eastAsia="el-GR"/>
              </w:rPr>
              <w:t xml:space="preserve">  </w:t>
            </w:r>
            <w:sdt>
              <w:sdtPr>
                <w:rPr>
                  <w:lang w:eastAsia="el-GR"/>
                </w:rPr>
                <w:id w:val="-1120223230"/>
                <w14:checkbox>
                  <w14:checked w14:val="0"/>
                  <w14:checkedState w14:val="2612" w14:font="MS Gothic"/>
                  <w14:uncheckedState w14:val="2610" w14:font="MS Gothic"/>
                </w14:checkbox>
              </w:sdt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მდედრობითი</w:t>
            </w:r>
            <w:r w:rsidRPr="00DB1A98">
              <w:rPr>
                <w:lang w:eastAsia="el-GR"/>
              </w:rPr>
              <w:t xml:space="preserve">  </w:t>
            </w:r>
            <w:sdt>
              <w:sdtPr>
                <w:rPr>
                  <w:lang w:eastAsia="el-GR"/>
                </w:rPr>
                <w:id w:val="975878986"/>
                <w14:checkbox>
                  <w14:checked w14:val="0"/>
                  <w14:checkedState w14:val="2612" w14:font="MS Gothic"/>
                  <w14:uncheckedState w14:val="2610" w14:font="MS Gothic"/>
                </w14:checkbox>
              </w:sdtPr>
              <w:sdtContent>
                <w:r w:rsidRPr="00DB1A98">
                  <w:rPr>
                    <w:rFonts w:ascii="Segoe UI Symbol" w:eastAsia="MS Gothic" w:hAnsi="Segoe UI Symbol" w:cs="Segoe UI Symbol"/>
                    <w:lang w:eastAsia="el-GR"/>
                  </w:rPr>
                  <w:t>☐</w:t>
                </w:r>
              </w:sdtContent>
            </w:sdt>
            <w:r w:rsidRPr="00DB1A98">
              <w:rPr>
                <w:lang w:eastAsia="el-GR"/>
              </w:rPr>
              <w:t xml:space="preserve"> </w:t>
            </w:r>
          </w:p>
          <w:p w14:paraId="46FDD59F" w14:textId="665DBC2B" w:rsidR="00591B7A" w:rsidRPr="00DB1A98" w:rsidRDefault="00591B7A" w:rsidP="00591B7A">
            <w:pPr>
              <w:widowControl/>
              <w:spacing w:after="0" w:line="240" w:lineRule="auto"/>
              <w:rPr>
                <w:lang w:eastAsia="el-GR"/>
              </w:rPr>
            </w:pPr>
            <w:r w:rsidRPr="00DB1A98">
              <w:rPr>
                <w:lang w:val="ka-GE" w:eastAsia="el-GR"/>
              </w:rPr>
              <w:t>სხვა</w:t>
            </w:r>
            <w:r w:rsidRPr="00DB1A98">
              <w:rPr>
                <w:lang w:eastAsia="el-GR"/>
              </w:rPr>
              <w:t xml:space="preserve">  </w:t>
            </w:r>
            <w:sdt>
              <w:sdtPr>
                <w:rPr>
                  <w:lang w:eastAsia="el-GR"/>
                </w:rPr>
                <w:id w:val="917063065"/>
                <w14:checkbox>
                  <w14:checked w14:val="0"/>
                  <w14:checkedState w14:val="2612" w14:font="MS Gothic"/>
                  <w14:uncheckedState w14:val="2610" w14:font="MS Gothic"/>
                </w14:checkbox>
              </w:sdt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არ მსურს პასუხის გაცემა</w:t>
            </w:r>
            <w:r w:rsidRPr="00DB1A98">
              <w:rPr>
                <w:lang w:eastAsia="el-GR"/>
              </w:rPr>
              <w:t xml:space="preserve">  </w:t>
            </w:r>
            <w:sdt>
              <w:sdtPr>
                <w:rPr>
                  <w:lang w:eastAsia="el-GR"/>
                </w:rPr>
                <w:id w:val="-761533670"/>
                <w14:checkbox>
                  <w14:checked w14:val="0"/>
                  <w14:checkedState w14:val="2612" w14:font="MS Gothic"/>
                  <w14:uncheckedState w14:val="2610" w14:font="MS Gothic"/>
                </w14:checkbox>
              </w:sdtPr>
              <w:sdtContent>
                <w:r w:rsidRPr="00DB1A98">
                  <w:rPr>
                    <w:rFonts w:ascii="Segoe UI Symbol" w:eastAsia="MS Gothic" w:hAnsi="Segoe UI Symbol" w:cs="Segoe UI Symbol"/>
                    <w:lang w:eastAsia="el-GR"/>
                  </w:rPr>
                  <w:t>☐</w:t>
                </w:r>
              </w:sdtContent>
            </w:sdt>
            <w:r w:rsidRPr="00DB1A98">
              <w:rPr>
                <w:lang w:eastAsia="el-GR"/>
              </w:rPr>
              <w:t xml:space="preserve">     </w:t>
            </w:r>
          </w:p>
        </w:tc>
      </w:tr>
      <w:tr w:rsidR="00591B7A" w:rsidRPr="00DB1A98" w14:paraId="080D03AE" w14:textId="77777777" w:rsidTr="00D22A98">
        <w:trPr>
          <w:trHeight w:val="20"/>
        </w:trPr>
        <w:tc>
          <w:tcPr>
            <w:tcW w:w="9977" w:type="dxa"/>
            <w:gridSpan w:val="17"/>
            <w:shd w:val="clear" w:color="auto" w:fill="EBEBEB" w:themeFill="accent6" w:themeFillTint="33"/>
          </w:tcPr>
          <w:p w14:paraId="5FCAF45A" w14:textId="31491C14" w:rsidR="00591B7A" w:rsidRPr="00DB1A98" w:rsidRDefault="00591B7A" w:rsidP="00591B7A">
            <w:pPr>
              <w:widowControl/>
              <w:spacing w:after="0" w:line="240" w:lineRule="auto"/>
              <w:rPr>
                <w:b/>
                <w:bCs/>
                <w:lang w:val="ka-GE" w:eastAsia="el-GR"/>
              </w:rPr>
            </w:pPr>
            <w:r w:rsidRPr="00DB1A98">
              <w:rPr>
                <w:b/>
                <w:bCs/>
                <w:lang w:val="ka-GE" w:eastAsia="el-GR"/>
              </w:rPr>
              <w:t>მისამართი</w:t>
            </w:r>
          </w:p>
        </w:tc>
      </w:tr>
      <w:tr w:rsidR="00591B7A" w:rsidRPr="00DB1A98" w14:paraId="5A7CCE50" w14:textId="77777777" w:rsidTr="008E2383">
        <w:trPr>
          <w:trHeight w:val="20"/>
        </w:trPr>
        <w:tc>
          <w:tcPr>
            <w:tcW w:w="2330" w:type="dxa"/>
            <w:shd w:val="clear" w:color="auto" w:fill="EBEBEB" w:themeFill="accent6" w:themeFillTint="33"/>
          </w:tcPr>
          <w:p w14:paraId="7652DBA9" w14:textId="49AD9294" w:rsidR="00591B7A" w:rsidRPr="00DB1A98" w:rsidRDefault="00591B7A" w:rsidP="00591B7A">
            <w:pPr>
              <w:widowControl/>
              <w:spacing w:after="0" w:line="240" w:lineRule="auto"/>
              <w:rPr>
                <w:lang w:val="ka-GE" w:eastAsia="el-GR"/>
              </w:rPr>
            </w:pPr>
            <w:r w:rsidRPr="00DB1A98">
              <w:rPr>
                <w:lang w:val="ka-GE" w:eastAsia="el-GR"/>
              </w:rPr>
              <w:t>ქუჩა</w:t>
            </w:r>
          </w:p>
        </w:tc>
        <w:tc>
          <w:tcPr>
            <w:tcW w:w="2238" w:type="dxa"/>
            <w:gridSpan w:val="3"/>
          </w:tcPr>
          <w:p w14:paraId="63C1DE19" w14:textId="4BC57A30"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111" w:type="dxa"/>
            <w:gridSpan w:val="3"/>
            <w:shd w:val="clear" w:color="auto" w:fill="EBEBEB" w:themeFill="accent6" w:themeFillTint="33"/>
          </w:tcPr>
          <w:p w14:paraId="214E6FE3" w14:textId="5D807BA4" w:rsidR="00591B7A" w:rsidRPr="00DB1A98" w:rsidRDefault="00591B7A" w:rsidP="00591B7A">
            <w:pPr>
              <w:widowControl/>
              <w:spacing w:after="0" w:line="240" w:lineRule="auto"/>
              <w:rPr>
                <w:lang w:val="ka-GE" w:eastAsia="el-GR"/>
              </w:rPr>
            </w:pPr>
            <w:r w:rsidRPr="00DB1A98">
              <w:rPr>
                <w:lang w:val="ka-GE" w:eastAsia="el-GR"/>
              </w:rPr>
              <w:t>ნომერი</w:t>
            </w:r>
          </w:p>
        </w:tc>
        <w:tc>
          <w:tcPr>
            <w:tcW w:w="1066" w:type="dxa"/>
            <w:gridSpan w:val="3"/>
          </w:tcPr>
          <w:p w14:paraId="1F726117" w14:textId="78AEF99A"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650" w:type="dxa"/>
            <w:gridSpan w:val="4"/>
            <w:shd w:val="clear" w:color="auto" w:fill="EBEBEB" w:themeFill="accent6" w:themeFillTint="33"/>
          </w:tcPr>
          <w:p w14:paraId="0A40018C" w14:textId="3E7DBFBB" w:rsidR="00591B7A" w:rsidRPr="00DB1A98" w:rsidRDefault="00591B7A" w:rsidP="00591B7A">
            <w:pPr>
              <w:widowControl/>
              <w:spacing w:after="0" w:line="240" w:lineRule="auto"/>
              <w:rPr>
                <w:lang w:val="ka-GE" w:eastAsia="el-GR"/>
              </w:rPr>
            </w:pPr>
            <w:r w:rsidRPr="00DB1A98">
              <w:rPr>
                <w:lang w:val="ka-GE" w:eastAsia="el-GR"/>
              </w:rPr>
              <w:t>საფოსტო ინდექსი</w:t>
            </w:r>
          </w:p>
        </w:tc>
        <w:tc>
          <w:tcPr>
            <w:tcW w:w="1582" w:type="dxa"/>
            <w:gridSpan w:val="3"/>
          </w:tcPr>
          <w:p w14:paraId="02037A70" w14:textId="7567D19F"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1BE36C1D" w14:textId="77777777" w:rsidTr="008E2383">
        <w:trPr>
          <w:trHeight w:val="20"/>
        </w:trPr>
        <w:tc>
          <w:tcPr>
            <w:tcW w:w="2330" w:type="dxa"/>
            <w:shd w:val="clear" w:color="auto" w:fill="EBEBEB" w:themeFill="accent6" w:themeFillTint="33"/>
          </w:tcPr>
          <w:p w14:paraId="0103B2AD" w14:textId="1F929A25" w:rsidR="00591B7A" w:rsidRPr="00DB1A98" w:rsidRDefault="00591B7A" w:rsidP="00591B7A">
            <w:pPr>
              <w:widowControl/>
              <w:spacing w:after="0" w:line="240" w:lineRule="auto"/>
              <w:rPr>
                <w:lang w:val="ka-GE" w:eastAsia="el-GR"/>
              </w:rPr>
            </w:pPr>
            <w:r w:rsidRPr="00DB1A98">
              <w:rPr>
                <w:lang w:val="ka-GE" w:eastAsia="el-GR"/>
              </w:rPr>
              <w:t>ქალაქი</w:t>
            </w:r>
          </w:p>
        </w:tc>
        <w:tc>
          <w:tcPr>
            <w:tcW w:w="2238" w:type="dxa"/>
            <w:gridSpan w:val="3"/>
          </w:tcPr>
          <w:p w14:paraId="05EA58A3" w14:textId="71ED6418"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111" w:type="dxa"/>
            <w:gridSpan w:val="3"/>
            <w:shd w:val="clear" w:color="auto" w:fill="EBEBEB" w:themeFill="accent6" w:themeFillTint="33"/>
          </w:tcPr>
          <w:p w14:paraId="6361A931" w14:textId="355BD877" w:rsidR="00591B7A" w:rsidRPr="00DB1A98" w:rsidRDefault="00591B7A" w:rsidP="00591B7A">
            <w:pPr>
              <w:widowControl/>
              <w:spacing w:after="0" w:line="240" w:lineRule="auto"/>
              <w:rPr>
                <w:lang w:val="ka-GE" w:eastAsia="el-GR"/>
              </w:rPr>
            </w:pPr>
            <w:r w:rsidRPr="00DB1A98">
              <w:rPr>
                <w:lang w:val="ka-GE" w:eastAsia="el-GR"/>
              </w:rPr>
              <w:t>რეგიონი</w:t>
            </w:r>
          </w:p>
        </w:tc>
        <w:tc>
          <w:tcPr>
            <w:tcW w:w="1066" w:type="dxa"/>
            <w:gridSpan w:val="3"/>
          </w:tcPr>
          <w:p w14:paraId="0A572B21" w14:textId="27F8DA93" w:rsidR="00591B7A" w:rsidRPr="00DB1A98" w:rsidRDefault="00591B7A" w:rsidP="00591B7A">
            <w:pPr>
              <w:widowControl/>
              <w:spacing w:after="0" w:line="240" w:lineRule="auto"/>
              <w:rPr>
                <w:lang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650" w:type="dxa"/>
            <w:gridSpan w:val="4"/>
            <w:shd w:val="clear" w:color="auto" w:fill="EBEBEB" w:themeFill="accent6" w:themeFillTint="33"/>
          </w:tcPr>
          <w:p w14:paraId="418D9E4E" w14:textId="10673483" w:rsidR="00591B7A" w:rsidRPr="00DB1A98" w:rsidRDefault="00591B7A" w:rsidP="00591B7A">
            <w:pPr>
              <w:widowControl/>
              <w:spacing w:after="0" w:line="240" w:lineRule="auto"/>
              <w:rPr>
                <w:lang w:val="ka-GE" w:eastAsia="el-GR"/>
              </w:rPr>
            </w:pPr>
            <w:r w:rsidRPr="00DB1A98">
              <w:rPr>
                <w:lang w:val="ka-GE" w:eastAsia="el-GR"/>
              </w:rPr>
              <w:t>ქვეყანა</w:t>
            </w:r>
          </w:p>
        </w:tc>
        <w:tc>
          <w:tcPr>
            <w:tcW w:w="1582" w:type="dxa"/>
            <w:gridSpan w:val="3"/>
          </w:tcPr>
          <w:p w14:paraId="4D1E3BA8" w14:textId="0768C0D1"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1FDD353F" w14:textId="77777777" w:rsidTr="00D22A98">
        <w:trPr>
          <w:trHeight w:val="20"/>
        </w:trPr>
        <w:tc>
          <w:tcPr>
            <w:tcW w:w="9977" w:type="dxa"/>
            <w:gridSpan w:val="17"/>
            <w:shd w:val="clear" w:color="auto" w:fill="00B8A6" w:themeFill="accent2"/>
          </w:tcPr>
          <w:p w14:paraId="77D0C9DE" w14:textId="77777777" w:rsidR="00591B7A" w:rsidRPr="00DB1A98" w:rsidRDefault="00591B7A" w:rsidP="00591B7A">
            <w:pPr>
              <w:widowControl/>
              <w:spacing w:after="0" w:line="240" w:lineRule="auto"/>
              <w:rPr>
                <w:lang w:val="el-GR" w:eastAsia="el-GR"/>
              </w:rPr>
            </w:pPr>
          </w:p>
        </w:tc>
      </w:tr>
      <w:tr w:rsidR="008E2383" w:rsidRPr="00DB1A98" w14:paraId="25C78C8E" w14:textId="77777777" w:rsidTr="008E2383">
        <w:trPr>
          <w:trHeight w:val="20"/>
        </w:trPr>
        <w:tc>
          <w:tcPr>
            <w:tcW w:w="2330" w:type="dxa"/>
            <w:shd w:val="clear" w:color="auto" w:fill="EBEBEB" w:themeFill="accent6" w:themeFillTint="33"/>
          </w:tcPr>
          <w:p w14:paraId="04508570" w14:textId="3E5308F9" w:rsidR="008E2383" w:rsidRPr="00DB1A98" w:rsidRDefault="008E2383" w:rsidP="00591B7A">
            <w:pPr>
              <w:widowControl/>
              <w:spacing w:after="0" w:line="240" w:lineRule="auto"/>
              <w:rPr>
                <w:lang w:val="ka-GE" w:eastAsia="el-GR"/>
              </w:rPr>
            </w:pPr>
            <w:r w:rsidRPr="00DB1A98">
              <w:rPr>
                <w:lang w:val="ka-GE" w:eastAsia="el-GR"/>
              </w:rPr>
              <w:t>მობილურის ნომერი</w:t>
            </w:r>
          </w:p>
        </w:tc>
        <w:tc>
          <w:tcPr>
            <w:tcW w:w="2238" w:type="dxa"/>
            <w:gridSpan w:val="3"/>
          </w:tcPr>
          <w:p w14:paraId="201BBB1C" w14:textId="3AD4AE84" w:rsidR="008E2383" w:rsidRPr="00DB1A98" w:rsidRDefault="008E2383"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981" w:type="dxa"/>
            <w:gridSpan w:val="2"/>
            <w:vMerge w:val="restart"/>
            <w:shd w:val="clear" w:color="auto" w:fill="EBEBEB" w:themeFill="accent6" w:themeFillTint="33"/>
          </w:tcPr>
          <w:p w14:paraId="62E5D518" w14:textId="6CBC66E5" w:rsidR="008E2383" w:rsidRPr="00DB1A98" w:rsidRDefault="008E2383" w:rsidP="00591B7A">
            <w:pPr>
              <w:widowControl/>
              <w:spacing w:after="0" w:line="240" w:lineRule="auto"/>
              <w:rPr>
                <w:lang w:val="ka-GE" w:eastAsia="el-GR"/>
              </w:rPr>
            </w:pPr>
            <w:r w:rsidRPr="00DB1A98">
              <w:rPr>
                <w:lang w:val="ka-GE" w:eastAsia="el-GR"/>
              </w:rPr>
              <w:t>ელ-ფოსტა</w:t>
            </w:r>
          </w:p>
        </w:tc>
        <w:tc>
          <w:tcPr>
            <w:tcW w:w="4428" w:type="dxa"/>
            <w:gridSpan w:val="11"/>
          </w:tcPr>
          <w:p w14:paraId="262CF534" w14:textId="00CDC3D5" w:rsidR="008E2383" w:rsidRPr="00DB1A98" w:rsidRDefault="008E2383"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8E2383" w:rsidRPr="00DB1A98" w14:paraId="7D113052" w14:textId="77777777" w:rsidTr="008E2383">
        <w:trPr>
          <w:trHeight w:val="20"/>
        </w:trPr>
        <w:tc>
          <w:tcPr>
            <w:tcW w:w="2330" w:type="dxa"/>
            <w:shd w:val="clear" w:color="auto" w:fill="EBEBEB" w:themeFill="accent6" w:themeFillTint="33"/>
          </w:tcPr>
          <w:p w14:paraId="7367F40E" w14:textId="2D6529A1" w:rsidR="008E2383" w:rsidRPr="00DB1A98" w:rsidRDefault="008E2383" w:rsidP="00591B7A">
            <w:pPr>
              <w:widowControl/>
              <w:spacing w:after="0" w:line="240" w:lineRule="auto"/>
              <w:rPr>
                <w:lang w:val="ka-GE" w:eastAsia="el-GR"/>
              </w:rPr>
            </w:pPr>
            <w:r w:rsidRPr="00DB1A98">
              <w:rPr>
                <w:lang w:val="ka-GE" w:eastAsia="el-GR"/>
              </w:rPr>
              <w:t>ქალაქის ნომერი (არსებობის შემთხვევაში)</w:t>
            </w:r>
          </w:p>
        </w:tc>
        <w:tc>
          <w:tcPr>
            <w:tcW w:w="2238" w:type="dxa"/>
            <w:gridSpan w:val="3"/>
          </w:tcPr>
          <w:p w14:paraId="760AC06F" w14:textId="07C63A54" w:rsidR="008E2383" w:rsidRPr="00DB1A98" w:rsidRDefault="008E2383"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981" w:type="dxa"/>
            <w:gridSpan w:val="2"/>
            <w:vMerge/>
            <w:shd w:val="clear" w:color="auto" w:fill="EBEBEB" w:themeFill="accent6" w:themeFillTint="33"/>
          </w:tcPr>
          <w:p w14:paraId="15854C33" w14:textId="1D45D744" w:rsidR="008E2383" w:rsidRPr="00DB1A98" w:rsidRDefault="008E2383" w:rsidP="00591B7A">
            <w:pPr>
              <w:widowControl/>
              <w:spacing w:after="0" w:line="240" w:lineRule="auto"/>
              <w:rPr>
                <w:strike/>
                <w:lang w:eastAsia="el-GR"/>
              </w:rPr>
            </w:pPr>
          </w:p>
        </w:tc>
        <w:tc>
          <w:tcPr>
            <w:tcW w:w="4428" w:type="dxa"/>
            <w:gridSpan w:val="11"/>
          </w:tcPr>
          <w:p w14:paraId="35C90D54" w14:textId="2B2FB283" w:rsidR="008E2383" w:rsidRPr="00DB1A98" w:rsidRDefault="008E2383" w:rsidP="00591B7A">
            <w:pPr>
              <w:widowControl/>
              <w:spacing w:after="0" w:line="240" w:lineRule="auto"/>
              <w:rPr>
                <w:lang w:val="el-GR" w:eastAsia="el-GR"/>
              </w:rPr>
            </w:pPr>
          </w:p>
        </w:tc>
      </w:tr>
      <w:tr w:rsidR="00591B7A" w:rsidRPr="00DB1A98" w14:paraId="47EAB0C1" w14:textId="77777777" w:rsidTr="00D22A98">
        <w:trPr>
          <w:trHeight w:val="20"/>
        </w:trPr>
        <w:tc>
          <w:tcPr>
            <w:tcW w:w="9977" w:type="dxa"/>
            <w:gridSpan w:val="17"/>
            <w:shd w:val="clear" w:color="auto" w:fill="00B8A6" w:themeFill="accent2"/>
          </w:tcPr>
          <w:p w14:paraId="5A8F5632" w14:textId="77777777" w:rsidR="00591B7A" w:rsidRPr="00DB1A98" w:rsidRDefault="00591B7A" w:rsidP="00591B7A">
            <w:pPr>
              <w:widowControl/>
              <w:spacing w:after="0" w:line="240" w:lineRule="auto"/>
              <w:rPr>
                <w:lang w:val="el-GR" w:eastAsia="el-GR"/>
              </w:rPr>
            </w:pPr>
          </w:p>
        </w:tc>
      </w:tr>
      <w:tr w:rsidR="00591B7A" w:rsidRPr="00DB1A98" w14:paraId="63FADD87" w14:textId="77777777" w:rsidTr="00D22A98">
        <w:trPr>
          <w:trHeight w:val="20"/>
        </w:trPr>
        <w:tc>
          <w:tcPr>
            <w:tcW w:w="9977" w:type="dxa"/>
            <w:gridSpan w:val="17"/>
            <w:shd w:val="clear" w:color="auto" w:fill="EBEBEB" w:themeFill="accent6" w:themeFillTint="33"/>
          </w:tcPr>
          <w:p w14:paraId="501F833F" w14:textId="22E8B4E9" w:rsidR="00591B7A" w:rsidRPr="00DB1A98" w:rsidRDefault="00591B7A" w:rsidP="00591B7A">
            <w:pPr>
              <w:widowControl/>
              <w:spacing w:after="0" w:line="240" w:lineRule="auto"/>
              <w:rPr>
                <w:b/>
                <w:bCs/>
                <w:lang w:val="ka-GE" w:eastAsia="el-GR"/>
              </w:rPr>
            </w:pPr>
            <w:r w:rsidRPr="00DB1A98">
              <w:rPr>
                <w:b/>
                <w:bCs/>
                <w:lang w:val="ka-GE" w:eastAsia="el-GR"/>
              </w:rPr>
              <w:t>ინფორმაცია მიმდინარე დასაქმების შესახებ</w:t>
            </w:r>
          </w:p>
        </w:tc>
      </w:tr>
      <w:tr w:rsidR="00591B7A" w:rsidRPr="00DB1A98" w14:paraId="395DCED8" w14:textId="77777777" w:rsidTr="00B97E00">
        <w:trPr>
          <w:trHeight w:val="20"/>
        </w:trPr>
        <w:tc>
          <w:tcPr>
            <w:tcW w:w="2330" w:type="dxa"/>
            <w:shd w:val="clear" w:color="auto" w:fill="EBEBEB" w:themeFill="accent6" w:themeFillTint="33"/>
          </w:tcPr>
          <w:p w14:paraId="4735F5EE" w14:textId="1FC8EB85" w:rsidR="00591B7A" w:rsidRPr="00DB1A98" w:rsidRDefault="00710F16" w:rsidP="00591B7A">
            <w:pPr>
              <w:widowControl/>
              <w:spacing w:after="0" w:line="240" w:lineRule="auto"/>
              <w:rPr>
                <w:lang w:eastAsia="el-GR"/>
              </w:rPr>
            </w:pPr>
            <w:r w:rsidRPr="00DB1A98">
              <w:rPr>
                <w:lang w:val="ka-GE" w:eastAsia="el-GR"/>
              </w:rPr>
              <w:t>ვარ</w:t>
            </w:r>
            <w:r w:rsidR="00591B7A" w:rsidRPr="00DB1A98">
              <w:rPr>
                <w:lang w:eastAsia="el-GR"/>
              </w:rPr>
              <w:t>:</w:t>
            </w:r>
          </w:p>
        </w:tc>
        <w:tc>
          <w:tcPr>
            <w:tcW w:w="7647" w:type="dxa"/>
            <w:gridSpan w:val="16"/>
          </w:tcPr>
          <w:p w14:paraId="7C288406" w14:textId="26D46782" w:rsidR="00591B7A" w:rsidRPr="00DB1A98" w:rsidRDefault="00710F16" w:rsidP="00591B7A">
            <w:pPr>
              <w:widowControl/>
              <w:spacing w:after="0" w:line="240" w:lineRule="auto"/>
              <w:rPr>
                <w:lang w:eastAsia="el-GR"/>
              </w:rPr>
            </w:pPr>
            <w:r w:rsidRPr="00DB1A98">
              <w:rPr>
                <w:lang w:val="ka-GE" w:eastAsia="el-GR"/>
              </w:rPr>
              <w:t>დასაქმებული</w:t>
            </w:r>
            <w:r w:rsidRPr="00DB1A98">
              <w:rPr>
                <w:lang w:eastAsia="el-GR"/>
              </w:rPr>
              <w:t xml:space="preserve">   </w:t>
            </w:r>
            <w:sdt>
              <w:sdtPr>
                <w:rPr>
                  <w:lang w:eastAsia="el-GR"/>
                </w:rPr>
                <w:id w:val="-68432998"/>
                <w14:checkbox>
                  <w14:checked w14:val="0"/>
                  <w14:checkedState w14:val="2612" w14:font="MS Gothic"/>
                  <w14:uncheckedState w14:val="2610" w14:font="MS Gothic"/>
                </w14:checkbox>
              </w:sdt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თვით-დასაქმებული</w:t>
            </w:r>
            <w:r w:rsidRPr="00DB1A98">
              <w:rPr>
                <w:lang w:eastAsia="el-GR"/>
              </w:rPr>
              <w:t xml:space="preserve">   </w:t>
            </w:r>
            <w:sdt>
              <w:sdtPr>
                <w:rPr>
                  <w:lang w:eastAsia="el-GR"/>
                </w:rPr>
                <w:id w:val="1238747640"/>
                <w14:checkbox>
                  <w14:checked w14:val="0"/>
                  <w14:checkedState w14:val="2612" w14:font="MS Gothic"/>
                  <w14:uncheckedState w14:val="2610" w14:font="MS Gothic"/>
                </w14:checkbox>
              </w:sdt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ორივე</w:t>
            </w:r>
            <w:r w:rsidRPr="00DB1A98">
              <w:rPr>
                <w:lang w:eastAsia="el-GR"/>
              </w:rPr>
              <w:t xml:space="preserve">   </w:t>
            </w:r>
            <w:sdt>
              <w:sdtPr>
                <w:rPr>
                  <w:lang w:eastAsia="el-GR"/>
                </w:rPr>
                <w:id w:val="1357689079"/>
                <w14:checkbox>
                  <w14:checked w14:val="0"/>
                  <w14:checkedState w14:val="2612" w14:font="MS Gothic"/>
                  <w14:uncheckedState w14:val="2610" w14:font="MS Gothic"/>
                </w14:checkbox>
              </w:sdtPr>
              <w:sdtContent>
                <w:r w:rsidRPr="00DB1A98">
                  <w:rPr>
                    <w:rFonts w:ascii="Segoe UI Symbol" w:eastAsia="MS Gothic" w:hAnsi="Segoe UI Symbol" w:cs="Segoe UI Symbol"/>
                    <w:lang w:eastAsia="el-GR"/>
                  </w:rPr>
                  <w:t>☐</w:t>
                </w:r>
              </w:sdtContent>
            </w:sdt>
          </w:p>
        </w:tc>
      </w:tr>
      <w:tr w:rsidR="00591B7A" w:rsidRPr="00DB1A98" w14:paraId="3189B65D" w14:textId="77777777" w:rsidTr="00D22A98">
        <w:trPr>
          <w:trHeight w:val="20"/>
        </w:trPr>
        <w:tc>
          <w:tcPr>
            <w:tcW w:w="9977" w:type="dxa"/>
            <w:gridSpan w:val="17"/>
            <w:shd w:val="clear" w:color="auto" w:fill="EBEBEB" w:themeFill="accent6" w:themeFillTint="33"/>
          </w:tcPr>
          <w:p w14:paraId="7D514324" w14:textId="7E4A09A1" w:rsidR="00591B7A" w:rsidRPr="00DB1A98" w:rsidRDefault="00710F16" w:rsidP="00591B7A">
            <w:pPr>
              <w:widowControl/>
              <w:spacing w:after="0" w:line="240" w:lineRule="auto"/>
              <w:rPr>
                <w:b/>
                <w:bCs/>
                <w:lang w:eastAsia="el-GR"/>
              </w:rPr>
            </w:pPr>
            <w:r w:rsidRPr="00DB1A98">
              <w:rPr>
                <w:b/>
              </w:rPr>
              <w:t>დასაქმებულ</w:t>
            </w:r>
            <w:r w:rsidRPr="00DB1A98">
              <w:rPr>
                <w:b/>
                <w:lang w:val="ka-GE"/>
              </w:rPr>
              <w:t xml:space="preserve">ი </w:t>
            </w:r>
            <w:r w:rsidRPr="00DB1A98">
              <w:rPr>
                <w:b/>
              </w:rPr>
              <w:t>(</w:t>
            </w:r>
            <w:r w:rsidRPr="00DB1A98">
              <w:rPr>
                <w:b/>
                <w:lang w:val="ka-GE"/>
              </w:rPr>
              <w:t>შრომითი ხელშეკრულების საფუძველზე</w:t>
            </w:r>
            <w:r w:rsidRPr="00DB1A98">
              <w:rPr>
                <w:b/>
              </w:rPr>
              <w:t>)</w:t>
            </w:r>
          </w:p>
        </w:tc>
      </w:tr>
      <w:tr w:rsidR="00591B7A" w:rsidRPr="00DB1A98" w14:paraId="39307A3A" w14:textId="77777777" w:rsidTr="00B97E00">
        <w:trPr>
          <w:trHeight w:val="20"/>
        </w:trPr>
        <w:tc>
          <w:tcPr>
            <w:tcW w:w="2330" w:type="dxa"/>
            <w:shd w:val="clear" w:color="auto" w:fill="EBEBEB" w:themeFill="accent6" w:themeFillTint="33"/>
          </w:tcPr>
          <w:p w14:paraId="25E3309F" w14:textId="3C0CE836" w:rsidR="00591B7A" w:rsidRPr="00DB1A98" w:rsidRDefault="00710F16" w:rsidP="00591B7A">
            <w:pPr>
              <w:widowControl/>
              <w:spacing w:after="0" w:line="240" w:lineRule="auto"/>
              <w:rPr>
                <w:lang w:val="ka-GE" w:eastAsia="el-GR"/>
              </w:rPr>
            </w:pPr>
            <w:r w:rsidRPr="00DB1A98">
              <w:rPr>
                <w:lang w:val="ka-GE" w:eastAsia="el-GR"/>
              </w:rPr>
              <w:t>კომპანია</w:t>
            </w:r>
          </w:p>
        </w:tc>
        <w:tc>
          <w:tcPr>
            <w:tcW w:w="7647" w:type="dxa"/>
            <w:gridSpan w:val="16"/>
          </w:tcPr>
          <w:p w14:paraId="2B1AAB75" w14:textId="7EAD4ED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521D7F5C" w14:textId="77777777" w:rsidTr="008E2383">
        <w:trPr>
          <w:trHeight w:val="20"/>
        </w:trPr>
        <w:tc>
          <w:tcPr>
            <w:tcW w:w="2330" w:type="dxa"/>
            <w:shd w:val="clear" w:color="auto" w:fill="EBEBEB" w:themeFill="accent6" w:themeFillTint="33"/>
          </w:tcPr>
          <w:p w14:paraId="13CDCAEE" w14:textId="2E2E51D6" w:rsidR="00591B7A" w:rsidRPr="00DB1A98" w:rsidRDefault="00710F16" w:rsidP="00591B7A">
            <w:pPr>
              <w:widowControl/>
              <w:spacing w:after="0" w:line="240" w:lineRule="auto"/>
              <w:rPr>
                <w:lang w:val="ka-GE" w:eastAsia="el-GR"/>
              </w:rPr>
            </w:pPr>
            <w:bookmarkStart w:id="2" w:name="_Hlk220503832"/>
            <w:bookmarkStart w:id="3" w:name="_Hlk220503517"/>
            <w:r w:rsidRPr="00DB1A98">
              <w:rPr>
                <w:lang w:val="ka-GE" w:eastAsia="el-GR"/>
              </w:rPr>
              <w:t>მისამართი</w:t>
            </w:r>
          </w:p>
        </w:tc>
        <w:tc>
          <w:tcPr>
            <w:tcW w:w="2238" w:type="dxa"/>
            <w:gridSpan w:val="3"/>
          </w:tcPr>
          <w:p w14:paraId="58EEC75A" w14:textId="59B77B61"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414" w:type="dxa"/>
            <w:gridSpan w:val="4"/>
            <w:shd w:val="clear" w:color="auto" w:fill="EBEBEB" w:themeFill="accent6" w:themeFillTint="33"/>
          </w:tcPr>
          <w:p w14:paraId="4CFEDDA8" w14:textId="593A7446" w:rsidR="00591B7A" w:rsidRPr="00DB1A98" w:rsidRDefault="00710F16" w:rsidP="00591B7A">
            <w:pPr>
              <w:widowControl/>
              <w:spacing w:after="0" w:line="240" w:lineRule="auto"/>
              <w:rPr>
                <w:lang w:val="ka-GE" w:eastAsia="el-GR"/>
              </w:rPr>
            </w:pPr>
            <w:r w:rsidRPr="00DB1A98">
              <w:rPr>
                <w:lang w:val="ka-GE" w:eastAsia="el-GR"/>
              </w:rPr>
              <w:t>ნომერი</w:t>
            </w:r>
          </w:p>
        </w:tc>
        <w:tc>
          <w:tcPr>
            <w:tcW w:w="763" w:type="dxa"/>
            <w:gridSpan w:val="2"/>
            <w:shd w:val="clear" w:color="auto" w:fill="FFFFFF" w:themeFill="background1"/>
          </w:tcPr>
          <w:p w14:paraId="5B62BF0E" w14:textId="667E66BC"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252" w:type="dxa"/>
            <w:gridSpan w:val="3"/>
            <w:shd w:val="clear" w:color="auto" w:fill="EBEBEB" w:themeFill="accent6" w:themeFillTint="33"/>
          </w:tcPr>
          <w:p w14:paraId="394ED88F" w14:textId="0356A6B2" w:rsidR="00591B7A" w:rsidRPr="00DB1A98" w:rsidRDefault="00710F16" w:rsidP="00591B7A">
            <w:pPr>
              <w:widowControl/>
              <w:spacing w:after="0" w:line="240" w:lineRule="auto"/>
              <w:ind w:left="-57" w:right="-170"/>
              <w:rPr>
                <w:lang w:val="ka-GE" w:eastAsia="el-GR"/>
              </w:rPr>
            </w:pPr>
            <w:r w:rsidRPr="00DB1A98">
              <w:rPr>
                <w:lang w:val="ka-GE" w:eastAsia="el-GR"/>
              </w:rPr>
              <w:t>საფოსტო ინდექსი</w:t>
            </w:r>
          </w:p>
        </w:tc>
        <w:tc>
          <w:tcPr>
            <w:tcW w:w="1980" w:type="dxa"/>
            <w:gridSpan w:val="4"/>
          </w:tcPr>
          <w:p w14:paraId="7648637C" w14:textId="1A3829A5"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bookmarkEnd w:id="2"/>
      <w:tr w:rsidR="00591B7A" w:rsidRPr="00DB1A98" w14:paraId="0B248F97" w14:textId="77777777" w:rsidTr="008E2383">
        <w:trPr>
          <w:trHeight w:val="20"/>
        </w:trPr>
        <w:tc>
          <w:tcPr>
            <w:tcW w:w="2330" w:type="dxa"/>
            <w:shd w:val="clear" w:color="auto" w:fill="EBEBEB" w:themeFill="accent6" w:themeFillTint="33"/>
          </w:tcPr>
          <w:p w14:paraId="50ABDB3D" w14:textId="415984B9" w:rsidR="00591B7A" w:rsidRPr="00DB1A98" w:rsidRDefault="00710F16" w:rsidP="00591B7A">
            <w:pPr>
              <w:widowControl/>
              <w:spacing w:after="0" w:line="240" w:lineRule="auto"/>
              <w:rPr>
                <w:lang w:val="ka-GE" w:eastAsia="el-GR"/>
              </w:rPr>
            </w:pPr>
            <w:r w:rsidRPr="00DB1A98">
              <w:rPr>
                <w:lang w:val="ka-GE" w:eastAsia="el-GR"/>
              </w:rPr>
              <w:t>ქალაქი</w:t>
            </w:r>
          </w:p>
        </w:tc>
        <w:tc>
          <w:tcPr>
            <w:tcW w:w="2238" w:type="dxa"/>
            <w:gridSpan w:val="3"/>
          </w:tcPr>
          <w:p w14:paraId="6C06A5CC" w14:textId="6F052542"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414" w:type="dxa"/>
            <w:gridSpan w:val="4"/>
            <w:shd w:val="clear" w:color="auto" w:fill="EBEBEB" w:themeFill="accent6" w:themeFillTint="33"/>
          </w:tcPr>
          <w:p w14:paraId="56137FDD" w14:textId="58A7FBD7" w:rsidR="00591B7A" w:rsidRPr="00DB1A98" w:rsidRDefault="00710F16" w:rsidP="00591B7A">
            <w:pPr>
              <w:widowControl/>
              <w:spacing w:after="0" w:line="240" w:lineRule="auto"/>
              <w:rPr>
                <w:lang w:val="ka-GE" w:eastAsia="el-GR"/>
              </w:rPr>
            </w:pPr>
            <w:r w:rsidRPr="00DB1A98">
              <w:rPr>
                <w:lang w:val="ka-GE" w:eastAsia="el-GR"/>
              </w:rPr>
              <w:t>რეგიონი</w:t>
            </w:r>
          </w:p>
        </w:tc>
        <w:tc>
          <w:tcPr>
            <w:tcW w:w="2015" w:type="dxa"/>
            <w:gridSpan w:val="5"/>
          </w:tcPr>
          <w:p w14:paraId="6E3FA137" w14:textId="77777777"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952" w:type="dxa"/>
            <w:gridSpan w:val="3"/>
            <w:shd w:val="clear" w:color="auto" w:fill="EBEBEB" w:themeFill="accent6" w:themeFillTint="33"/>
          </w:tcPr>
          <w:p w14:paraId="1A18A023" w14:textId="29218989" w:rsidR="00591B7A" w:rsidRPr="00DB1A98" w:rsidRDefault="00710F16" w:rsidP="00591B7A">
            <w:pPr>
              <w:widowControl/>
              <w:spacing w:after="0" w:line="240" w:lineRule="auto"/>
              <w:ind w:right="-113"/>
              <w:rPr>
                <w:lang w:val="ka-GE" w:eastAsia="el-GR"/>
              </w:rPr>
            </w:pPr>
            <w:r w:rsidRPr="00DB1A98">
              <w:rPr>
                <w:lang w:val="ka-GE" w:eastAsia="el-GR"/>
              </w:rPr>
              <w:t>ქვეყანა</w:t>
            </w:r>
          </w:p>
        </w:tc>
        <w:tc>
          <w:tcPr>
            <w:tcW w:w="1028" w:type="dxa"/>
          </w:tcPr>
          <w:p w14:paraId="451D2BC2" w14:textId="4E4D9B37"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655350A8" w14:textId="77777777" w:rsidTr="008E2383">
        <w:trPr>
          <w:trHeight w:val="20"/>
        </w:trPr>
        <w:tc>
          <w:tcPr>
            <w:tcW w:w="2330" w:type="dxa"/>
            <w:shd w:val="clear" w:color="auto" w:fill="EBEBEB" w:themeFill="accent6" w:themeFillTint="33"/>
          </w:tcPr>
          <w:p w14:paraId="14A54CBB" w14:textId="2F4BDE90" w:rsidR="00591B7A" w:rsidRPr="00DB1A98" w:rsidRDefault="00710F16" w:rsidP="00591B7A">
            <w:pPr>
              <w:widowControl/>
              <w:spacing w:after="0" w:line="240" w:lineRule="auto"/>
              <w:rPr>
                <w:lang w:val="ka-GE" w:eastAsia="el-GR"/>
              </w:rPr>
            </w:pPr>
            <w:r w:rsidRPr="00DB1A98">
              <w:rPr>
                <w:lang w:val="ka-GE" w:eastAsia="el-GR"/>
              </w:rPr>
              <w:t>ტელეფონის ნომერი</w:t>
            </w:r>
          </w:p>
        </w:tc>
        <w:tc>
          <w:tcPr>
            <w:tcW w:w="2238" w:type="dxa"/>
            <w:gridSpan w:val="3"/>
          </w:tcPr>
          <w:p w14:paraId="247D503E" w14:textId="337339D5"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414" w:type="dxa"/>
            <w:gridSpan w:val="4"/>
            <w:shd w:val="clear" w:color="auto" w:fill="EBEBEB" w:themeFill="accent6" w:themeFillTint="33"/>
          </w:tcPr>
          <w:p w14:paraId="767C17BD" w14:textId="3B07A225" w:rsidR="00591B7A" w:rsidRPr="00DB1A98" w:rsidRDefault="00710F16" w:rsidP="00591B7A">
            <w:pPr>
              <w:widowControl/>
              <w:spacing w:after="0" w:line="240" w:lineRule="auto"/>
              <w:rPr>
                <w:lang w:val="ka-GE" w:eastAsia="el-GR"/>
              </w:rPr>
            </w:pPr>
            <w:r w:rsidRPr="00DB1A98">
              <w:rPr>
                <w:lang w:val="ka-GE" w:eastAsia="el-GR"/>
              </w:rPr>
              <w:t>ელ-ფოსტა</w:t>
            </w:r>
          </w:p>
        </w:tc>
        <w:tc>
          <w:tcPr>
            <w:tcW w:w="3995" w:type="dxa"/>
            <w:gridSpan w:val="9"/>
          </w:tcPr>
          <w:p w14:paraId="11A796DD" w14:textId="5A6C2FEA"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bookmarkEnd w:id="3"/>
      <w:tr w:rsidR="00591B7A" w:rsidRPr="00DB1A98" w14:paraId="7FC86FD5" w14:textId="77777777" w:rsidTr="00D22A98">
        <w:trPr>
          <w:trHeight w:val="20"/>
        </w:trPr>
        <w:tc>
          <w:tcPr>
            <w:tcW w:w="9977" w:type="dxa"/>
            <w:gridSpan w:val="17"/>
            <w:shd w:val="clear" w:color="auto" w:fill="EBEBEB" w:themeFill="accent6" w:themeFillTint="33"/>
          </w:tcPr>
          <w:p w14:paraId="4969ED7B" w14:textId="4E8BEC4E" w:rsidR="00591B7A" w:rsidRPr="00DB1A98" w:rsidRDefault="00710F16" w:rsidP="00591B7A">
            <w:pPr>
              <w:widowControl/>
              <w:spacing w:after="0" w:line="240" w:lineRule="auto"/>
              <w:rPr>
                <w:b/>
                <w:bCs/>
                <w:lang w:eastAsia="el-GR"/>
              </w:rPr>
            </w:pPr>
            <w:r w:rsidRPr="00DB1A98">
              <w:rPr>
                <w:b/>
                <w:bCs/>
                <w:lang w:val="ka-GE" w:eastAsia="el-GR"/>
              </w:rPr>
              <w:t>თვით-დასაქმებული/ფრილანსერი</w:t>
            </w:r>
          </w:p>
        </w:tc>
      </w:tr>
      <w:tr w:rsidR="00591B7A" w:rsidRPr="00DB1A98" w14:paraId="795E3C5F" w14:textId="77777777" w:rsidTr="008E2383">
        <w:trPr>
          <w:trHeight w:val="20"/>
        </w:trPr>
        <w:tc>
          <w:tcPr>
            <w:tcW w:w="2330" w:type="dxa"/>
            <w:shd w:val="clear" w:color="auto" w:fill="EBEBEB" w:themeFill="accent6" w:themeFillTint="33"/>
          </w:tcPr>
          <w:p w14:paraId="2F3B915C" w14:textId="640276DB" w:rsidR="00591B7A" w:rsidRPr="00DB1A98" w:rsidRDefault="00710F16" w:rsidP="00591B7A">
            <w:pPr>
              <w:widowControl/>
              <w:spacing w:after="0" w:line="240" w:lineRule="auto"/>
              <w:rPr>
                <w:lang w:val="ka-GE" w:eastAsia="el-GR"/>
              </w:rPr>
            </w:pPr>
            <w:r w:rsidRPr="00DB1A98">
              <w:rPr>
                <w:lang w:val="ka-GE" w:eastAsia="el-GR"/>
              </w:rPr>
              <w:t>კომპანია</w:t>
            </w:r>
          </w:p>
        </w:tc>
        <w:tc>
          <w:tcPr>
            <w:tcW w:w="2238" w:type="dxa"/>
            <w:gridSpan w:val="3"/>
            <w:shd w:val="clear" w:color="auto" w:fill="FFFFFF" w:themeFill="background1"/>
          </w:tcPr>
          <w:p w14:paraId="1B444732" w14:textId="4EADDFAE"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77" w:type="dxa"/>
            <w:gridSpan w:val="6"/>
            <w:shd w:val="clear" w:color="auto" w:fill="EBEBEB" w:themeFill="accent6" w:themeFillTint="33"/>
          </w:tcPr>
          <w:p w14:paraId="256C1BA9" w14:textId="4CFC6886" w:rsidR="00591B7A" w:rsidRPr="00DB1A98" w:rsidRDefault="00710F16" w:rsidP="00591B7A">
            <w:pPr>
              <w:widowControl/>
              <w:spacing w:after="0" w:line="240" w:lineRule="auto"/>
              <w:rPr>
                <w:b/>
                <w:bCs/>
                <w:lang w:val="ka-GE" w:eastAsia="el-GR"/>
              </w:rPr>
            </w:pPr>
            <w:r w:rsidRPr="00DB1A98">
              <w:rPr>
                <w:lang w:val="ka-GE" w:eastAsia="el-GR"/>
              </w:rPr>
              <w:t>საიდენტიფიკაციო ნომერი</w:t>
            </w:r>
          </w:p>
        </w:tc>
        <w:tc>
          <w:tcPr>
            <w:tcW w:w="3232" w:type="dxa"/>
            <w:gridSpan w:val="7"/>
            <w:shd w:val="clear" w:color="auto" w:fill="FFFFFF" w:themeFill="background1"/>
          </w:tcPr>
          <w:p w14:paraId="3F6DFBB6" w14:textId="08E6FD15"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9E222F" w:rsidRPr="00DB1A98" w14:paraId="02FBD0C9" w14:textId="77777777" w:rsidTr="008E2383">
        <w:trPr>
          <w:trHeight w:val="20"/>
        </w:trPr>
        <w:tc>
          <w:tcPr>
            <w:tcW w:w="2330" w:type="dxa"/>
            <w:shd w:val="clear" w:color="auto" w:fill="EBEBEB" w:themeFill="accent6" w:themeFillTint="33"/>
          </w:tcPr>
          <w:p w14:paraId="3BFA2737" w14:textId="77777777" w:rsidR="009E222F" w:rsidRPr="00DB1A98" w:rsidRDefault="009E222F" w:rsidP="009E222F">
            <w:pPr>
              <w:widowControl/>
              <w:spacing w:after="0" w:line="240" w:lineRule="auto"/>
              <w:rPr>
                <w:lang w:val="ka-GE" w:eastAsia="el-GR"/>
              </w:rPr>
            </w:pPr>
            <w:r w:rsidRPr="00DB1A98">
              <w:rPr>
                <w:lang w:val="ka-GE" w:eastAsia="el-GR"/>
              </w:rPr>
              <w:t>მისამართი</w:t>
            </w:r>
          </w:p>
        </w:tc>
        <w:tc>
          <w:tcPr>
            <w:tcW w:w="2238" w:type="dxa"/>
            <w:gridSpan w:val="3"/>
          </w:tcPr>
          <w:p w14:paraId="06BF3809" w14:textId="77777777" w:rsidR="009E222F" w:rsidRPr="00DB1A98" w:rsidRDefault="009E222F" w:rsidP="009E222F">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414" w:type="dxa"/>
            <w:gridSpan w:val="4"/>
            <w:shd w:val="clear" w:color="auto" w:fill="EBEBEB" w:themeFill="accent6" w:themeFillTint="33"/>
          </w:tcPr>
          <w:p w14:paraId="70D55695" w14:textId="77777777" w:rsidR="009E222F" w:rsidRPr="00DB1A98" w:rsidRDefault="009E222F" w:rsidP="009E222F">
            <w:pPr>
              <w:widowControl/>
              <w:spacing w:after="0" w:line="240" w:lineRule="auto"/>
              <w:rPr>
                <w:lang w:val="ka-GE" w:eastAsia="el-GR"/>
              </w:rPr>
            </w:pPr>
            <w:r w:rsidRPr="00DB1A98">
              <w:rPr>
                <w:lang w:val="ka-GE" w:eastAsia="el-GR"/>
              </w:rPr>
              <w:t>ნომერი</w:t>
            </w:r>
          </w:p>
        </w:tc>
        <w:tc>
          <w:tcPr>
            <w:tcW w:w="763" w:type="dxa"/>
            <w:gridSpan w:val="2"/>
            <w:shd w:val="clear" w:color="auto" w:fill="FFFFFF" w:themeFill="background1"/>
          </w:tcPr>
          <w:p w14:paraId="43677D80" w14:textId="77777777" w:rsidR="009E222F" w:rsidRPr="00DB1A98" w:rsidRDefault="009E222F" w:rsidP="009E222F">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252" w:type="dxa"/>
            <w:gridSpan w:val="3"/>
            <w:shd w:val="clear" w:color="auto" w:fill="EBEBEB" w:themeFill="accent6" w:themeFillTint="33"/>
          </w:tcPr>
          <w:p w14:paraId="74467C93" w14:textId="77777777" w:rsidR="009E222F" w:rsidRPr="00DB1A98" w:rsidRDefault="009E222F" w:rsidP="009E222F">
            <w:pPr>
              <w:widowControl/>
              <w:spacing w:after="0" w:line="240" w:lineRule="auto"/>
              <w:ind w:left="-57" w:right="-170"/>
              <w:rPr>
                <w:lang w:val="ka-GE" w:eastAsia="el-GR"/>
              </w:rPr>
            </w:pPr>
            <w:r w:rsidRPr="00DB1A98">
              <w:rPr>
                <w:lang w:val="ka-GE" w:eastAsia="el-GR"/>
              </w:rPr>
              <w:t>საფოსტო ინდექსი</w:t>
            </w:r>
          </w:p>
        </w:tc>
        <w:tc>
          <w:tcPr>
            <w:tcW w:w="1980" w:type="dxa"/>
            <w:gridSpan w:val="4"/>
          </w:tcPr>
          <w:p w14:paraId="4F2614E1" w14:textId="77777777" w:rsidR="009E222F" w:rsidRPr="00DB1A98" w:rsidRDefault="009E222F" w:rsidP="009E222F">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72849E52" w14:textId="77777777" w:rsidTr="008E2383">
        <w:trPr>
          <w:trHeight w:val="20"/>
        </w:trPr>
        <w:tc>
          <w:tcPr>
            <w:tcW w:w="2330" w:type="dxa"/>
            <w:shd w:val="clear" w:color="auto" w:fill="EBEBEB" w:themeFill="accent6" w:themeFillTint="33"/>
          </w:tcPr>
          <w:p w14:paraId="3EB4C96E" w14:textId="5671F424" w:rsidR="00591B7A" w:rsidRPr="00DB1A98" w:rsidRDefault="00710F16" w:rsidP="00591B7A">
            <w:pPr>
              <w:widowControl/>
              <w:spacing w:after="0" w:line="240" w:lineRule="auto"/>
              <w:rPr>
                <w:bCs/>
                <w:lang w:val="ka-GE" w:eastAsia="el-GR"/>
              </w:rPr>
            </w:pPr>
            <w:r w:rsidRPr="00DB1A98">
              <w:rPr>
                <w:bCs/>
                <w:lang w:val="ka-GE" w:eastAsia="el-GR"/>
              </w:rPr>
              <w:lastRenderedPageBreak/>
              <w:t>ქალაქი</w:t>
            </w:r>
          </w:p>
        </w:tc>
        <w:tc>
          <w:tcPr>
            <w:tcW w:w="2238" w:type="dxa"/>
            <w:gridSpan w:val="3"/>
          </w:tcPr>
          <w:p w14:paraId="38A0569B" w14:textId="7F6B02C7"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77" w:type="dxa"/>
            <w:gridSpan w:val="6"/>
            <w:shd w:val="clear" w:color="auto" w:fill="EBEBEB" w:themeFill="accent6" w:themeFillTint="33"/>
          </w:tcPr>
          <w:p w14:paraId="7A274362" w14:textId="08370017" w:rsidR="00591B7A" w:rsidRPr="00DB1A98" w:rsidRDefault="00710F16" w:rsidP="00591B7A">
            <w:pPr>
              <w:widowControl/>
              <w:spacing w:after="0" w:line="240" w:lineRule="auto"/>
              <w:rPr>
                <w:lang w:val="ka-GE" w:eastAsia="el-GR"/>
              </w:rPr>
            </w:pPr>
            <w:r w:rsidRPr="00DB1A98">
              <w:rPr>
                <w:lang w:val="ka-GE" w:eastAsia="el-GR"/>
              </w:rPr>
              <w:t>რეგიონი</w:t>
            </w:r>
          </w:p>
        </w:tc>
        <w:tc>
          <w:tcPr>
            <w:tcW w:w="1032" w:type="dxa"/>
            <w:gridSpan w:val="2"/>
          </w:tcPr>
          <w:p w14:paraId="69721FF1" w14:textId="77777777"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147" w:type="dxa"/>
            <w:gridSpan w:val="3"/>
            <w:shd w:val="clear" w:color="auto" w:fill="EBEBEB" w:themeFill="accent6" w:themeFillTint="33"/>
          </w:tcPr>
          <w:p w14:paraId="5A40451A" w14:textId="2A8689D2" w:rsidR="00591B7A" w:rsidRPr="00DB1A98" w:rsidRDefault="00710F16" w:rsidP="00591B7A">
            <w:pPr>
              <w:widowControl/>
              <w:spacing w:after="0" w:line="240" w:lineRule="auto"/>
              <w:rPr>
                <w:b/>
                <w:bCs/>
                <w:lang w:val="ka-GE" w:eastAsia="el-GR"/>
              </w:rPr>
            </w:pPr>
            <w:r w:rsidRPr="00DB1A98">
              <w:rPr>
                <w:lang w:val="ka-GE" w:eastAsia="el-GR"/>
              </w:rPr>
              <w:t>ქვეყანა</w:t>
            </w:r>
          </w:p>
        </w:tc>
        <w:tc>
          <w:tcPr>
            <w:tcW w:w="1053" w:type="dxa"/>
            <w:gridSpan w:val="2"/>
          </w:tcPr>
          <w:p w14:paraId="4F5106F4" w14:textId="0E4DFE5F"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0CE71DE5" w14:textId="77777777" w:rsidTr="008E2383">
        <w:trPr>
          <w:trHeight w:val="20"/>
        </w:trPr>
        <w:tc>
          <w:tcPr>
            <w:tcW w:w="2330" w:type="dxa"/>
            <w:shd w:val="clear" w:color="auto" w:fill="EBEBEB" w:themeFill="accent6" w:themeFillTint="33"/>
          </w:tcPr>
          <w:p w14:paraId="2FD9D594" w14:textId="5381B413" w:rsidR="00591B7A" w:rsidRPr="00DB1A98" w:rsidRDefault="00710F16" w:rsidP="00591B7A">
            <w:pPr>
              <w:widowControl/>
              <w:spacing w:after="0" w:line="240" w:lineRule="auto"/>
              <w:rPr>
                <w:b/>
                <w:bCs/>
                <w:lang w:val="ka-GE" w:eastAsia="el-GR"/>
              </w:rPr>
            </w:pPr>
            <w:r w:rsidRPr="00DB1A98">
              <w:rPr>
                <w:lang w:val="ka-GE" w:eastAsia="el-GR"/>
              </w:rPr>
              <w:t>ტელეფონის ნომერი</w:t>
            </w:r>
          </w:p>
        </w:tc>
        <w:tc>
          <w:tcPr>
            <w:tcW w:w="2238" w:type="dxa"/>
            <w:gridSpan w:val="3"/>
          </w:tcPr>
          <w:p w14:paraId="52E3684E" w14:textId="47569410"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77" w:type="dxa"/>
            <w:gridSpan w:val="6"/>
            <w:shd w:val="clear" w:color="auto" w:fill="EBEBEB" w:themeFill="accent6" w:themeFillTint="33"/>
          </w:tcPr>
          <w:p w14:paraId="7925547F" w14:textId="64CEAFAB" w:rsidR="00591B7A" w:rsidRPr="00DB1A98" w:rsidRDefault="00710F16" w:rsidP="00591B7A">
            <w:pPr>
              <w:widowControl/>
              <w:spacing w:after="0" w:line="240" w:lineRule="auto"/>
              <w:rPr>
                <w:b/>
                <w:bCs/>
                <w:lang w:val="ka-GE" w:eastAsia="el-GR"/>
              </w:rPr>
            </w:pPr>
            <w:r w:rsidRPr="00DB1A98">
              <w:rPr>
                <w:lang w:val="ka-GE" w:eastAsia="el-GR"/>
              </w:rPr>
              <w:t>ელ-ფოსტა</w:t>
            </w:r>
          </w:p>
        </w:tc>
        <w:tc>
          <w:tcPr>
            <w:tcW w:w="3232" w:type="dxa"/>
            <w:gridSpan w:val="7"/>
          </w:tcPr>
          <w:p w14:paraId="28277603" w14:textId="12737FE4"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84852DA" w14:textId="77777777" w:rsidTr="00D22A98">
        <w:trPr>
          <w:trHeight w:val="20"/>
        </w:trPr>
        <w:tc>
          <w:tcPr>
            <w:tcW w:w="9977" w:type="dxa"/>
            <w:gridSpan w:val="17"/>
            <w:shd w:val="clear" w:color="auto" w:fill="00B8A6" w:themeFill="accent2"/>
          </w:tcPr>
          <w:p w14:paraId="7661FD88" w14:textId="27E08E24" w:rsidR="00DB1A98" w:rsidRPr="00DB1A98" w:rsidRDefault="00DB1A98" w:rsidP="00DB1A98">
            <w:pPr>
              <w:pStyle w:val="BPBodytext"/>
              <w:rPr>
                <w:sz w:val="22"/>
                <w:lang w:val="el-GR" w:eastAsia="el-GR"/>
              </w:rPr>
            </w:pPr>
          </w:p>
        </w:tc>
      </w:tr>
      <w:tr w:rsidR="00591B7A" w:rsidRPr="00DB1A98" w14:paraId="7B754743" w14:textId="77777777" w:rsidTr="00D22A98">
        <w:trPr>
          <w:trHeight w:val="20"/>
        </w:trPr>
        <w:tc>
          <w:tcPr>
            <w:tcW w:w="9977" w:type="dxa"/>
            <w:gridSpan w:val="17"/>
            <w:shd w:val="clear" w:color="auto" w:fill="EBEBEB" w:themeFill="accent6" w:themeFillTint="33"/>
          </w:tcPr>
          <w:p w14:paraId="6316C44A" w14:textId="64865C97" w:rsidR="00591B7A" w:rsidRPr="00DB1A98" w:rsidRDefault="00710F16" w:rsidP="00591B7A">
            <w:pPr>
              <w:widowControl/>
              <w:spacing w:after="0" w:line="240" w:lineRule="auto"/>
              <w:rPr>
                <w:b/>
                <w:bCs/>
                <w:lang w:val="ka-GE" w:eastAsia="el-GR"/>
              </w:rPr>
            </w:pPr>
            <w:r w:rsidRPr="00DB1A98">
              <w:rPr>
                <w:b/>
                <w:bCs/>
                <w:lang w:val="ka-GE" w:eastAsia="el-GR"/>
              </w:rPr>
              <w:t>პრ</w:t>
            </w:r>
            <w:r w:rsidR="00DB1A98" w:rsidRPr="00DB1A98">
              <w:rPr>
                <w:b/>
                <w:bCs/>
                <w:lang w:val="ka-GE" w:eastAsia="el-GR"/>
              </w:rPr>
              <w:t>ო</w:t>
            </w:r>
            <w:r w:rsidRPr="00DB1A98">
              <w:rPr>
                <w:b/>
                <w:bCs/>
                <w:lang w:val="ka-GE" w:eastAsia="el-GR"/>
              </w:rPr>
              <w:t>ფესიული ლიცენზია (ნებაყოფლობითი)</w:t>
            </w:r>
          </w:p>
        </w:tc>
      </w:tr>
      <w:tr w:rsidR="00591B7A" w:rsidRPr="00DB1A98" w14:paraId="4D0A670E" w14:textId="77777777" w:rsidTr="008E2383">
        <w:trPr>
          <w:trHeight w:val="20"/>
        </w:trPr>
        <w:tc>
          <w:tcPr>
            <w:tcW w:w="2330" w:type="dxa"/>
            <w:vMerge w:val="restart"/>
            <w:shd w:val="clear" w:color="auto" w:fill="EBEBEB" w:themeFill="accent6" w:themeFillTint="33"/>
          </w:tcPr>
          <w:p w14:paraId="66A68851" w14:textId="3783C4CA" w:rsidR="00591B7A" w:rsidRPr="00DB1A98" w:rsidRDefault="00DB1A98" w:rsidP="00591B7A">
            <w:pPr>
              <w:widowControl/>
              <w:spacing w:after="0" w:line="240" w:lineRule="auto"/>
              <w:rPr>
                <w:lang w:val="ka-GE" w:eastAsia="el-GR"/>
              </w:rPr>
            </w:pPr>
            <w:r w:rsidRPr="00DB1A98">
              <w:rPr>
                <w:lang w:val="ka-GE" w:eastAsia="el-GR"/>
              </w:rPr>
              <w:t>დასახელება</w:t>
            </w:r>
            <w:r w:rsidR="00591B7A" w:rsidRPr="00DB1A98">
              <w:rPr>
                <w:lang w:eastAsia="el-GR"/>
              </w:rPr>
              <w:t xml:space="preserve">/ </w:t>
            </w:r>
            <w:r w:rsidRPr="00DB1A98">
              <w:rPr>
                <w:lang w:val="ka-GE" w:eastAsia="el-GR"/>
              </w:rPr>
              <w:t>საფეხური</w:t>
            </w:r>
          </w:p>
        </w:tc>
        <w:tc>
          <w:tcPr>
            <w:tcW w:w="2238" w:type="dxa"/>
            <w:gridSpan w:val="3"/>
          </w:tcPr>
          <w:p w14:paraId="1DC88928" w14:textId="6A71E6B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77" w:type="dxa"/>
            <w:gridSpan w:val="6"/>
            <w:shd w:val="clear" w:color="auto" w:fill="EBEBEB" w:themeFill="accent6" w:themeFillTint="33"/>
          </w:tcPr>
          <w:p w14:paraId="3142956E" w14:textId="2A5A1174" w:rsidR="00591B7A" w:rsidRPr="00DB1A98" w:rsidRDefault="00DB1A98" w:rsidP="00591B7A">
            <w:pPr>
              <w:widowControl/>
              <w:spacing w:after="0" w:line="240" w:lineRule="auto"/>
              <w:rPr>
                <w:lang w:val="ka-GE" w:eastAsia="el-GR"/>
              </w:rPr>
            </w:pPr>
            <w:r w:rsidRPr="00DB1A98">
              <w:rPr>
                <w:lang w:val="ka-GE" w:eastAsia="el-GR"/>
              </w:rPr>
              <w:t>რეგისტრაციის ნომერი</w:t>
            </w:r>
          </w:p>
        </w:tc>
        <w:tc>
          <w:tcPr>
            <w:tcW w:w="3232" w:type="dxa"/>
            <w:gridSpan w:val="7"/>
          </w:tcPr>
          <w:p w14:paraId="626B64E4" w14:textId="6654BD21"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A4C0C6B" w14:textId="77777777" w:rsidTr="008E2383">
        <w:trPr>
          <w:trHeight w:val="20"/>
        </w:trPr>
        <w:tc>
          <w:tcPr>
            <w:tcW w:w="2330" w:type="dxa"/>
            <w:vMerge/>
          </w:tcPr>
          <w:p w14:paraId="560FE563" w14:textId="77777777" w:rsidR="00591B7A" w:rsidRPr="00DB1A98" w:rsidRDefault="00591B7A" w:rsidP="00591B7A">
            <w:pPr>
              <w:widowControl/>
              <w:spacing w:after="0" w:line="240" w:lineRule="auto"/>
              <w:jc w:val="center"/>
              <w:rPr>
                <w:lang w:val="el-GR" w:eastAsia="el-GR"/>
              </w:rPr>
            </w:pPr>
          </w:p>
        </w:tc>
        <w:tc>
          <w:tcPr>
            <w:tcW w:w="2238" w:type="dxa"/>
            <w:gridSpan w:val="3"/>
          </w:tcPr>
          <w:p w14:paraId="3ADFEB72" w14:textId="2EACC5B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77" w:type="dxa"/>
            <w:gridSpan w:val="6"/>
            <w:shd w:val="clear" w:color="auto" w:fill="EBEBEB" w:themeFill="accent6" w:themeFillTint="33"/>
          </w:tcPr>
          <w:p w14:paraId="3B583E25" w14:textId="482FE2CE" w:rsidR="00591B7A" w:rsidRPr="00DB1A98" w:rsidRDefault="00DB1A98" w:rsidP="00591B7A">
            <w:pPr>
              <w:widowControl/>
              <w:spacing w:after="0" w:line="240" w:lineRule="auto"/>
              <w:rPr>
                <w:lang w:val="ka-GE" w:eastAsia="el-GR"/>
              </w:rPr>
            </w:pPr>
            <w:r w:rsidRPr="00DB1A98">
              <w:rPr>
                <w:lang w:val="ka-GE" w:eastAsia="el-GR"/>
              </w:rPr>
              <w:t>გაცემის თარიღი</w:t>
            </w:r>
          </w:p>
        </w:tc>
        <w:tc>
          <w:tcPr>
            <w:tcW w:w="3232" w:type="dxa"/>
            <w:gridSpan w:val="7"/>
          </w:tcPr>
          <w:p w14:paraId="4354E117" w14:textId="5BE8811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0443075" w14:textId="77777777" w:rsidTr="00D22A98">
        <w:trPr>
          <w:trHeight w:val="20"/>
        </w:trPr>
        <w:tc>
          <w:tcPr>
            <w:tcW w:w="9977" w:type="dxa"/>
            <w:gridSpan w:val="17"/>
            <w:shd w:val="clear" w:color="auto" w:fill="00B8A6" w:themeFill="accent2"/>
          </w:tcPr>
          <w:p w14:paraId="33C178CD" w14:textId="77777777" w:rsidR="00591B7A" w:rsidRPr="00DB1A98" w:rsidRDefault="00591B7A" w:rsidP="00591B7A">
            <w:pPr>
              <w:widowControl/>
              <w:spacing w:after="0" w:line="240" w:lineRule="auto"/>
              <w:rPr>
                <w:lang w:eastAsia="el-GR"/>
              </w:rPr>
            </w:pPr>
          </w:p>
        </w:tc>
      </w:tr>
      <w:tr w:rsidR="00591B7A" w:rsidRPr="00DB1A98" w14:paraId="72D4C0B8" w14:textId="77777777" w:rsidTr="00D22A98">
        <w:trPr>
          <w:trHeight w:val="20"/>
        </w:trPr>
        <w:tc>
          <w:tcPr>
            <w:tcW w:w="9977" w:type="dxa"/>
            <w:gridSpan w:val="17"/>
            <w:shd w:val="clear" w:color="auto" w:fill="EBEBEB" w:themeFill="accent6" w:themeFillTint="33"/>
          </w:tcPr>
          <w:p w14:paraId="48498F96" w14:textId="77777777" w:rsidR="00710F16" w:rsidRPr="00DB1A98" w:rsidRDefault="00710F16" w:rsidP="00591B7A">
            <w:pPr>
              <w:widowControl/>
              <w:spacing w:after="0" w:line="240" w:lineRule="auto"/>
              <w:rPr>
                <w:b/>
                <w:bCs/>
                <w:lang w:val="ka-GE" w:eastAsia="el-GR"/>
              </w:rPr>
            </w:pPr>
          </w:p>
          <w:p w14:paraId="7303C620" w14:textId="26D158D4" w:rsidR="00591B7A" w:rsidRPr="00DB1A98" w:rsidRDefault="00710F16" w:rsidP="00591B7A">
            <w:pPr>
              <w:widowControl/>
              <w:spacing w:after="0" w:line="240" w:lineRule="auto"/>
              <w:rPr>
                <w:b/>
                <w:bCs/>
                <w:lang w:eastAsia="el-GR"/>
              </w:rPr>
            </w:pPr>
            <w:r w:rsidRPr="00DB1A98">
              <w:rPr>
                <w:b/>
                <w:bCs/>
                <w:lang w:val="ka-GE" w:eastAsia="el-GR"/>
              </w:rPr>
              <w:t>მოთხოვნა სპეციალურ პირობებზე</w:t>
            </w:r>
            <w:r w:rsidR="00591B7A" w:rsidRPr="00DB1A98">
              <w:rPr>
                <w:b/>
                <w:bCs/>
                <w:vertAlign w:val="superscript"/>
                <w:lang w:eastAsia="el-GR"/>
              </w:rPr>
              <w:t>1</w:t>
            </w:r>
            <w:r w:rsidR="00591B7A" w:rsidRPr="00DB1A98">
              <w:rPr>
                <w:b/>
                <w:bCs/>
                <w:lang w:eastAsia="el-GR"/>
              </w:rPr>
              <w:t xml:space="preserve"> (</w:t>
            </w:r>
            <w:r w:rsidRPr="00DB1A98">
              <w:rPr>
                <w:b/>
                <w:bCs/>
                <w:lang w:val="ka-GE" w:eastAsia="el-GR"/>
              </w:rPr>
              <w:t>ნებაყოფლობითი</w:t>
            </w:r>
            <w:r w:rsidR="00591B7A" w:rsidRPr="00DB1A98">
              <w:rPr>
                <w:b/>
                <w:bCs/>
                <w:lang w:eastAsia="el-GR"/>
              </w:rPr>
              <w:t>)</w:t>
            </w:r>
          </w:p>
        </w:tc>
      </w:tr>
      <w:tr w:rsidR="00591B7A" w:rsidRPr="00DB1A98" w14:paraId="7CF49927" w14:textId="77777777" w:rsidTr="008E2383">
        <w:trPr>
          <w:trHeight w:val="20"/>
        </w:trPr>
        <w:tc>
          <w:tcPr>
            <w:tcW w:w="7182" w:type="dxa"/>
            <w:gridSpan w:val="11"/>
            <w:shd w:val="clear" w:color="auto" w:fill="EBEBEB" w:themeFill="accent6" w:themeFillTint="33"/>
          </w:tcPr>
          <w:p w14:paraId="66F23FDD" w14:textId="180EE236" w:rsidR="00591B7A" w:rsidRPr="00DB1A98" w:rsidRDefault="00710F16" w:rsidP="00591B7A">
            <w:pPr>
              <w:widowControl/>
              <w:spacing w:after="0" w:line="240" w:lineRule="auto"/>
              <w:rPr>
                <w:lang w:eastAsia="el-GR"/>
              </w:rPr>
            </w:pPr>
            <w:r w:rsidRPr="00DB1A98">
              <w:t>გესაჭიროებათ თუ არა სპეციალური პირობები ტრენინგებსა და გამოცდებში მონაწილეობის მისაღებად? (მაგ. ადაპტირებული გარემო/</w:t>
            </w:r>
            <w:r w:rsidRPr="00DB1A98">
              <w:rPr>
                <w:lang w:val="ka-GE"/>
              </w:rPr>
              <w:t>ხელ</w:t>
            </w:r>
            <w:r w:rsidRPr="00DB1A98">
              <w:t>მისაწვდომობა):</w:t>
            </w:r>
          </w:p>
        </w:tc>
        <w:tc>
          <w:tcPr>
            <w:tcW w:w="2795" w:type="dxa"/>
            <w:gridSpan w:val="6"/>
          </w:tcPr>
          <w:p w14:paraId="7688E636" w14:textId="7B7CE49B" w:rsidR="00591B7A" w:rsidRPr="00DB1A98" w:rsidRDefault="00710F16" w:rsidP="00591B7A">
            <w:pPr>
              <w:widowControl/>
              <w:spacing w:after="0" w:line="240" w:lineRule="auto"/>
              <w:rPr>
                <w:lang w:eastAsia="el-GR"/>
              </w:rPr>
            </w:pPr>
            <w:r w:rsidRPr="00DB1A98">
              <w:rPr>
                <w:lang w:val="ka-GE" w:eastAsia="el-GR"/>
              </w:rPr>
              <w:t>დიახ</w:t>
            </w:r>
            <w:r w:rsidR="00591B7A" w:rsidRPr="00DB1A98">
              <w:rPr>
                <w:lang w:eastAsia="el-GR"/>
              </w:rPr>
              <w:t xml:space="preserve">  </w:t>
            </w:r>
            <w:sdt>
              <w:sdtPr>
                <w:rPr>
                  <w:lang w:eastAsia="el-GR"/>
                </w:rPr>
                <w:id w:val="418294305"/>
                <w14:checkbox>
                  <w14:checked w14:val="0"/>
                  <w14:checkedState w14:val="2612" w14:font="MS Gothic"/>
                  <w14:uncheckedState w14:val="2610" w14:font="MS Gothic"/>
                </w14:checkbox>
              </w:sdtPr>
              <w:sdtContent>
                <w:r w:rsidR="00591B7A" w:rsidRPr="00DB1A98">
                  <w:rPr>
                    <w:rFonts w:ascii="Segoe UI Symbol" w:eastAsia="MS Gothic" w:hAnsi="Segoe UI Symbol" w:cs="Segoe UI Symbol"/>
                    <w:lang w:eastAsia="el-GR"/>
                  </w:rPr>
                  <w:t>☐</w:t>
                </w:r>
              </w:sdtContent>
            </w:sdt>
            <w:r w:rsidR="00591B7A" w:rsidRPr="00DB1A98">
              <w:rPr>
                <w:lang w:eastAsia="el-GR"/>
              </w:rPr>
              <w:t xml:space="preserve">            </w:t>
            </w:r>
            <w:r w:rsidRPr="00DB1A98">
              <w:rPr>
                <w:lang w:val="ka-GE" w:eastAsia="el-GR"/>
              </w:rPr>
              <w:t>არა</w:t>
            </w:r>
            <w:r w:rsidR="00591B7A" w:rsidRPr="00DB1A98">
              <w:rPr>
                <w:lang w:eastAsia="el-GR"/>
              </w:rPr>
              <w:t xml:space="preserve">    </w:t>
            </w:r>
            <w:sdt>
              <w:sdtPr>
                <w:rPr>
                  <w:lang w:eastAsia="el-GR"/>
                </w:rPr>
                <w:id w:val="152582995"/>
                <w14:checkbox>
                  <w14:checked w14:val="0"/>
                  <w14:checkedState w14:val="2612" w14:font="MS Gothic"/>
                  <w14:uncheckedState w14:val="2610" w14:font="MS Gothic"/>
                </w14:checkbox>
              </w:sdtPr>
              <w:sdtContent>
                <w:r w:rsidR="00591B7A" w:rsidRPr="00DB1A98">
                  <w:rPr>
                    <w:rFonts w:ascii="Segoe UI Symbol" w:eastAsia="MS Gothic" w:hAnsi="Segoe UI Symbol" w:cs="Segoe UI Symbol"/>
                    <w:lang w:eastAsia="el-GR"/>
                  </w:rPr>
                  <w:t>☐</w:t>
                </w:r>
              </w:sdtContent>
            </w:sdt>
            <w:r w:rsidR="00591B7A" w:rsidRPr="00DB1A98">
              <w:rPr>
                <w:lang w:eastAsia="el-GR"/>
              </w:rPr>
              <w:t xml:space="preserve">         </w:t>
            </w:r>
          </w:p>
        </w:tc>
      </w:tr>
    </w:tbl>
    <w:p w14:paraId="54F856CE" w14:textId="356CA363" w:rsidR="00645C75" w:rsidRDefault="00B97E00" w:rsidP="00B97E00">
      <w:pPr>
        <w:spacing w:after="0" w:line="264" w:lineRule="auto"/>
        <w:jc w:val="both"/>
        <w:rPr>
          <w:sz w:val="20"/>
          <w:szCs w:val="20"/>
        </w:rPr>
      </w:pPr>
      <w:r w:rsidRPr="00DB1A98">
        <w:rPr>
          <w:vertAlign w:val="superscript"/>
          <w:lang w:eastAsia="el-GR"/>
        </w:rPr>
        <w:t>1</w:t>
      </w:r>
      <w:r w:rsidRPr="00DB1A98">
        <w:rPr>
          <w:lang w:eastAsia="el-GR"/>
        </w:rPr>
        <w:t xml:space="preserve"> </w:t>
      </w:r>
      <w:proofErr w:type="spellStart"/>
      <w:r w:rsidRPr="008C226A">
        <w:rPr>
          <w:sz w:val="20"/>
          <w:szCs w:val="20"/>
        </w:rPr>
        <w:t>პროგრამა</w:t>
      </w:r>
      <w:proofErr w:type="spellEnd"/>
      <w:r w:rsidRPr="008C226A">
        <w:rPr>
          <w:sz w:val="20"/>
          <w:szCs w:val="20"/>
        </w:rPr>
        <w:t xml:space="preserve"> </w:t>
      </w:r>
      <w:proofErr w:type="spellStart"/>
      <w:r w:rsidRPr="008C226A">
        <w:rPr>
          <w:sz w:val="20"/>
          <w:szCs w:val="20"/>
        </w:rPr>
        <w:t>მხარს</w:t>
      </w:r>
      <w:proofErr w:type="spellEnd"/>
      <w:r w:rsidRPr="008C226A">
        <w:rPr>
          <w:sz w:val="20"/>
          <w:szCs w:val="20"/>
        </w:rPr>
        <w:t xml:space="preserve"> </w:t>
      </w:r>
      <w:proofErr w:type="spellStart"/>
      <w:r w:rsidRPr="008C226A">
        <w:rPr>
          <w:sz w:val="20"/>
          <w:szCs w:val="20"/>
        </w:rPr>
        <w:t>უჭერს</w:t>
      </w:r>
      <w:proofErr w:type="spellEnd"/>
      <w:r w:rsidRPr="008C226A">
        <w:rPr>
          <w:sz w:val="20"/>
          <w:szCs w:val="20"/>
        </w:rPr>
        <w:t xml:space="preserve"> </w:t>
      </w:r>
      <w:proofErr w:type="spellStart"/>
      <w:r w:rsidRPr="008C226A">
        <w:rPr>
          <w:sz w:val="20"/>
          <w:szCs w:val="20"/>
        </w:rPr>
        <w:t>შეზღუდული</w:t>
      </w:r>
      <w:proofErr w:type="spellEnd"/>
      <w:r w:rsidRPr="008C226A">
        <w:rPr>
          <w:sz w:val="20"/>
          <w:szCs w:val="20"/>
        </w:rPr>
        <w:t xml:space="preserve"> </w:t>
      </w:r>
      <w:proofErr w:type="spellStart"/>
      <w:r w:rsidRPr="008C226A">
        <w:rPr>
          <w:sz w:val="20"/>
          <w:szCs w:val="20"/>
        </w:rPr>
        <w:t>შესაძლებლობის</w:t>
      </w:r>
      <w:proofErr w:type="spellEnd"/>
      <w:r w:rsidRPr="008C226A">
        <w:rPr>
          <w:sz w:val="20"/>
          <w:szCs w:val="20"/>
        </w:rPr>
        <w:t xml:space="preserve"> </w:t>
      </w:r>
      <w:proofErr w:type="spellStart"/>
      <w:r w:rsidRPr="008C226A">
        <w:rPr>
          <w:sz w:val="20"/>
          <w:szCs w:val="20"/>
        </w:rPr>
        <w:t>მქონე</w:t>
      </w:r>
      <w:proofErr w:type="spellEnd"/>
      <w:r w:rsidRPr="008C226A">
        <w:rPr>
          <w:sz w:val="20"/>
          <w:szCs w:val="20"/>
        </w:rPr>
        <w:t xml:space="preserve"> </w:t>
      </w:r>
      <w:proofErr w:type="spellStart"/>
      <w:r w:rsidRPr="008C226A">
        <w:rPr>
          <w:sz w:val="20"/>
          <w:szCs w:val="20"/>
        </w:rPr>
        <w:t>კანდიდატებს</w:t>
      </w:r>
      <w:proofErr w:type="spellEnd"/>
      <w:r w:rsidRPr="008C226A">
        <w:rPr>
          <w:sz w:val="20"/>
          <w:szCs w:val="20"/>
        </w:rPr>
        <w:t xml:space="preserve">. </w:t>
      </w:r>
      <w:proofErr w:type="spellStart"/>
      <w:r w:rsidRPr="008C226A">
        <w:rPr>
          <w:sz w:val="20"/>
          <w:szCs w:val="20"/>
        </w:rPr>
        <w:t>სპეციალური</w:t>
      </w:r>
      <w:proofErr w:type="spellEnd"/>
      <w:r w:rsidRPr="008C226A">
        <w:rPr>
          <w:sz w:val="20"/>
          <w:szCs w:val="20"/>
        </w:rPr>
        <w:t xml:space="preserve"> </w:t>
      </w:r>
      <w:proofErr w:type="spellStart"/>
      <w:r w:rsidRPr="008C226A">
        <w:rPr>
          <w:sz w:val="20"/>
          <w:szCs w:val="20"/>
        </w:rPr>
        <w:t>პირობების</w:t>
      </w:r>
      <w:proofErr w:type="spellEnd"/>
      <w:r w:rsidRPr="008C226A">
        <w:rPr>
          <w:sz w:val="20"/>
          <w:szCs w:val="20"/>
        </w:rPr>
        <w:t xml:space="preserve"> </w:t>
      </w:r>
      <w:proofErr w:type="spellStart"/>
      <w:r w:rsidRPr="008C226A">
        <w:rPr>
          <w:sz w:val="20"/>
          <w:szCs w:val="20"/>
        </w:rPr>
        <w:t>მოთხოვნა</w:t>
      </w:r>
      <w:proofErr w:type="spellEnd"/>
      <w:r w:rsidRPr="008C226A">
        <w:rPr>
          <w:sz w:val="20"/>
          <w:szCs w:val="20"/>
        </w:rPr>
        <w:t xml:space="preserve"> </w:t>
      </w:r>
      <w:proofErr w:type="spellStart"/>
      <w:r w:rsidRPr="008C226A">
        <w:rPr>
          <w:sz w:val="20"/>
          <w:szCs w:val="20"/>
        </w:rPr>
        <w:t>განიხილება</w:t>
      </w:r>
      <w:proofErr w:type="spellEnd"/>
      <w:r w:rsidRPr="008C226A">
        <w:rPr>
          <w:sz w:val="20"/>
          <w:szCs w:val="20"/>
        </w:rPr>
        <w:t xml:space="preserve"> </w:t>
      </w:r>
      <w:proofErr w:type="spellStart"/>
      <w:r w:rsidRPr="008C226A">
        <w:rPr>
          <w:sz w:val="20"/>
          <w:szCs w:val="20"/>
        </w:rPr>
        <w:t>არსებული</w:t>
      </w:r>
      <w:proofErr w:type="spellEnd"/>
      <w:r w:rsidRPr="008C226A">
        <w:rPr>
          <w:sz w:val="20"/>
          <w:szCs w:val="20"/>
        </w:rPr>
        <w:t xml:space="preserve"> </w:t>
      </w:r>
      <w:proofErr w:type="spellStart"/>
      <w:r w:rsidRPr="008C226A">
        <w:rPr>
          <w:sz w:val="20"/>
          <w:szCs w:val="20"/>
        </w:rPr>
        <w:t>პროცედურებისა</w:t>
      </w:r>
      <w:proofErr w:type="spellEnd"/>
      <w:r w:rsidRPr="008C226A">
        <w:rPr>
          <w:sz w:val="20"/>
          <w:szCs w:val="20"/>
        </w:rPr>
        <w:t xml:space="preserve"> </w:t>
      </w:r>
      <w:proofErr w:type="spellStart"/>
      <w:r w:rsidRPr="008C226A">
        <w:rPr>
          <w:sz w:val="20"/>
          <w:szCs w:val="20"/>
        </w:rPr>
        <w:t>და</w:t>
      </w:r>
      <w:proofErr w:type="spellEnd"/>
      <w:r w:rsidRPr="008C226A">
        <w:rPr>
          <w:sz w:val="20"/>
          <w:szCs w:val="20"/>
        </w:rPr>
        <w:t xml:space="preserve"> </w:t>
      </w:r>
      <w:proofErr w:type="spellStart"/>
      <w:r w:rsidRPr="008C226A">
        <w:rPr>
          <w:sz w:val="20"/>
          <w:szCs w:val="20"/>
        </w:rPr>
        <w:t>სტანდარტების</w:t>
      </w:r>
      <w:proofErr w:type="spellEnd"/>
      <w:r w:rsidRPr="008C226A">
        <w:rPr>
          <w:sz w:val="20"/>
          <w:szCs w:val="20"/>
        </w:rPr>
        <w:t xml:space="preserve"> </w:t>
      </w:r>
      <w:proofErr w:type="spellStart"/>
      <w:r w:rsidRPr="008C226A">
        <w:rPr>
          <w:sz w:val="20"/>
          <w:szCs w:val="20"/>
        </w:rPr>
        <w:t>შესაბამისად</w:t>
      </w:r>
      <w:proofErr w:type="spellEnd"/>
      <w:r w:rsidRPr="008C226A">
        <w:rPr>
          <w:sz w:val="20"/>
          <w:szCs w:val="20"/>
        </w:rPr>
        <w:t xml:space="preserve"> </w:t>
      </w:r>
      <w:proofErr w:type="spellStart"/>
      <w:r w:rsidRPr="008C226A">
        <w:rPr>
          <w:sz w:val="20"/>
          <w:szCs w:val="20"/>
        </w:rPr>
        <w:t>და</w:t>
      </w:r>
      <w:proofErr w:type="spellEnd"/>
      <w:r w:rsidRPr="008C226A">
        <w:rPr>
          <w:sz w:val="20"/>
          <w:szCs w:val="20"/>
        </w:rPr>
        <w:t xml:space="preserve"> </w:t>
      </w:r>
      <w:proofErr w:type="spellStart"/>
      <w:r w:rsidRPr="008C226A">
        <w:rPr>
          <w:sz w:val="20"/>
          <w:szCs w:val="20"/>
        </w:rPr>
        <w:t>ის</w:t>
      </w:r>
      <w:proofErr w:type="spellEnd"/>
      <w:r w:rsidRPr="008C226A">
        <w:rPr>
          <w:sz w:val="20"/>
          <w:szCs w:val="20"/>
        </w:rPr>
        <w:t xml:space="preserve"> </w:t>
      </w:r>
      <w:proofErr w:type="spellStart"/>
      <w:r w:rsidRPr="008C226A">
        <w:rPr>
          <w:sz w:val="20"/>
          <w:szCs w:val="20"/>
        </w:rPr>
        <w:t>გავლენას</w:t>
      </w:r>
      <w:proofErr w:type="spellEnd"/>
      <w:r w:rsidRPr="008C226A">
        <w:rPr>
          <w:sz w:val="20"/>
          <w:szCs w:val="20"/>
        </w:rPr>
        <w:t xml:space="preserve"> </w:t>
      </w:r>
      <w:proofErr w:type="spellStart"/>
      <w:r w:rsidRPr="008C226A">
        <w:rPr>
          <w:sz w:val="20"/>
          <w:szCs w:val="20"/>
        </w:rPr>
        <w:t>არ</w:t>
      </w:r>
      <w:proofErr w:type="spellEnd"/>
      <w:r w:rsidRPr="008C226A">
        <w:rPr>
          <w:sz w:val="20"/>
          <w:szCs w:val="20"/>
        </w:rPr>
        <w:t xml:space="preserve"> </w:t>
      </w:r>
      <w:proofErr w:type="spellStart"/>
      <w:r w:rsidRPr="008C226A">
        <w:rPr>
          <w:sz w:val="20"/>
          <w:szCs w:val="20"/>
        </w:rPr>
        <w:t>მოახდენს</w:t>
      </w:r>
      <w:proofErr w:type="spellEnd"/>
      <w:r w:rsidRPr="008C226A">
        <w:rPr>
          <w:sz w:val="20"/>
          <w:szCs w:val="20"/>
        </w:rPr>
        <w:t xml:space="preserve"> </w:t>
      </w:r>
      <w:proofErr w:type="spellStart"/>
      <w:r w:rsidRPr="008C226A">
        <w:rPr>
          <w:sz w:val="20"/>
          <w:szCs w:val="20"/>
        </w:rPr>
        <w:t>განაცხადის</w:t>
      </w:r>
      <w:proofErr w:type="spellEnd"/>
      <w:r w:rsidRPr="008C226A">
        <w:rPr>
          <w:sz w:val="20"/>
          <w:szCs w:val="20"/>
        </w:rPr>
        <w:t xml:space="preserve"> </w:t>
      </w:r>
      <w:proofErr w:type="spellStart"/>
      <w:r w:rsidRPr="008C226A">
        <w:rPr>
          <w:sz w:val="20"/>
          <w:szCs w:val="20"/>
        </w:rPr>
        <w:t>შეფასებაზე</w:t>
      </w:r>
      <w:proofErr w:type="spellEnd"/>
      <w:r w:rsidRPr="008C226A">
        <w:rPr>
          <w:sz w:val="20"/>
          <w:szCs w:val="20"/>
        </w:rPr>
        <w:t xml:space="preserve"> </w:t>
      </w:r>
      <w:proofErr w:type="spellStart"/>
      <w:r w:rsidRPr="008C226A">
        <w:rPr>
          <w:sz w:val="20"/>
          <w:szCs w:val="20"/>
        </w:rPr>
        <w:t>ან</w:t>
      </w:r>
      <w:proofErr w:type="spellEnd"/>
      <w:r w:rsidRPr="008C226A">
        <w:rPr>
          <w:sz w:val="20"/>
          <w:szCs w:val="20"/>
        </w:rPr>
        <w:t xml:space="preserve"> </w:t>
      </w:r>
      <w:proofErr w:type="spellStart"/>
      <w:r w:rsidRPr="008C226A">
        <w:rPr>
          <w:sz w:val="20"/>
          <w:szCs w:val="20"/>
        </w:rPr>
        <w:t>კანდიდატთა</w:t>
      </w:r>
      <w:proofErr w:type="spellEnd"/>
      <w:r w:rsidRPr="008C226A">
        <w:rPr>
          <w:sz w:val="20"/>
          <w:szCs w:val="20"/>
        </w:rPr>
        <w:t xml:space="preserve"> </w:t>
      </w:r>
      <w:proofErr w:type="spellStart"/>
      <w:r w:rsidRPr="008C226A">
        <w:rPr>
          <w:sz w:val="20"/>
          <w:szCs w:val="20"/>
        </w:rPr>
        <w:t>შერჩევის</w:t>
      </w:r>
      <w:proofErr w:type="spellEnd"/>
      <w:r w:rsidRPr="008C226A">
        <w:rPr>
          <w:sz w:val="20"/>
          <w:szCs w:val="20"/>
        </w:rPr>
        <w:t xml:space="preserve"> </w:t>
      </w:r>
      <w:proofErr w:type="spellStart"/>
      <w:r w:rsidRPr="008C226A">
        <w:rPr>
          <w:sz w:val="20"/>
          <w:szCs w:val="20"/>
        </w:rPr>
        <w:t>პროცესზე</w:t>
      </w:r>
      <w:proofErr w:type="spellEnd"/>
      <w:r w:rsidRPr="008C226A">
        <w:rPr>
          <w:sz w:val="20"/>
          <w:szCs w:val="20"/>
        </w:rPr>
        <w:t>.</w:t>
      </w:r>
    </w:p>
    <w:tbl>
      <w:tblPr>
        <w:tblStyle w:val="TableGrid"/>
        <w:tblW w:w="10074" w:type="dxa"/>
        <w:tblLook w:val="04A0" w:firstRow="1" w:lastRow="0" w:firstColumn="1" w:lastColumn="0" w:noHBand="0" w:noVBand="1"/>
      </w:tblPr>
      <w:tblGrid>
        <w:gridCol w:w="1400"/>
        <w:gridCol w:w="3789"/>
        <w:gridCol w:w="2031"/>
        <w:gridCol w:w="2854"/>
      </w:tblGrid>
      <w:tr w:rsidR="008C226A" w:rsidRPr="00DB1A98" w14:paraId="72796846" w14:textId="77777777" w:rsidTr="00DC71DA">
        <w:trPr>
          <w:trHeight w:val="20"/>
        </w:trPr>
        <w:tc>
          <w:tcPr>
            <w:tcW w:w="10074" w:type="dxa"/>
            <w:gridSpan w:val="4"/>
            <w:shd w:val="clear" w:color="auto" w:fill="00B8A6" w:themeFill="accent2"/>
          </w:tcPr>
          <w:p w14:paraId="73788B00" w14:textId="77777777" w:rsidR="008C226A" w:rsidRPr="00DB1A98" w:rsidRDefault="008C226A" w:rsidP="00DC71DA">
            <w:pPr>
              <w:pStyle w:val="BPBodytext"/>
              <w:pageBreakBefore/>
              <w:spacing w:after="0" w:line="240" w:lineRule="auto"/>
              <w:rPr>
                <w:b/>
                <w:bCs/>
                <w:color w:val="FFFFFF" w:themeColor="background1"/>
                <w:sz w:val="22"/>
                <w:lang w:eastAsia="el-GR"/>
              </w:rPr>
            </w:pPr>
            <w:r w:rsidRPr="00DB1A98">
              <w:rPr>
                <w:b/>
                <w:bCs/>
                <w:color w:val="FFFFFF" w:themeColor="background1"/>
                <w:sz w:val="22"/>
                <w:lang w:eastAsia="el-GR"/>
              </w:rPr>
              <w:lastRenderedPageBreak/>
              <w:t xml:space="preserve">2. </w:t>
            </w:r>
            <w:r w:rsidRPr="00DB1A98">
              <w:rPr>
                <w:b/>
                <w:bCs/>
                <w:color w:val="FFFFFF" w:themeColor="background1"/>
                <w:sz w:val="22"/>
                <w:lang w:val="ka-GE" w:eastAsia="el-GR"/>
              </w:rPr>
              <w:t>განათლება</w:t>
            </w:r>
          </w:p>
        </w:tc>
      </w:tr>
      <w:tr w:rsidR="008C226A" w:rsidRPr="00DB1A98" w14:paraId="3A4A1659" w14:textId="77777777" w:rsidTr="00DC71DA">
        <w:trPr>
          <w:trHeight w:val="20"/>
        </w:trPr>
        <w:tc>
          <w:tcPr>
            <w:tcW w:w="1525" w:type="dxa"/>
            <w:shd w:val="clear" w:color="auto" w:fill="EBEBEB" w:themeFill="accent6" w:themeFillTint="33"/>
          </w:tcPr>
          <w:p w14:paraId="36A22736" w14:textId="77777777" w:rsidR="008C226A" w:rsidRPr="00DB1A98" w:rsidRDefault="008C226A" w:rsidP="00DC71DA">
            <w:pPr>
              <w:pStyle w:val="BPBodytext"/>
              <w:spacing w:after="0" w:line="240" w:lineRule="auto"/>
              <w:jc w:val="left"/>
              <w:rPr>
                <w:rFonts w:cstheme="minorHAnsi"/>
                <w:sz w:val="22"/>
                <w:lang w:eastAsia="el-GR"/>
              </w:rPr>
            </w:pPr>
            <w:r w:rsidRPr="00DB1A98">
              <w:rPr>
                <w:rFonts w:cstheme="minorHAnsi"/>
                <w:sz w:val="22"/>
                <w:lang w:val="ka-GE" w:eastAsia="el-GR"/>
              </w:rPr>
              <w:t>ხარისხის მიღების წელი</w:t>
            </w:r>
          </w:p>
        </w:tc>
        <w:tc>
          <w:tcPr>
            <w:tcW w:w="2969" w:type="dxa"/>
            <w:shd w:val="clear" w:color="auto" w:fill="EBEBEB" w:themeFill="accent6" w:themeFillTint="33"/>
          </w:tcPr>
          <w:p w14:paraId="05C71E1C" w14:textId="77777777" w:rsidR="008C226A" w:rsidRPr="00DB1A98" w:rsidRDefault="008C226A" w:rsidP="00DC71DA">
            <w:pPr>
              <w:pStyle w:val="BPBodytext"/>
              <w:spacing w:after="0" w:line="240" w:lineRule="auto"/>
              <w:jc w:val="left"/>
              <w:rPr>
                <w:rFonts w:cstheme="minorHAnsi"/>
                <w:sz w:val="22"/>
                <w:lang w:eastAsia="el-GR"/>
              </w:rPr>
            </w:pPr>
            <w:proofErr w:type="spellStart"/>
            <w:r w:rsidRPr="00DB1A98">
              <w:rPr>
                <w:rFonts w:cstheme="minorHAnsi"/>
                <w:sz w:val="22"/>
              </w:rPr>
              <w:t>ხარისხი</w:t>
            </w:r>
            <w:proofErr w:type="spellEnd"/>
            <w:r w:rsidRPr="00DB1A98">
              <w:rPr>
                <w:rFonts w:cstheme="minorHAnsi"/>
                <w:sz w:val="22"/>
              </w:rPr>
              <w:t xml:space="preserve">, </w:t>
            </w:r>
            <w:proofErr w:type="spellStart"/>
            <w:r w:rsidRPr="00DB1A98">
              <w:rPr>
                <w:rFonts w:cstheme="minorHAnsi"/>
                <w:sz w:val="22"/>
              </w:rPr>
              <w:t>დიპლომი</w:t>
            </w:r>
            <w:proofErr w:type="spellEnd"/>
            <w:r w:rsidRPr="00DB1A98">
              <w:rPr>
                <w:rFonts w:cstheme="minorHAnsi"/>
                <w:sz w:val="22"/>
              </w:rPr>
              <w:t xml:space="preserve">, </w:t>
            </w:r>
            <w:proofErr w:type="spellStart"/>
            <w:r w:rsidRPr="00DB1A98">
              <w:rPr>
                <w:rFonts w:cstheme="minorHAnsi"/>
                <w:sz w:val="22"/>
              </w:rPr>
              <w:t>მაგისტრატურის</w:t>
            </w:r>
            <w:proofErr w:type="spellEnd"/>
            <w:r w:rsidRPr="00DB1A98">
              <w:rPr>
                <w:rFonts w:cstheme="minorHAnsi"/>
                <w:sz w:val="22"/>
              </w:rPr>
              <w:t>/</w:t>
            </w:r>
            <w:proofErr w:type="spellStart"/>
            <w:r w:rsidRPr="00DB1A98">
              <w:rPr>
                <w:rFonts w:cstheme="minorHAnsi"/>
                <w:sz w:val="22"/>
              </w:rPr>
              <w:t>დოქტორანტურის</w:t>
            </w:r>
            <w:proofErr w:type="spellEnd"/>
            <w:r w:rsidRPr="00DB1A98">
              <w:rPr>
                <w:rFonts w:cstheme="minorHAnsi"/>
                <w:sz w:val="22"/>
              </w:rPr>
              <w:t xml:space="preserve"> </w:t>
            </w:r>
            <w:proofErr w:type="spellStart"/>
            <w:r w:rsidRPr="00DB1A98">
              <w:rPr>
                <w:rFonts w:cstheme="minorHAnsi"/>
                <w:sz w:val="22"/>
              </w:rPr>
              <w:t>ხარისხი</w:t>
            </w:r>
            <w:proofErr w:type="spellEnd"/>
          </w:p>
        </w:tc>
        <w:tc>
          <w:tcPr>
            <w:tcW w:w="2340" w:type="dxa"/>
            <w:shd w:val="clear" w:color="auto" w:fill="EBEBEB" w:themeFill="accent6" w:themeFillTint="33"/>
          </w:tcPr>
          <w:p w14:paraId="42DAC355" w14:textId="77777777" w:rsidR="008C226A" w:rsidRPr="00DB1A98" w:rsidRDefault="008C226A" w:rsidP="00DC71DA">
            <w:pPr>
              <w:pStyle w:val="BPBodytext"/>
              <w:spacing w:after="0" w:line="240" w:lineRule="auto"/>
              <w:jc w:val="left"/>
              <w:rPr>
                <w:rFonts w:cstheme="minorHAnsi"/>
                <w:sz w:val="22"/>
                <w:lang w:eastAsia="el-GR"/>
              </w:rPr>
            </w:pPr>
            <w:r w:rsidRPr="00DB1A98">
              <w:rPr>
                <w:rFonts w:cstheme="minorHAnsi"/>
                <w:sz w:val="22"/>
                <w:lang w:val="ka-GE"/>
              </w:rPr>
              <w:t>დარგი</w:t>
            </w:r>
            <w:r w:rsidRPr="00DB1A98">
              <w:rPr>
                <w:rFonts w:cstheme="minorHAnsi"/>
                <w:sz w:val="22"/>
              </w:rPr>
              <w:t xml:space="preserve"> / </w:t>
            </w:r>
            <w:r w:rsidRPr="00DB1A98">
              <w:rPr>
                <w:rFonts w:cstheme="minorHAnsi"/>
                <w:sz w:val="22"/>
                <w:lang w:val="ka-GE"/>
              </w:rPr>
              <w:t>სწავლის</w:t>
            </w:r>
            <w:r w:rsidRPr="00DB1A98">
              <w:rPr>
                <w:rFonts w:cstheme="minorHAnsi"/>
                <w:sz w:val="22"/>
              </w:rPr>
              <w:t xml:space="preserve"> </w:t>
            </w:r>
            <w:proofErr w:type="spellStart"/>
            <w:r w:rsidRPr="00DB1A98">
              <w:rPr>
                <w:rFonts w:cstheme="minorHAnsi"/>
                <w:sz w:val="22"/>
              </w:rPr>
              <w:t>დასახელება</w:t>
            </w:r>
            <w:proofErr w:type="spellEnd"/>
          </w:p>
        </w:tc>
        <w:tc>
          <w:tcPr>
            <w:tcW w:w="3240" w:type="dxa"/>
            <w:shd w:val="clear" w:color="auto" w:fill="EBEBEB" w:themeFill="accent6" w:themeFillTint="33"/>
          </w:tcPr>
          <w:p w14:paraId="5D845F55" w14:textId="77777777" w:rsidR="008C226A" w:rsidRPr="00DB1A98" w:rsidRDefault="008C226A" w:rsidP="00DC71DA">
            <w:pPr>
              <w:pStyle w:val="BPBodytext"/>
              <w:spacing w:after="0" w:line="240" w:lineRule="auto"/>
              <w:jc w:val="left"/>
              <w:rPr>
                <w:rFonts w:cstheme="minorHAnsi"/>
                <w:sz w:val="22"/>
                <w:lang w:eastAsia="el-GR"/>
              </w:rPr>
            </w:pPr>
            <w:r w:rsidRPr="00DB1A98">
              <w:rPr>
                <w:rFonts w:cstheme="minorHAnsi"/>
                <w:sz w:val="22"/>
                <w:lang w:val="ka-GE" w:eastAsia="el-GR"/>
              </w:rPr>
              <w:t>საგანმანათლებლო ორგანო</w:t>
            </w:r>
          </w:p>
        </w:tc>
      </w:tr>
      <w:tr w:rsidR="008C226A" w:rsidRPr="00DB1A98" w14:paraId="37EF218F" w14:textId="77777777" w:rsidTr="00DC71DA">
        <w:trPr>
          <w:trHeight w:val="20"/>
        </w:trPr>
        <w:tc>
          <w:tcPr>
            <w:tcW w:w="1525" w:type="dxa"/>
          </w:tcPr>
          <w:p w14:paraId="47481F56"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34E6F944"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1BF5631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2FE67A50"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72F143EB" w14:textId="77777777" w:rsidTr="00DC71DA">
        <w:trPr>
          <w:trHeight w:val="20"/>
        </w:trPr>
        <w:tc>
          <w:tcPr>
            <w:tcW w:w="1525" w:type="dxa"/>
          </w:tcPr>
          <w:p w14:paraId="6BE74443"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2232ABF6"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0CFBCC5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32DA11F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0523B0A6" w14:textId="77777777" w:rsidTr="00DC71DA">
        <w:trPr>
          <w:trHeight w:val="20"/>
        </w:trPr>
        <w:tc>
          <w:tcPr>
            <w:tcW w:w="1525" w:type="dxa"/>
          </w:tcPr>
          <w:p w14:paraId="2CC777D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7B4E764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0C1BB06D"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1D4BEF2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56C9B6B6" w14:textId="77777777" w:rsidTr="00DC71DA">
        <w:trPr>
          <w:trHeight w:val="20"/>
        </w:trPr>
        <w:tc>
          <w:tcPr>
            <w:tcW w:w="1525" w:type="dxa"/>
          </w:tcPr>
          <w:p w14:paraId="453C8A39"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3E8F9635"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25823F81"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10CAFFF3"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7E581E37" w14:textId="77777777" w:rsidTr="00DC71DA">
        <w:trPr>
          <w:trHeight w:val="20"/>
        </w:trPr>
        <w:tc>
          <w:tcPr>
            <w:tcW w:w="1525" w:type="dxa"/>
          </w:tcPr>
          <w:p w14:paraId="13734F1E"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49AEF40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57D5CC33"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400797D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3A44089E" w14:textId="77777777" w:rsidTr="00DC71DA">
        <w:trPr>
          <w:trHeight w:val="20"/>
        </w:trPr>
        <w:tc>
          <w:tcPr>
            <w:tcW w:w="10074" w:type="dxa"/>
            <w:gridSpan w:val="4"/>
            <w:shd w:val="clear" w:color="auto" w:fill="EBEBEB" w:themeFill="accent6" w:themeFillTint="33"/>
          </w:tcPr>
          <w:p w14:paraId="158C1666" w14:textId="77777777" w:rsidR="008C226A" w:rsidRPr="00DB1A98" w:rsidRDefault="008C226A" w:rsidP="00DC71DA">
            <w:pPr>
              <w:pStyle w:val="BPBodytext"/>
              <w:keepNext/>
              <w:spacing w:after="0" w:line="240" w:lineRule="auto"/>
              <w:rPr>
                <w:rFonts w:eastAsia="Calibri"/>
                <w:b/>
                <w:bCs/>
                <w:color w:val="auto"/>
                <w:sz w:val="22"/>
                <w:lang w:eastAsia="el-GR"/>
              </w:rPr>
            </w:pPr>
            <w:proofErr w:type="spellStart"/>
            <w:r w:rsidRPr="00DB1A98">
              <w:rPr>
                <w:rFonts w:eastAsia="Calibri"/>
                <w:b/>
                <w:bCs/>
                <w:color w:val="auto"/>
                <w:sz w:val="22"/>
                <w:lang w:eastAsia="el-GR"/>
              </w:rPr>
              <w:t>E</w:t>
            </w:r>
            <w:r w:rsidRPr="00DB1A98">
              <w:rPr>
                <w:b/>
                <w:sz w:val="22"/>
              </w:rPr>
              <w:t>QF</w:t>
            </w:r>
            <w:proofErr w:type="spellEnd"/>
            <w:r w:rsidRPr="00DB1A98">
              <w:rPr>
                <w:b/>
                <w:sz w:val="22"/>
              </w:rPr>
              <w:t xml:space="preserve"> </w:t>
            </w:r>
            <w:proofErr w:type="spellStart"/>
            <w:r w:rsidRPr="00DB1A98">
              <w:rPr>
                <w:b/>
                <w:sz w:val="22"/>
              </w:rPr>
              <w:t>კვალიფიკაციის</w:t>
            </w:r>
            <w:proofErr w:type="spellEnd"/>
            <w:r w:rsidRPr="00DB1A98">
              <w:rPr>
                <w:b/>
                <w:sz w:val="22"/>
              </w:rPr>
              <w:t xml:space="preserve"> </w:t>
            </w:r>
            <w:proofErr w:type="spellStart"/>
            <w:r w:rsidRPr="00DB1A98">
              <w:rPr>
                <w:b/>
                <w:sz w:val="22"/>
              </w:rPr>
              <w:t>დონე</w:t>
            </w:r>
            <w:proofErr w:type="spellEnd"/>
            <w:r w:rsidRPr="00DB1A98">
              <w:rPr>
                <w:b/>
                <w:sz w:val="22"/>
              </w:rPr>
              <w:t xml:space="preserve"> (</w:t>
            </w:r>
            <w:proofErr w:type="spellStart"/>
            <w:r w:rsidRPr="00DB1A98">
              <w:rPr>
                <w:b/>
                <w:sz w:val="22"/>
              </w:rPr>
              <w:t>ევროპული</w:t>
            </w:r>
            <w:proofErr w:type="spellEnd"/>
            <w:r w:rsidRPr="00DB1A98">
              <w:rPr>
                <w:b/>
                <w:sz w:val="22"/>
              </w:rPr>
              <w:t xml:space="preserve"> </w:t>
            </w:r>
            <w:proofErr w:type="spellStart"/>
            <w:r w:rsidRPr="00DB1A98">
              <w:rPr>
                <w:b/>
                <w:sz w:val="22"/>
              </w:rPr>
              <w:t>კვალიფიკაციების</w:t>
            </w:r>
            <w:proofErr w:type="spellEnd"/>
            <w:r w:rsidRPr="00DB1A98">
              <w:rPr>
                <w:b/>
                <w:sz w:val="22"/>
              </w:rPr>
              <w:t xml:space="preserve"> </w:t>
            </w:r>
            <w:proofErr w:type="spellStart"/>
            <w:r w:rsidRPr="00DB1A98">
              <w:rPr>
                <w:b/>
                <w:sz w:val="22"/>
              </w:rPr>
              <w:t>ჩარჩოს</w:t>
            </w:r>
            <w:proofErr w:type="spellEnd"/>
            <w:r w:rsidRPr="00DB1A98">
              <w:rPr>
                <w:b/>
                <w:sz w:val="22"/>
              </w:rPr>
              <w:t xml:space="preserve"> </w:t>
            </w:r>
            <w:proofErr w:type="spellStart"/>
            <w:r w:rsidRPr="00DB1A98">
              <w:rPr>
                <w:b/>
                <w:sz w:val="22"/>
              </w:rPr>
              <w:t>მიხედვით</w:t>
            </w:r>
            <w:proofErr w:type="spellEnd"/>
            <w:r w:rsidRPr="00DB1A98">
              <w:rPr>
                <w:b/>
                <w:sz w:val="22"/>
              </w:rPr>
              <w:t>)</w:t>
            </w:r>
          </w:p>
        </w:tc>
      </w:tr>
      <w:tr w:rsidR="008C226A" w:rsidRPr="00DB1A98" w14:paraId="54586D19" w14:textId="77777777" w:rsidTr="00DC71DA">
        <w:trPr>
          <w:trHeight w:val="20"/>
        </w:trPr>
        <w:tc>
          <w:tcPr>
            <w:tcW w:w="10074" w:type="dxa"/>
            <w:gridSpan w:val="4"/>
          </w:tcPr>
          <w:p w14:paraId="5F0B6CC3" w14:textId="77777777" w:rsidR="008C226A" w:rsidRPr="00DB1A98" w:rsidRDefault="00000000" w:rsidP="00DC71DA">
            <w:pPr>
              <w:pStyle w:val="BPBodytext"/>
              <w:spacing w:before="120" w:after="120" w:line="240" w:lineRule="auto"/>
              <w:rPr>
                <w:sz w:val="22"/>
                <w:lang w:eastAsia="el-GR"/>
              </w:rPr>
            </w:pPr>
            <w:sdt>
              <w:sdtPr>
                <w:rPr>
                  <w:sz w:val="22"/>
                  <w:lang w:eastAsia="el-GR"/>
                </w:rPr>
                <w:id w:val="-1985076365"/>
                <w14:checkbox>
                  <w14:checked w14:val="0"/>
                  <w14:checkedState w14:val="2612" w14:font="MS Gothic"/>
                  <w14:uncheckedState w14:val="2610" w14:font="MS Gothic"/>
                </w14:checkbox>
              </w:sdt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2</w:t>
            </w:r>
            <w:r w:rsidR="008C226A" w:rsidRPr="00DB1A98">
              <w:rPr>
                <w:sz w:val="22"/>
                <w:lang w:val="ka-GE" w:eastAsia="el-GR"/>
              </w:rPr>
              <w:t>- საბაზო განთლება</w:t>
            </w:r>
            <w:r w:rsidR="008C226A" w:rsidRPr="00DB1A98">
              <w:rPr>
                <w:sz w:val="22"/>
                <w:lang w:eastAsia="el-GR"/>
              </w:rPr>
              <w:t xml:space="preserve">   </w:t>
            </w:r>
            <w:sdt>
              <w:sdtPr>
                <w:rPr>
                  <w:sz w:val="22"/>
                  <w:lang w:eastAsia="el-GR"/>
                </w:rPr>
                <w:id w:val="1292180501"/>
                <w14:checkbox>
                  <w14:checked w14:val="0"/>
                  <w14:checkedState w14:val="2612" w14:font="MS Gothic"/>
                  <w14:uncheckedState w14:val="2610" w14:font="MS Gothic"/>
                </w14:checkbox>
              </w:sdt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4</w:t>
            </w:r>
            <w:r w:rsidR="008C226A" w:rsidRPr="00DB1A98">
              <w:rPr>
                <w:sz w:val="22"/>
                <w:lang w:val="ka-GE" w:eastAsia="el-GR"/>
              </w:rPr>
              <w:t xml:space="preserve"> - პროფესიული განათლება</w:t>
            </w:r>
            <w:r w:rsidR="008C226A" w:rsidRPr="00DB1A98">
              <w:rPr>
                <w:sz w:val="22"/>
                <w:lang w:eastAsia="el-GR"/>
              </w:rPr>
              <w:t xml:space="preserve">   </w:t>
            </w:r>
            <w:sdt>
              <w:sdtPr>
                <w:rPr>
                  <w:sz w:val="22"/>
                  <w:lang w:eastAsia="el-GR"/>
                </w:rPr>
                <w:id w:val="-43753075"/>
                <w14:checkbox>
                  <w14:checked w14:val="0"/>
                  <w14:checkedState w14:val="2612" w14:font="MS Gothic"/>
                  <w14:uncheckedState w14:val="2610" w14:font="MS Gothic"/>
                </w14:checkbox>
              </w:sdt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5 </w:t>
            </w:r>
            <w:r w:rsidR="008C226A" w:rsidRPr="00DB1A98">
              <w:rPr>
                <w:sz w:val="22"/>
                <w:lang w:val="ka-GE" w:eastAsia="el-GR"/>
              </w:rPr>
              <w:t>- უმაღლესი პროფესიული განათლება</w:t>
            </w:r>
            <w:r w:rsidR="008C226A" w:rsidRPr="00DB1A98">
              <w:rPr>
                <w:sz w:val="22"/>
                <w:lang w:eastAsia="el-GR"/>
              </w:rPr>
              <w:t xml:space="preserve">  </w:t>
            </w:r>
            <w:sdt>
              <w:sdtPr>
                <w:rPr>
                  <w:sz w:val="22"/>
                  <w:lang w:eastAsia="el-GR"/>
                </w:rPr>
                <w:id w:val="-304244717"/>
                <w14:checkbox>
                  <w14:checked w14:val="0"/>
                  <w14:checkedState w14:val="2612" w14:font="MS Gothic"/>
                  <w14:uncheckedState w14:val="2610" w14:font="MS Gothic"/>
                </w14:checkbox>
              </w:sdt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6 </w:t>
            </w:r>
            <w:r w:rsidR="008C226A" w:rsidRPr="00DB1A98">
              <w:rPr>
                <w:sz w:val="22"/>
                <w:lang w:val="ka-GE" w:eastAsia="el-GR"/>
              </w:rPr>
              <w:t>- ბაკალავრიატი</w:t>
            </w:r>
            <w:r w:rsidR="008C226A" w:rsidRPr="00DB1A98">
              <w:rPr>
                <w:sz w:val="22"/>
                <w:lang w:eastAsia="el-GR"/>
              </w:rPr>
              <w:t xml:space="preserve">  </w:t>
            </w:r>
            <w:sdt>
              <w:sdtPr>
                <w:rPr>
                  <w:sz w:val="22"/>
                  <w:lang w:eastAsia="el-GR"/>
                </w:rPr>
                <w:id w:val="-152218950"/>
                <w14:checkbox>
                  <w14:checked w14:val="0"/>
                  <w14:checkedState w14:val="2612" w14:font="MS Gothic"/>
                  <w14:uncheckedState w14:val="2610" w14:font="MS Gothic"/>
                </w14:checkbox>
              </w:sdt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7</w:t>
            </w:r>
            <w:r w:rsidR="008C226A" w:rsidRPr="00DB1A98">
              <w:rPr>
                <w:sz w:val="22"/>
                <w:lang w:val="ka-GE" w:eastAsia="el-GR"/>
              </w:rPr>
              <w:t xml:space="preserve"> - მაგისტრატურა</w:t>
            </w:r>
            <w:r w:rsidR="008C226A" w:rsidRPr="00DB1A98">
              <w:rPr>
                <w:sz w:val="22"/>
                <w:lang w:eastAsia="el-GR"/>
              </w:rPr>
              <w:t xml:space="preserve">   </w:t>
            </w:r>
            <w:sdt>
              <w:sdtPr>
                <w:rPr>
                  <w:sz w:val="22"/>
                  <w:lang w:eastAsia="el-GR"/>
                </w:rPr>
                <w:id w:val="237527551"/>
                <w14:checkbox>
                  <w14:checked w14:val="0"/>
                  <w14:checkedState w14:val="2612" w14:font="MS Gothic"/>
                  <w14:uncheckedState w14:val="2610" w14:font="MS Gothic"/>
                </w14:checkbox>
              </w:sdt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8 </w:t>
            </w:r>
            <w:r w:rsidR="008C226A" w:rsidRPr="00DB1A98">
              <w:rPr>
                <w:sz w:val="22"/>
                <w:lang w:val="ka-GE" w:eastAsia="el-GR"/>
              </w:rPr>
              <w:t>- დოქტორანტურა</w:t>
            </w:r>
            <w:r w:rsidR="008C226A" w:rsidRPr="00DB1A98">
              <w:rPr>
                <w:sz w:val="22"/>
                <w:lang w:eastAsia="el-GR"/>
              </w:rPr>
              <w:t xml:space="preserve">  </w:t>
            </w:r>
            <w:sdt>
              <w:sdtPr>
                <w:rPr>
                  <w:sz w:val="22"/>
                  <w:lang w:eastAsia="el-GR"/>
                </w:rPr>
                <w:id w:val="1745682920"/>
                <w14:checkbox>
                  <w14:checked w14:val="0"/>
                  <w14:checkedState w14:val="2612" w14:font="MS Gothic"/>
                  <w14:uncheckedState w14:val="2610" w14:font="MS Gothic"/>
                </w14:checkbox>
              </w:sdt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w:t>
            </w:r>
            <w:r w:rsidR="008C226A" w:rsidRPr="00DB1A98">
              <w:rPr>
                <w:sz w:val="22"/>
                <w:lang w:val="ka-GE" w:eastAsia="el-GR"/>
              </w:rPr>
              <w:t>უცნობია</w:t>
            </w:r>
          </w:p>
        </w:tc>
      </w:tr>
    </w:tbl>
    <w:p w14:paraId="442C9E38" w14:textId="77777777" w:rsidR="00645C75" w:rsidRPr="00DB1A98" w:rsidRDefault="00645C75" w:rsidP="00645C75"/>
    <w:tbl>
      <w:tblPr>
        <w:tblStyle w:val="PlainTable5"/>
        <w:tblW w:w="5000" w:type="pct"/>
        <w:tblLook w:val="04A0" w:firstRow="1" w:lastRow="0" w:firstColumn="1" w:lastColumn="0" w:noHBand="0" w:noVBand="1"/>
      </w:tblPr>
      <w:tblGrid>
        <w:gridCol w:w="751"/>
        <w:gridCol w:w="8880"/>
      </w:tblGrid>
      <w:tr w:rsidR="00645C75" w:rsidRPr="00DB1A98" w14:paraId="7525D44B" w14:textId="77777777" w:rsidTr="009E222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2"/>
          </w:tcPr>
          <w:p w14:paraId="7EBEB4AA" w14:textId="77777777" w:rsidR="00645C75" w:rsidRPr="00DB1A98" w:rsidRDefault="00645C75" w:rsidP="009E222F">
            <w:pPr>
              <w:pStyle w:val="BPBodytext"/>
              <w:spacing w:after="0" w:line="240" w:lineRule="auto"/>
              <w:rPr>
                <w:b/>
                <w:noProof/>
                <w:sz w:val="22"/>
                <w:lang w:eastAsia="el-GR"/>
              </w:rPr>
            </w:pPr>
            <w:r w:rsidRPr="00DB1A98">
              <w:rPr>
                <w:b/>
                <w:sz w:val="22"/>
              </w:rPr>
              <w:t>საქართველოს კვალიფიკაციების ეროვნული ჩარჩოს შესაბამისობა ევროპულ ჩარჩოსთან (</w:t>
            </w:r>
            <w:r w:rsidRPr="00DB1A98">
              <w:rPr>
                <w:b/>
                <w:bCs/>
                <w:sz w:val="22"/>
              </w:rPr>
              <w:t>EQF</w:t>
            </w:r>
            <w:r w:rsidRPr="00DB1A98">
              <w:rPr>
                <w:b/>
                <w:sz w:val="22"/>
              </w:rPr>
              <w:t>)</w:t>
            </w:r>
          </w:p>
        </w:tc>
      </w:tr>
      <w:tr w:rsidR="00645C75" w:rsidRPr="00DB1A98" w14:paraId="681F023A"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bottom w:val="single" w:sz="4" w:space="0" w:color="7F7F7F" w:themeColor="text1" w:themeTint="80"/>
            </w:tcBorders>
          </w:tcPr>
          <w:p w14:paraId="474E28DF"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1</w:t>
            </w:r>
          </w:p>
        </w:tc>
        <w:tc>
          <w:tcPr>
            <w:tcW w:w="4610" w:type="pct"/>
            <w:tcBorders>
              <w:bottom w:val="single" w:sz="4" w:space="0" w:color="7F7F7F" w:themeColor="text1" w:themeTint="80"/>
            </w:tcBorders>
            <w:shd w:val="clear" w:color="auto" w:fill="FFFFFF" w:themeFill="background1"/>
          </w:tcPr>
          <w:p w14:paraId="1C82D4F2"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1</w:t>
            </w:r>
          </w:p>
          <w:p w14:paraId="62300AE6"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ქართულ ენაში მომზადების სერტიფიკატი/სახელმწიფო ენაში მომზადების სერტიფიკატი</w:t>
            </w:r>
          </w:p>
        </w:tc>
      </w:tr>
      <w:tr w:rsidR="00645C75" w:rsidRPr="00DB1A98" w14:paraId="4D0D3A37"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08A561C3"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2</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BA41E87"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2</w:t>
            </w:r>
          </w:p>
          <w:p w14:paraId="7233ECB8"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საბაზო ზოგადი განათლების დამადასტურებელი დოკუმენტი – საბაზო ზოგადი განათლების ატესტატი ქართულ ენაში მომზადების პროფესიული მომზადების მეორე დონის სერტიფიკატი პროფესიული გადამზადების მეორე დონის სერტიფიკატი სერტიფიკატი/სახელმწიფო ენაში მომზადების სერტიფიკატ</w:t>
            </w:r>
            <w:r w:rsidRPr="00DB1A98">
              <w:rPr>
                <w:rFonts w:cs="Sylfaen"/>
                <w:sz w:val="22"/>
              </w:rPr>
              <w:t>ი</w:t>
            </w:r>
          </w:p>
        </w:tc>
      </w:tr>
      <w:tr w:rsidR="00645C75" w:rsidRPr="00DB1A98" w14:paraId="3B221B1E"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0F7F3510"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3</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E235B90"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val="en-US" w:eastAsia="el-GR"/>
              </w:rPr>
            </w:pPr>
            <w:r w:rsidRPr="00DB1A98">
              <w:rPr>
                <w:noProof/>
                <w:sz w:val="22"/>
                <w:lang w:val="ka-GE" w:eastAsia="el-GR"/>
              </w:rPr>
              <w:t>დონე</w:t>
            </w:r>
            <w:r w:rsidRPr="00DB1A98">
              <w:rPr>
                <w:noProof/>
                <w:sz w:val="22"/>
                <w:lang w:eastAsia="el-GR"/>
              </w:rPr>
              <w:t xml:space="preserve"> 3</w:t>
            </w:r>
          </w:p>
          <w:p w14:paraId="4D7C785B"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საბაზო პროფესიული განათლების დამადასტურებელი დიპლომი ქართულ ენაში მომზადების სერტიფიკატი/სახელმწიფო ენაში მომზადების სერტიფიკატ</w:t>
            </w:r>
            <w:r w:rsidRPr="00DB1A98">
              <w:rPr>
                <w:rFonts w:cs="Sylfaen"/>
                <w:sz w:val="22"/>
              </w:rPr>
              <w:t>ი</w:t>
            </w:r>
          </w:p>
        </w:tc>
      </w:tr>
      <w:tr w:rsidR="00645C75" w:rsidRPr="00DB1A98" w14:paraId="6375BC19"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2677227F"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4</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3731863"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4</w:t>
            </w:r>
          </w:p>
          <w:p w14:paraId="317B54EC"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სრული ზოგადი განათლების დამადასტურებელი დოკუმენტი − სრული ზოგადი განათლების ატესტატი საშუალო პროფესიული განათლების დამადასტურებელი დიპლომი ქართულ ენაში მომზადების სერტიფიკატი/სახელმწიფო ენაში მომზადების სერტიფიკატ</w:t>
            </w:r>
            <w:r w:rsidRPr="00DB1A98">
              <w:rPr>
                <w:rFonts w:cs="Sylfaen"/>
                <w:sz w:val="22"/>
              </w:rPr>
              <w:t>ი</w:t>
            </w:r>
          </w:p>
        </w:tc>
      </w:tr>
      <w:tr w:rsidR="00645C75" w:rsidRPr="00DB1A98" w14:paraId="64307A4A"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36BDE72B"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5</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2E5A3F87"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5</w:t>
            </w:r>
          </w:p>
          <w:p w14:paraId="5743EEE4"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ასოცირებული ხარისხის დამადასტურებელი დიპლომი უმაღლესი პროფესიული განათლების დამადასტურებელი დიპლომი</w:t>
            </w:r>
          </w:p>
        </w:tc>
      </w:tr>
      <w:tr w:rsidR="00645C75" w:rsidRPr="00DB1A98" w14:paraId="7EFF0C88"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32D06471"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6</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7FAA0AAE"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6</w:t>
            </w:r>
          </w:p>
          <w:p w14:paraId="3968A7ED"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ბაკალავრის დამადასტურებელი დიპლომი მასწავლებლის მომზადების სერტიფიკატი სპეციალური მასწავლებლის მომზადების სერტიფიკატი</w:t>
            </w:r>
          </w:p>
        </w:tc>
      </w:tr>
      <w:tr w:rsidR="00645C75" w:rsidRPr="00DB1A98" w14:paraId="1BD86022"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1990AAA8"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7</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5DEF9C36"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7</w:t>
            </w:r>
          </w:p>
          <w:p w14:paraId="4C48B1C3"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მაგისტრის დამადასტურებელი დიპლომი დიპლომირებული მედიკოსის დამადასტურებელი დიპლომი დიპლომირებული სტომატოლოგის დამადასტურებელი დიპლომი განათლების მაგისტრის დამადასტურებელი დიპლომი ვეტერინარიის მაგისტრის დამადასტურებელი დიპლომი ვეტერინარის მომზადების სერტიფიკატ</w:t>
            </w:r>
            <w:r w:rsidRPr="00DB1A98">
              <w:rPr>
                <w:rFonts w:cs="Sylfaen"/>
                <w:sz w:val="22"/>
              </w:rPr>
              <w:t>ი</w:t>
            </w:r>
          </w:p>
        </w:tc>
      </w:tr>
      <w:tr w:rsidR="00645C75" w:rsidRPr="00DB1A98" w14:paraId="2EFE79F8"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tcBorders>
          </w:tcPr>
          <w:p w14:paraId="56ECA71B"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8</w:t>
            </w:r>
          </w:p>
        </w:tc>
        <w:tc>
          <w:tcPr>
            <w:tcW w:w="4610" w:type="pct"/>
            <w:tcBorders>
              <w:top w:val="single" w:sz="4" w:space="0" w:color="7F7F7F" w:themeColor="text1" w:themeTint="80"/>
            </w:tcBorders>
            <w:shd w:val="clear" w:color="auto" w:fill="FFFFFF" w:themeFill="background1"/>
          </w:tcPr>
          <w:p w14:paraId="4FD39DD6"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8</w:t>
            </w:r>
          </w:p>
          <w:p w14:paraId="045AEB38"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დოქტორის დამადასტურებელი დიპლომ</w:t>
            </w:r>
            <w:r w:rsidRPr="00DB1A98">
              <w:rPr>
                <w:rFonts w:cs="Sylfaen"/>
                <w:sz w:val="22"/>
              </w:rPr>
              <w:t>ი</w:t>
            </w:r>
          </w:p>
        </w:tc>
      </w:tr>
    </w:tbl>
    <w:tbl>
      <w:tblPr>
        <w:tblStyle w:val="TableGrid"/>
        <w:tblW w:w="10074" w:type="dxa"/>
        <w:tblLook w:val="04A0" w:firstRow="1" w:lastRow="0" w:firstColumn="1" w:lastColumn="0" w:noHBand="0" w:noVBand="1"/>
      </w:tblPr>
      <w:tblGrid>
        <w:gridCol w:w="1089"/>
        <w:gridCol w:w="1487"/>
        <w:gridCol w:w="2064"/>
        <w:gridCol w:w="1676"/>
        <w:gridCol w:w="1817"/>
        <w:gridCol w:w="1941"/>
      </w:tblGrid>
      <w:tr w:rsidR="00645C75" w:rsidRPr="00DB1A98" w14:paraId="5F94C64B" w14:textId="77777777" w:rsidTr="009E222F">
        <w:trPr>
          <w:trHeight w:val="20"/>
        </w:trPr>
        <w:tc>
          <w:tcPr>
            <w:tcW w:w="10074" w:type="dxa"/>
            <w:gridSpan w:val="6"/>
            <w:shd w:val="clear" w:color="auto" w:fill="00B8A6" w:themeFill="accent2"/>
          </w:tcPr>
          <w:p w14:paraId="71944129" w14:textId="160F9E1C" w:rsidR="00645C75" w:rsidRPr="00DB1A98" w:rsidRDefault="00645C75" w:rsidP="009E222F">
            <w:pPr>
              <w:pStyle w:val="BPBodytext"/>
              <w:pageBreakBefore/>
              <w:spacing w:after="0" w:line="240" w:lineRule="auto"/>
              <w:rPr>
                <w:rFonts w:asciiTheme="minorHAnsi" w:hAnsiTheme="minorHAnsi"/>
                <w:b/>
                <w:bCs/>
                <w:color w:val="FFFFFF" w:themeColor="background1"/>
                <w:sz w:val="22"/>
                <w:lang w:val="en-US" w:eastAsia="el-GR"/>
              </w:rPr>
            </w:pPr>
            <w:r w:rsidRPr="00DB1A98">
              <w:rPr>
                <w:b/>
                <w:bCs/>
                <w:color w:val="FFFFFF" w:themeColor="background1"/>
                <w:sz w:val="22"/>
                <w:lang w:eastAsia="el-GR"/>
              </w:rPr>
              <w:lastRenderedPageBreak/>
              <w:t xml:space="preserve">3. </w:t>
            </w:r>
            <w:r w:rsidRPr="00DB1A98">
              <w:rPr>
                <w:b/>
                <w:bCs/>
                <w:color w:val="FFFFFF" w:themeColor="background1"/>
                <w:sz w:val="22"/>
                <w:lang w:val="ka-GE" w:eastAsia="el-GR"/>
              </w:rPr>
              <w:t>სამუშაო გამოცდილება</w:t>
            </w:r>
            <w:r w:rsidR="00B97E00" w:rsidRPr="00DB1A98">
              <w:rPr>
                <w:b/>
                <w:bCs/>
                <w:color w:val="FFFFFF" w:themeColor="background1"/>
                <w:sz w:val="22"/>
                <w:lang w:val="ka-GE" w:eastAsia="el-GR"/>
              </w:rPr>
              <w:t xml:space="preserve"> </w:t>
            </w:r>
            <w:r w:rsidR="00DB1A98">
              <w:rPr>
                <w:rFonts w:asciiTheme="minorHAnsi" w:hAnsiTheme="minorHAnsi"/>
                <w:b/>
                <w:bCs/>
                <w:color w:val="FFFFFF" w:themeColor="background1"/>
                <w:sz w:val="22"/>
                <w:lang w:val="ka-GE" w:eastAsia="el-GR"/>
              </w:rPr>
              <w:t>საპორტო სექტორში</w:t>
            </w:r>
          </w:p>
        </w:tc>
      </w:tr>
      <w:tr w:rsidR="00645C75" w:rsidRPr="00DB1A98" w14:paraId="21FE7141" w14:textId="77777777" w:rsidTr="009E222F">
        <w:trPr>
          <w:trHeight w:val="20"/>
        </w:trPr>
        <w:tc>
          <w:tcPr>
            <w:tcW w:w="10074" w:type="dxa"/>
            <w:gridSpan w:val="6"/>
            <w:shd w:val="clear" w:color="auto" w:fill="00B8A6" w:themeFill="accent2"/>
          </w:tcPr>
          <w:p w14:paraId="69880396" w14:textId="77777777" w:rsidR="00645C75" w:rsidRPr="00DB1A98" w:rsidRDefault="00645C75" w:rsidP="009E222F">
            <w:pPr>
              <w:pStyle w:val="BPBodytext"/>
              <w:spacing w:after="0" w:line="240" w:lineRule="auto"/>
              <w:jc w:val="left"/>
              <w:rPr>
                <w:b/>
                <w:bCs/>
                <w:color w:val="FFFFFF" w:themeColor="background1"/>
                <w:sz w:val="22"/>
                <w:lang w:eastAsia="el-GR"/>
              </w:rPr>
            </w:pPr>
            <w:bookmarkStart w:id="4" w:name="_Hlk202960241"/>
            <w:r w:rsidRPr="00DB1A98">
              <w:rPr>
                <w:b/>
                <w:bCs/>
                <w:color w:val="FFFFFF" w:themeColor="background1"/>
                <w:sz w:val="22"/>
                <w:lang w:eastAsia="el-GR"/>
              </w:rPr>
              <w:t xml:space="preserve">3.1 </w:t>
            </w:r>
            <w:r w:rsidRPr="00DB1A98">
              <w:rPr>
                <w:b/>
                <w:bCs/>
                <w:color w:val="FFFFFF" w:themeColor="background1"/>
                <w:sz w:val="22"/>
                <w:lang w:val="ka-GE" w:eastAsia="el-GR"/>
              </w:rPr>
              <w:t>დასაქმებული (შრომითი ხელშეკრულების საფუძველზე)</w:t>
            </w:r>
          </w:p>
        </w:tc>
      </w:tr>
      <w:tr w:rsidR="00645C75" w:rsidRPr="00DB1A98" w14:paraId="19D3E6EA" w14:textId="77777777" w:rsidTr="00925464">
        <w:trPr>
          <w:trHeight w:val="20"/>
        </w:trPr>
        <w:tc>
          <w:tcPr>
            <w:tcW w:w="1089" w:type="dxa"/>
            <w:shd w:val="clear" w:color="auto" w:fill="EBEBEB" w:themeFill="accent6" w:themeFillTint="33"/>
          </w:tcPr>
          <w:p w14:paraId="394B8356" w14:textId="77777777" w:rsidR="00645C75" w:rsidRPr="00DB1A98" w:rsidRDefault="00645C75" w:rsidP="009E222F">
            <w:pPr>
              <w:pStyle w:val="BPBodytext"/>
              <w:spacing w:after="0" w:line="240" w:lineRule="auto"/>
              <w:jc w:val="center"/>
              <w:rPr>
                <w:sz w:val="22"/>
                <w:lang w:eastAsia="el-GR"/>
              </w:rPr>
            </w:pPr>
          </w:p>
        </w:tc>
        <w:tc>
          <w:tcPr>
            <w:tcW w:w="1487" w:type="dxa"/>
            <w:shd w:val="clear" w:color="auto" w:fill="EBEBEB" w:themeFill="accent6" w:themeFillTint="33"/>
          </w:tcPr>
          <w:p w14:paraId="20FA40FA"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 დან (თვე/წელი)</w:t>
            </w:r>
          </w:p>
        </w:tc>
        <w:tc>
          <w:tcPr>
            <w:tcW w:w="2064" w:type="dxa"/>
            <w:shd w:val="clear" w:color="auto" w:fill="EBEBEB" w:themeFill="accent6" w:themeFillTint="33"/>
          </w:tcPr>
          <w:p w14:paraId="3B9B7C48" w14:textId="77777777" w:rsidR="00645C75" w:rsidRPr="00DB1A98" w:rsidRDefault="00645C75" w:rsidP="009E222F">
            <w:pPr>
              <w:pStyle w:val="BPBodytext"/>
              <w:spacing w:after="0" w:line="240" w:lineRule="auto"/>
              <w:jc w:val="left"/>
              <w:rPr>
                <w:sz w:val="22"/>
                <w:lang w:val="ka-GE" w:eastAsia="el-GR"/>
              </w:rPr>
            </w:pPr>
            <w:r w:rsidRPr="00DB1A98">
              <w:rPr>
                <w:sz w:val="22"/>
                <w:lang w:val="ka-GE" w:eastAsia="el-GR"/>
              </w:rPr>
              <w:t xml:space="preserve">- მდე </w:t>
            </w:r>
          </w:p>
          <w:p w14:paraId="56FB983E"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(თვე/წელი)</w:t>
            </w:r>
          </w:p>
        </w:tc>
        <w:tc>
          <w:tcPr>
            <w:tcW w:w="1676" w:type="dxa"/>
            <w:shd w:val="clear" w:color="auto" w:fill="EBEBEB" w:themeFill="accent6" w:themeFillTint="33"/>
          </w:tcPr>
          <w:p w14:paraId="0D0C644F"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თანამდებობა</w:t>
            </w:r>
          </w:p>
        </w:tc>
        <w:tc>
          <w:tcPr>
            <w:tcW w:w="1817" w:type="dxa"/>
            <w:shd w:val="clear" w:color="auto" w:fill="EBEBEB" w:themeFill="accent6" w:themeFillTint="33"/>
          </w:tcPr>
          <w:p w14:paraId="2F70DFC0"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ორგანიზაციის დასახელება</w:t>
            </w:r>
          </w:p>
        </w:tc>
        <w:tc>
          <w:tcPr>
            <w:tcW w:w="1941" w:type="dxa"/>
            <w:shd w:val="clear" w:color="auto" w:fill="EBEBEB" w:themeFill="accent6" w:themeFillTint="33"/>
          </w:tcPr>
          <w:p w14:paraId="1844934E"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ორგანიზაციის საქმიანობის სფერო</w:t>
            </w:r>
          </w:p>
        </w:tc>
      </w:tr>
      <w:tr w:rsidR="00645C75" w:rsidRPr="00DB1A98" w14:paraId="7FDC4EA1" w14:textId="77777777" w:rsidTr="00925464">
        <w:trPr>
          <w:trHeight w:val="20"/>
        </w:trPr>
        <w:tc>
          <w:tcPr>
            <w:tcW w:w="1089" w:type="dxa"/>
            <w:shd w:val="clear" w:color="auto" w:fill="EBEBEB" w:themeFill="accent6" w:themeFillTint="33"/>
          </w:tcPr>
          <w:p w14:paraId="714E4EBC"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1</w:t>
            </w:r>
          </w:p>
        </w:tc>
        <w:tc>
          <w:tcPr>
            <w:tcW w:w="1487" w:type="dxa"/>
          </w:tcPr>
          <w:p w14:paraId="642F772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0BFC2DB4"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64720DE2"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17" w:type="dxa"/>
          </w:tcPr>
          <w:p w14:paraId="068B797C"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941" w:type="dxa"/>
          </w:tcPr>
          <w:p w14:paraId="2FC0507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C0C34D2" w14:textId="77777777" w:rsidTr="00925464">
        <w:trPr>
          <w:trHeight w:val="20"/>
        </w:trPr>
        <w:tc>
          <w:tcPr>
            <w:tcW w:w="1089" w:type="dxa"/>
            <w:shd w:val="clear" w:color="auto" w:fill="EBEBEB" w:themeFill="accent6" w:themeFillTint="33"/>
          </w:tcPr>
          <w:p w14:paraId="41C16F6C"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2</w:t>
            </w:r>
          </w:p>
        </w:tc>
        <w:tc>
          <w:tcPr>
            <w:tcW w:w="1487" w:type="dxa"/>
          </w:tcPr>
          <w:p w14:paraId="34DC62A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05C20B33"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0034452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17" w:type="dxa"/>
          </w:tcPr>
          <w:p w14:paraId="704E71D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941" w:type="dxa"/>
          </w:tcPr>
          <w:p w14:paraId="0C7127B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362A11C2" w14:textId="77777777" w:rsidTr="00925464">
        <w:trPr>
          <w:trHeight w:val="20"/>
        </w:trPr>
        <w:tc>
          <w:tcPr>
            <w:tcW w:w="1089" w:type="dxa"/>
            <w:shd w:val="clear" w:color="auto" w:fill="EBEBEB" w:themeFill="accent6" w:themeFillTint="33"/>
          </w:tcPr>
          <w:p w14:paraId="2B534ABC"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3</w:t>
            </w:r>
          </w:p>
        </w:tc>
        <w:tc>
          <w:tcPr>
            <w:tcW w:w="1487" w:type="dxa"/>
          </w:tcPr>
          <w:p w14:paraId="3566DE3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4668E975"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41D10DC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17" w:type="dxa"/>
          </w:tcPr>
          <w:p w14:paraId="0C0AC186"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941" w:type="dxa"/>
          </w:tcPr>
          <w:p w14:paraId="13AEDB9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38240CA9" w14:textId="77777777" w:rsidTr="00925464">
        <w:trPr>
          <w:trHeight w:val="20"/>
        </w:trPr>
        <w:tc>
          <w:tcPr>
            <w:tcW w:w="1089" w:type="dxa"/>
            <w:shd w:val="clear" w:color="auto" w:fill="EBEBEB" w:themeFill="accent6" w:themeFillTint="33"/>
          </w:tcPr>
          <w:p w14:paraId="06F80F47"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4</w:t>
            </w:r>
          </w:p>
        </w:tc>
        <w:tc>
          <w:tcPr>
            <w:tcW w:w="1487" w:type="dxa"/>
          </w:tcPr>
          <w:p w14:paraId="756EDB6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38E4CD2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3C9E0716"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17" w:type="dxa"/>
          </w:tcPr>
          <w:p w14:paraId="1582B54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941" w:type="dxa"/>
          </w:tcPr>
          <w:p w14:paraId="5270456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317F249A" w14:textId="77777777" w:rsidTr="00925464">
        <w:trPr>
          <w:trHeight w:val="20"/>
        </w:trPr>
        <w:tc>
          <w:tcPr>
            <w:tcW w:w="1089" w:type="dxa"/>
            <w:shd w:val="clear" w:color="auto" w:fill="EBEBEB" w:themeFill="accent6" w:themeFillTint="33"/>
          </w:tcPr>
          <w:p w14:paraId="5A0693B9"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5</w:t>
            </w:r>
          </w:p>
        </w:tc>
        <w:tc>
          <w:tcPr>
            <w:tcW w:w="1487" w:type="dxa"/>
          </w:tcPr>
          <w:p w14:paraId="495E025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368D81A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6DB4A62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17" w:type="dxa"/>
          </w:tcPr>
          <w:p w14:paraId="46574457"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941" w:type="dxa"/>
          </w:tcPr>
          <w:p w14:paraId="1CE5A88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5FE7AF0E" w14:textId="77777777" w:rsidTr="009E222F">
        <w:trPr>
          <w:trHeight w:val="20"/>
        </w:trPr>
        <w:tc>
          <w:tcPr>
            <w:tcW w:w="10074" w:type="dxa"/>
            <w:gridSpan w:val="6"/>
            <w:shd w:val="clear" w:color="auto" w:fill="00B8A6" w:themeFill="accent2"/>
          </w:tcPr>
          <w:p w14:paraId="75ABEE73" w14:textId="2DC5AF5B" w:rsidR="00645C75" w:rsidRPr="00DB1A98" w:rsidRDefault="00645C75" w:rsidP="009E222F">
            <w:pPr>
              <w:pStyle w:val="BPBodytext"/>
              <w:spacing w:after="0" w:line="240" w:lineRule="auto"/>
              <w:jc w:val="left"/>
              <w:rPr>
                <w:sz w:val="22"/>
                <w:lang w:eastAsia="el-GR"/>
              </w:rPr>
            </w:pPr>
            <w:r w:rsidRPr="00DB1A98">
              <w:rPr>
                <w:b/>
                <w:bCs/>
                <w:color w:val="FFFFFF" w:themeColor="background1"/>
                <w:sz w:val="22"/>
                <w:lang w:eastAsia="el-GR"/>
              </w:rPr>
              <w:t xml:space="preserve">3.2 </w:t>
            </w:r>
            <w:r w:rsidRPr="00DB1A98">
              <w:rPr>
                <w:b/>
                <w:bCs/>
                <w:color w:val="FFFFFF" w:themeColor="background1"/>
                <w:sz w:val="22"/>
                <w:lang w:val="ka-GE" w:eastAsia="el-GR"/>
              </w:rPr>
              <w:t>თვითდასაქმებული</w:t>
            </w:r>
            <w:r w:rsidRPr="00DB1A98">
              <w:rPr>
                <w:b/>
                <w:bCs/>
                <w:color w:val="FFFFFF" w:themeColor="background1"/>
                <w:sz w:val="22"/>
                <w:lang w:eastAsia="el-GR"/>
              </w:rPr>
              <w:t xml:space="preserve"> / </w:t>
            </w:r>
            <w:r w:rsidRPr="00DB1A98">
              <w:rPr>
                <w:b/>
                <w:bCs/>
                <w:color w:val="FFFFFF" w:themeColor="background1"/>
                <w:sz w:val="22"/>
                <w:lang w:val="ka-GE" w:eastAsia="el-GR"/>
              </w:rPr>
              <w:t>ფრილანსერი</w:t>
            </w:r>
          </w:p>
        </w:tc>
      </w:tr>
      <w:tr w:rsidR="00645C75" w:rsidRPr="00DB1A98" w14:paraId="054D13BD" w14:textId="77777777" w:rsidTr="00925464">
        <w:trPr>
          <w:trHeight w:val="20"/>
        </w:trPr>
        <w:tc>
          <w:tcPr>
            <w:tcW w:w="1089" w:type="dxa"/>
            <w:shd w:val="clear" w:color="auto" w:fill="EBEBEB" w:themeFill="accent6" w:themeFillTint="33"/>
          </w:tcPr>
          <w:p w14:paraId="5633A0E6" w14:textId="77777777" w:rsidR="00645C75" w:rsidRPr="00DB1A98" w:rsidRDefault="00645C75" w:rsidP="009E222F">
            <w:pPr>
              <w:pStyle w:val="BPBodytext"/>
              <w:spacing w:after="0" w:line="240" w:lineRule="auto"/>
              <w:jc w:val="center"/>
              <w:rPr>
                <w:sz w:val="22"/>
                <w:lang w:eastAsia="el-GR"/>
              </w:rPr>
            </w:pPr>
          </w:p>
        </w:tc>
        <w:tc>
          <w:tcPr>
            <w:tcW w:w="1487" w:type="dxa"/>
            <w:shd w:val="clear" w:color="auto" w:fill="EBEBEB" w:themeFill="accent6" w:themeFillTint="33"/>
          </w:tcPr>
          <w:p w14:paraId="15B07837" w14:textId="77777777" w:rsidR="00645C75" w:rsidRPr="00DB1A98" w:rsidRDefault="00645C75" w:rsidP="009E222F">
            <w:pPr>
              <w:pStyle w:val="BPBodytext"/>
              <w:spacing w:after="0" w:line="240" w:lineRule="auto"/>
              <w:jc w:val="left"/>
              <w:rPr>
                <w:sz w:val="22"/>
                <w:lang w:eastAsia="el-GR"/>
              </w:rPr>
            </w:pPr>
            <w:r w:rsidRPr="00DB1A98">
              <w:rPr>
                <w:sz w:val="22"/>
                <w:lang w:eastAsia="el-GR"/>
              </w:rPr>
              <w:t>კონტრაქტის / ინვოისის ნომერი</w:t>
            </w:r>
          </w:p>
        </w:tc>
        <w:tc>
          <w:tcPr>
            <w:tcW w:w="2064" w:type="dxa"/>
            <w:shd w:val="clear" w:color="auto" w:fill="EBEBEB" w:themeFill="accent6" w:themeFillTint="33"/>
          </w:tcPr>
          <w:p w14:paraId="2E009599" w14:textId="77777777" w:rsidR="00645C75" w:rsidRPr="00DB1A98" w:rsidRDefault="00645C75" w:rsidP="009E222F">
            <w:pPr>
              <w:pStyle w:val="BPBodytext"/>
              <w:spacing w:after="0" w:line="240" w:lineRule="auto"/>
              <w:ind w:right="-100"/>
              <w:jc w:val="left"/>
              <w:rPr>
                <w:sz w:val="22"/>
                <w:lang w:eastAsia="el-GR"/>
              </w:rPr>
            </w:pPr>
            <w:r w:rsidRPr="00DB1A98">
              <w:rPr>
                <w:sz w:val="22"/>
                <w:lang w:val="ka-GE" w:eastAsia="el-GR"/>
              </w:rPr>
              <w:t>მუშაობის თარიღი/პერიოდი</w:t>
            </w:r>
          </w:p>
        </w:tc>
        <w:tc>
          <w:tcPr>
            <w:tcW w:w="1676" w:type="dxa"/>
            <w:shd w:val="clear" w:color="auto" w:fill="EBEBEB" w:themeFill="accent6" w:themeFillTint="33"/>
          </w:tcPr>
          <w:p w14:paraId="6777CA39"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დამკვეთი</w:t>
            </w:r>
          </w:p>
        </w:tc>
        <w:tc>
          <w:tcPr>
            <w:tcW w:w="3758" w:type="dxa"/>
            <w:gridSpan w:val="2"/>
            <w:shd w:val="clear" w:color="auto" w:fill="EBEBEB" w:themeFill="accent6" w:themeFillTint="33"/>
          </w:tcPr>
          <w:p w14:paraId="7995DD05"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სამუშაოს მოკლე აღწერა (მაქსიმუმ 50 სიტყვა)</w:t>
            </w:r>
          </w:p>
        </w:tc>
      </w:tr>
      <w:tr w:rsidR="00645C75" w:rsidRPr="00DB1A98" w14:paraId="4B4835C8" w14:textId="77777777" w:rsidTr="00925464">
        <w:trPr>
          <w:trHeight w:val="20"/>
        </w:trPr>
        <w:tc>
          <w:tcPr>
            <w:tcW w:w="1089" w:type="dxa"/>
            <w:shd w:val="clear" w:color="auto" w:fill="EBEBEB" w:themeFill="accent6" w:themeFillTint="33"/>
          </w:tcPr>
          <w:p w14:paraId="78FAE424"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1</w:t>
            </w:r>
          </w:p>
        </w:tc>
        <w:tc>
          <w:tcPr>
            <w:tcW w:w="1487" w:type="dxa"/>
          </w:tcPr>
          <w:p w14:paraId="4C0F38E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7F06F19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48705CB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758" w:type="dxa"/>
            <w:gridSpan w:val="2"/>
          </w:tcPr>
          <w:p w14:paraId="19A0DCE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16D76E24" w14:textId="77777777" w:rsidTr="00925464">
        <w:trPr>
          <w:trHeight w:val="20"/>
        </w:trPr>
        <w:tc>
          <w:tcPr>
            <w:tcW w:w="1089" w:type="dxa"/>
            <w:shd w:val="clear" w:color="auto" w:fill="EBEBEB" w:themeFill="accent6" w:themeFillTint="33"/>
          </w:tcPr>
          <w:p w14:paraId="2C4410A6"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2</w:t>
            </w:r>
          </w:p>
        </w:tc>
        <w:tc>
          <w:tcPr>
            <w:tcW w:w="1487" w:type="dxa"/>
          </w:tcPr>
          <w:p w14:paraId="4A3F85B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01F9E6B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6B15ED6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758" w:type="dxa"/>
            <w:gridSpan w:val="2"/>
          </w:tcPr>
          <w:p w14:paraId="43405A5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AD8FF12" w14:textId="77777777" w:rsidTr="00925464">
        <w:trPr>
          <w:trHeight w:val="20"/>
        </w:trPr>
        <w:tc>
          <w:tcPr>
            <w:tcW w:w="1089" w:type="dxa"/>
            <w:shd w:val="clear" w:color="auto" w:fill="EBEBEB" w:themeFill="accent6" w:themeFillTint="33"/>
          </w:tcPr>
          <w:p w14:paraId="61A91213"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3</w:t>
            </w:r>
          </w:p>
        </w:tc>
        <w:tc>
          <w:tcPr>
            <w:tcW w:w="1487" w:type="dxa"/>
          </w:tcPr>
          <w:p w14:paraId="2E27492E"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342F413A"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13E62DE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758" w:type="dxa"/>
            <w:gridSpan w:val="2"/>
          </w:tcPr>
          <w:p w14:paraId="007BDCF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12969108" w14:textId="77777777" w:rsidTr="00925464">
        <w:trPr>
          <w:trHeight w:val="20"/>
        </w:trPr>
        <w:tc>
          <w:tcPr>
            <w:tcW w:w="1089" w:type="dxa"/>
            <w:shd w:val="clear" w:color="auto" w:fill="EBEBEB" w:themeFill="accent6" w:themeFillTint="33"/>
          </w:tcPr>
          <w:p w14:paraId="61BE1B5F"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4</w:t>
            </w:r>
          </w:p>
        </w:tc>
        <w:tc>
          <w:tcPr>
            <w:tcW w:w="1487" w:type="dxa"/>
          </w:tcPr>
          <w:p w14:paraId="552CFBF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39CA286A"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1B7D3883"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758" w:type="dxa"/>
            <w:gridSpan w:val="2"/>
          </w:tcPr>
          <w:p w14:paraId="2DEDB07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A190456" w14:textId="77777777" w:rsidTr="00925464">
        <w:trPr>
          <w:trHeight w:val="20"/>
        </w:trPr>
        <w:tc>
          <w:tcPr>
            <w:tcW w:w="1089" w:type="dxa"/>
            <w:shd w:val="clear" w:color="auto" w:fill="EBEBEB" w:themeFill="accent6" w:themeFillTint="33"/>
          </w:tcPr>
          <w:p w14:paraId="3546994D"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5</w:t>
            </w:r>
          </w:p>
        </w:tc>
        <w:tc>
          <w:tcPr>
            <w:tcW w:w="1487" w:type="dxa"/>
          </w:tcPr>
          <w:p w14:paraId="7073FE0E"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64" w:type="dxa"/>
          </w:tcPr>
          <w:p w14:paraId="2CE64C2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676" w:type="dxa"/>
          </w:tcPr>
          <w:p w14:paraId="1A056C8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758" w:type="dxa"/>
            <w:gridSpan w:val="2"/>
          </w:tcPr>
          <w:p w14:paraId="5D2185D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0D0BDF60" w14:textId="77777777" w:rsidTr="009E222F">
        <w:trPr>
          <w:trHeight w:val="20"/>
        </w:trPr>
        <w:tc>
          <w:tcPr>
            <w:tcW w:w="10074" w:type="dxa"/>
            <w:gridSpan w:val="6"/>
            <w:shd w:val="clear" w:color="auto" w:fill="EBEBEB" w:themeFill="accent6" w:themeFillTint="33"/>
          </w:tcPr>
          <w:p w14:paraId="5CC85904" w14:textId="77777777" w:rsidR="00645C75" w:rsidRPr="00DB1A98" w:rsidRDefault="00645C75" w:rsidP="009E222F">
            <w:pPr>
              <w:pStyle w:val="BPBodytext"/>
              <w:keepNext/>
              <w:spacing w:after="0" w:line="240" w:lineRule="auto"/>
              <w:rPr>
                <w:rFonts w:eastAsia="Calibri"/>
                <w:b/>
                <w:bCs/>
                <w:color w:val="auto"/>
                <w:sz w:val="22"/>
                <w:lang w:eastAsia="el-GR"/>
              </w:rPr>
            </w:pPr>
            <w:r w:rsidRPr="00DB1A98">
              <w:rPr>
                <w:b/>
                <w:sz w:val="22"/>
                <w:lang w:val="ka-GE"/>
              </w:rPr>
              <w:t>სამუშაო</w:t>
            </w:r>
            <w:r w:rsidRPr="00DB1A98">
              <w:rPr>
                <w:b/>
                <w:sz w:val="22"/>
              </w:rPr>
              <w:t xml:space="preserve"> გამოცდილების საერთო ხანგრძლივობ</w:t>
            </w:r>
            <w:r w:rsidRPr="00DB1A98">
              <w:rPr>
                <w:rFonts w:cs="Sylfaen"/>
                <w:b/>
                <w:sz w:val="22"/>
              </w:rPr>
              <w:t>ა</w:t>
            </w:r>
          </w:p>
        </w:tc>
      </w:tr>
      <w:tr w:rsidR="00645C75" w:rsidRPr="00DB1A98" w14:paraId="5AA09515" w14:textId="77777777" w:rsidTr="009E222F">
        <w:trPr>
          <w:trHeight w:val="20"/>
        </w:trPr>
        <w:tc>
          <w:tcPr>
            <w:tcW w:w="10074" w:type="dxa"/>
            <w:gridSpan w:val="6"/>
          </w:tcPr>
          <w:p w14:paraId="1B850F17" w14:textId="77777777" w:rsidR="00645C75" w:rsidRPr="00DB1A98" w:rsidRDefault="00000000" w:rsidP="009E222F">
            <w:pPr>
              <w:pStyle w:val="BPBodytext"/>
              <w:spacing w:before="120" w:after="120" w:line="240" w:lineRule="auto"/>
              <w:rPr>
                <w:sz w:val="22"/>
                <w:lang w:val="en-US" w:eastAsia="el-GR"/>
              </w:rPr>
            </w:pPr>
            <w:sdt>
              <w:sdtPr>
                <w:rPr>
                  <w:sz w:val="22"/>
                  <w:lang w:eastAsia="el-GR"/>
                </w:rPr>
                <w:id w:val="-1671326422"/>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1 წელზე ნაკლები</w:t>
            </w:r>
            <w:r w:rsidR="00645C75" w:rsidRPr="00DB1A98">
              <w:rPr>
                <w:sz w:val="22"/>
                <w:lang w:eastAsia="el-GR"/>
              </w:rPr>
              <w:t xml:space="preserve">           </w:t>
            </w:r>
            <w:sdt>
              <w:sdtPr>
                <w:rPr>
                  <w:sz w:val="22"/>
                  <w:lang w:eastAsia="el-GR"/>
                </w:rPr>
                <w:id w:val="-1020386708"/>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1-3 </w:t>
            </w:r>
            <w:r w:rsidR="00645C75" w:rsidRPr="00DB1A98">
              <w:rPr>
                <w:sz w:val="22"/>
                <w:lang w:val="ka-GE" w:eastAsia="el-GR"/>
              </w:rPr>
              <w:t>წელი</w:t>
            </w:r>
            <w:r w:rsidR="00645C75" w:rsidRPr="00DB1A98">
              <w:rPr>
                <w:sz w:val="22"/>
                <w:lang w:eastAsia="el-GR"/>
              </w:rPr>
              <w:t xml:space="preserve">          </w:t>
            </w:r>
            <w:sdt>
              <w:sdtPr>
                <w:rPr>
                  <w:sz w:val="22"/>
                  <w:lang w:eastAsia="el-GR"/>
                </w:rPr>
                <w:id w:val="-939374206"/>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3-5 </w:t>
            </w:r>
            <w:r w:rsidR="00645C75" w:rsidRPr="00DB1A98">
              <w:rPr>
                <w:sz w:val="22"/>
                <w:lang w:val="ka-GE" w:eastAsia="el-GR"/>
              </w:rPr>
              <w:t>წელი</w:t>
            </w:r>
            <w:r w:rsidR="00645C75" w:rsidRPr="00DB1A98">
              <w:rPr>
                <w:sz w:val="22"/>
                <w:lang w:eastAsia="el-GR"/>
              </w:rPr>
              <w:t xml:space="preserve">          </w:t>
            </w:r>
            <w:sdt>
              <w:sdtPr>
                <w:rPr>
                  <w:sz w:val="22"/>
                  <w:lang w:eastAsia="el-GR"/>
                </w:rPr>
                <w:id w:val="1320622986"/>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5- 10 </w:t>
            </w:r>
            <w:r w:rsidR="00645C75" w:rsidRPr="00DB1A98">
              <w:rPr>
                <w:sz w:val="22"/>
                <w:lang w:val="ka-GE" w:eastAsia="el-GR"/>
              </w:rPr>
              <w:t>წელი</w:t>
            </w:r>
            <w:r w:rsidR="00645C75" w:rsidRPr="00DB1A98">
              <w:rPr>
                <w:sz w:val="22"/>
                <w:lang w:eastAsia="el-GR"/>
              </w:rPr>
              <w:t xml:space="preserve">        </w:t>
            </w:r>
            <w:sdt>
              <w:sdtPr>
                <w:rPr>
                  <w:sz w:val="22"/>
                  <w:lang w:eastAsia="el-GR"/>
                </w:rPr>
                <w:id w:val="-1117905159"/>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10 </w:t>
            </w:r>
            <w:r w:rsidR="00645C75" w:rsidRPr="00DB1A98">
              <w:rPr>
                <w:sz w:val="22"/>
                <w:lang w:val="ka-GE" w:eastAsia="el-GR"/>
              </w:rPr>
              <w:t>წელზე მეტი</w:t>
            </w:r>
            <w:r w:rsidR="00645C75" w:rsidRPr="00DB1A98">
              <w:rPr>
                <w:sz w:val="22"/>
                <w:lang w:eastAsia="el-GR"/>
              </w:rPr>
              <w:t xml:space="preserve">          </w:t>
            </w:r>
          </w:p>
        </w:tc>
      </w:tr>
      <w:bookmarkEnd w:id="4"/>
    </w:tbl>
    <w:p w14:paraId="5D843B84" w14:textId="77777777" w:rsidR="00645C75" w:rsidRPr="00DB1A98" w:rsidRDefault="00645C75" w:rsidP="00645C75">
      <w:pPr>
        <w:pStyle w:val="BPBodytext"/>
        <w:spacing w:after="0"/>
        <w:rPr>
          <w:sz w:val="22"/>
          <w:lang w:eastAsia="el-GR"/>
        </w:rPr>
      </w:pPr>
    </w:p>
    <w:tbl>
      <w:tblPr>
        <w:tblStyle w:val="TableGrid"/>
        <w:tblW w:w="10075" w:type="dxa"/>
        <w:tblLook w:val="04A0" w:firstRow="1" w:lastRow="0" w:firstColumn="1" w:lastColumn="0" w:noHBand="0" w:noVBand="1"/>
      </w:tblPr>
      <w:tblGrid>
        <w:gridCol w:w="3595"/>
        <w:gridCol w:w="2820"/>
        <w:gridCol w:w="3660"/>
      </w:tblGrid>
      <w:tr w:rsidR="00645C75" w:rsidRPr="00DB1A98" w14:paraId="615DF59F" w14:textId="77777777" w:rsidTr="009E222F">
        <w:trPr>
          <w:trHeight w:val="340"/>
        </w:trPr>
        <w:tc>
          <w:tcPr>
            <w:tcW w:w="10075" w:type="dxa"/>
            <w:gridSpan w:val="3"/>
            <w:shd w:val="clear" w:color="auto" w:fill="00B8A6" w:themeFill="accent2"/>
          </w:tcPr>
          <w:p w14:paraId="34EC1E94" w14:textId="77777777" w:rsidR="00645C75" w:rsidRPr="00DB1A98" w:rsidRDefault="00645C75" w:rsidP="009E222F">
            <w:pPr>
              <w:pStyle w:val="BPBodytext"/>
              <w:spacing w:after="0" w:line="240" w:lineRule="auto"/>
              <w:rPr>
                <w:b/>
                <w:bCs/>
                <w:sz w:val="22"/>
                <w:lang w:eastAsia="el-GR"/>
              </w:rPr>
            </w:pPr>
            <w:r w:rsidRPr="00DB1A98">
              <w:rPr>
                <w:b/>
                <w:bCs/>
                <w:color w:val="FFFFFF" w:themeColor="background1"/>
                <w:sz w:val="22"/>
                <w:lang w:eastAsia="el-GR"/>
              </w:rPr>
              <w:t xml:space="preserve">4. </w:t>
            </w:r>
            <w:r w:rsidRPr="00DB1A98">
              <w:rPr>
                <w:b/>
                <w:bCs/>
                <w:color w:val="FFFFFF" w:themeColor="background1"/>
                <w:sz w:val="22"/>
                <w:lang w:val="ka-GE" w:eastAsia="el-GR"/>
              </w:rPr>
              <w:t>პროფესიულ ასოციაციებში/ორგანიზაციებში მონაწილეობა</w:t>
            </w:r>
          </w:p>
        </w:tc>
      </w:tr>
      <w:tr w:rsidR="00645C75" w:rsidRPr="00DB1A98" w14:paraId="36B6ABB9" w14:textId="77777777" w:rsidTr="009E222F">
        <w:trPr>
          <w:trHeight w:val="340"/>
        </w:trPr>
        <w:tc>
          <w:tcPr>
            <w:tcW w:w="3595" w:type="dxa"/>
            <w:shd w:val="clear" w:color="auto" w:fill="EBEBEB" w:themeFill="accent6" w:themeFillTint="33"/>
          </w:tcPr>
          <w:p w14:paraId="6CA4B724"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ასოციაცია/ორგანიზაცია</w:t>
            </w:r>
          </w:p>
        </w:tc>
        <w:tc>
          <w:tcPr>
            <w:tcW w:w="2820" w:type="dxa"/>
            <w:shd w:val="clear" w:color="auto" w:fill="EBEBEB" w:themeFill="accent6" w:themeFillTint="33"/>
          </w:tcPr>
          <w:p w14:paraId="0612CCE1"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ასოციაცია/ორგანიზაცია</w:t>
            </w:r>
          </w:p>
        </w:tc>
        <w:tc>
          <w:tcPr>
            <w:tcW w:w="3660" w:type="dxa"/>
            <w:shd w:val="clear" w:color="auto" w:fill="EBEBEB" w:themeFill="accent6" w:themeFillTint="33"/>
          </w:tcPr>
          <w:p w14:paraId="1A4A7D53"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ასოციაცია/ორგანიზაცია</w:t>
            </w:r>
          </w:p>
        </w:tc>
      </w:tr>
      <w:tr w:rsidR="00645C75" w:rsidRPr="00DB1A98" w14:paraId="794F0745" w14:textId="77777777" w:rsidTr="009E222F">
        <w:trPr>
          <w:trHeight w:val="340"/>
        </w:trPr>
        <w:tc>
          <w:tcPr>
            <w:tcW w:w="3595" w:type="dxa"/>
          </w:tcPr>
          <w:p w14:paraId="18E6B87E"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66407CE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5304C6E4"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D58FDAB" w14:textId="77777777" w:rsidTr="009E222F">
        <w:trPr>
          <w:trHeight w:val="340"/>
        </w:trPr>
        <w:tc>
          <w:tcPr>
            <w:tcW w:w="3595" w:type="dxa"/>
          </w:tcPr>
          <w:p w14:paraId="67D6D83A"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38321425"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743B9892"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121094BB" w14:textId="77777777" w:rsidTr="009E222F">
        <w:trPr>
          <w:trHeight w:val="340"/>
        </w:trPr>
        <w:tc>
          <w:tcPr>
            <w:tcW w:w="3595" w:type="dxa"/>
          </w:tcPr>
          <w:p w14:paraId="4A0860D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3E78CCA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3B504916"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E734BBD" w14:textId="77777777" w:rsidTr="009E222F">
        <w:trPr>
          <w:trHeight w:val="340"/>
        </w:trPr>
        <w:tc>
          <w:tcPr>
            <w:tcW w:w="3595" w:type="dxa"/>
          </w:tcPr>
          <w:p w14:paraId="21268534"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5DD0E95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32958DF2"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bl>
    <w:p w14:paraId="182D6ECC" w14:textId="77777777" w:rsidR="00645C75" w:rsidRPr="00DB1A98" w:rsidRDefault="00645C75" w:rsidP="00645C75">
      <w:pPr>
        <w:pStyle w:val="BPBodytext"/>
        <w:spacing w:after="0"/>
        <w:rPr>
          <w:sz w:val="22"/>
          <w:lang w:val="el-GR" w:eastAsia="el-GR"/>
        </w:rPr>
      </w:pPr>
    </w:p>
    <w:tbl>
      <w:tblPr>
        <w:tblStyle w:val="TableGrid"/>
        <w:tblW w:w="10075" w:type="dxa"/>
        <w:tblLook w:val="04A0" w:firstRow="1" w:lastRow="0" w:firstColumn="1" w:lastColumn="0" w:noHBand="0" w:noVBand="1"/>
      </w:tblPr>
      <w:tblGrid>
        <w:gridCol w:w="2155"/>
        <w:gridCol w:w="2000"/>
        <w:gridCol w:w="3220"/>
        <w:gridCol w:w="2700"/>
      </w:tblGrid>
      <w:tr w:rsidR="00645C75" w:rsidRPr="00DB1A98" w14:paraId="0275A791" w14:textId="77777777" w:rsidTr="009E222F">
        <w:trPr>
          <w:trHeight w:val="20"/>
        </w:trPr>
        <w:tc>
          <w:tcPr>
            <w:tcW w:w="10075" w:type="dxa"/>
            <w:gridSpan w:val="4"/>
            <w:shd w:val="clear" w:color="auto" w:fill="00B8A6" w:themeFill="accent2"/>
          </w:tcPr>
          <w:p w14:paraId="2200597C" w14:textId="77777777" w:rsidR="00645C75" w:rsidRPr="00DB1A98" w:rsidRDefault="00645C75" w:rsidP="009E222F">
            <w:pPr>
              <w:pStyle w:val="BPBodytext"/>
              <w:keepNext/>
              <w:spacing w:after="0" w:line="240" w:lineRule="auto"/>
              <w:rPr>
                <w:b/>
                <w:bCs/>
                <w:color w:val="FFFFFF" w:themeColor="background1"/>
                <w:sz w:val="22"/>
                <w:lang w:val="ka-GE" w:eastAsia="el-GR"/>
              </w:rPr>
            </w:pPr>
            <w:r w:rsidRPr="00DB1A98">
              <w:rPr>
                <w:b/>
                <w:bCs/>
                <w:color w:val="FFFFFF" w:themeColor="background1"/>
                <w:sz w:val="22"/>
                <w:lang w:eastAsia="el-GR"/>
              </w:rPr>
              <w:t xml:space="preserve">5. </w:t>
            </w:r>
            <w:r w:rsidRPr="00DB1A98">
              <w:rPr>
                <w:b/>
                <w:bCs/>
                <w:color w:val="FFFFFF" w:themeColor="background1"/>
                <w:sz w:val="22"/>
                <w:lang w:val="ka-GE" w:eastAsia="el-GR"/>
              </w:rPr>
              <w:t>პროფესიული სწავლება</w:t>
            </w:r>
          </w:p>
        </w:tc>
      </w:tr>
      <w:tr w:rsidR="00645C75" w:rsidRPr="00DB1A98" w14:paraId="774E966F" w14:textId="77777777" w:rsidTr="009E222F">
        <w:trPr>
          <w:trHeight w:val="20"/>
        </w:trPr>
        <w:tc>
          <w:tcPr>
            <w:tcW w:w="10075" w:type="dxa"/>
            <w:gridSpan w:val="4"/>
            <w:shd w:val="clear" w:color="auto" w:fill="00B8A6" w:themeFill="accent2"/>
          </w:tcPr>
          <w:p w14:paraId="76AA1E05" w14:textId="77777777" w:rsidR="00645C75" w:rsidRPr="00DB1A98" w:rsidRDefault="00645C75" w:rsidP="009E222F">
            <w:pPr>
              <w:pStyle w:val="BPBodytext"/>
              <w:keepNext/>
              <w:spacing w:after="0" w:line="240" w:lineRule="auto"/>
              <w:jc w:val="left"/>
              <w:rPr>
                <w:b/>
                <w:bCs/>
                <w:color w:val="FFFFFF" w:themeColor="background1"/>
                <w:sz w:val="22"/>
                <w:lang w:eastAsia="el-GR"/>
              </w:rPr>
            </w:pPr>
            <w:r w:rsidRPr="00DB1A98">
              <w:rPr>
                <w:b/>
                <w:bCs/>
                <w:color w:val="FFFFFF" w:themeColor="background1"/>
                <w:sz w:val="22"/>
                <w:lang w:eastAsia="el-GR"/>
              </w:rPr>
              <w:t xml:space="preserve">5.1 </w:t>
            </w:r>
            <w:r w:rsidRPr="00DB1A98">
              <w:rPr>
                <w:b/>
                <w:bCs/>
                <w:color w:val="FFFFFF" w:themeColor="background1"/>
                <w:sz w:val="22"/>
                <w:lang w:val="ka-GE" w:eastAsia="el-GR"/>
              </w:rPr>
              <w:t>პროფესიული ტრენინგი</w:t>
            </w:r>
            <w:r w:rsidRPr="00DB1A98">
              <w:rPr>
                <w:b/>
                <w:bCs/>
                <w:color w:val="FFFFFF" w:themeColor="background1"/>
                <w:sz w:val="22"/>
                <w:lang w:eastAsia="el-GR"/>
              </w:rPr>
              <w:t xml:space="preserve"> (</w:t>
            </w:r>
            <w:r w:rsidRPr="00DB1A98">
              <w:rPr>
                <w:b/>
                <w:bCs/>
                <w:color w:val="FFFFFF" w:themeColor="background1"/>
                <w:sz w:val="22"/>
                <w:lang w:val="ka-GE" w:eastAsia="el-GR"/>
              </w:rPr>
              <w:t>კურსები</w:t>
            </w:r>
            <w:r w:rsidRPr="00DB1A98">
              <w:rPr>
                <w:b/>
                <w:bCs/>
                <w:color w:val="FFFFFF" w:themeColor="background1"/>
                <w:sz w:val="22"/>
                <w:lang w:eastAsia="el-GR"/>
              </w:rPr>
              <w:t>,</w:t>
            </w:r>
            <w:r w:rsidRPr="00DB1A98">
              <w:rPr>
                <w:b/>
                <w:bCs/>
                <w:color w:val="FFFFFF" w:themeColor="background1"/>
                <w:sz w:val="22"/>
                <w:lang w:val="ka-GE" w:eastAsia="el-GR"/>
              </w:rPr>
              <w:t>სემინარები და ა.შ</w:t>
            </w:r>
            <w:r w:rsidRPr="00DB1A98">
              <w:rPr>
                <w:b/>
                <w:bCs/>
                <w:color w:val="FFFFFF" w:themeColor="background1"/>
                <w:sz w:val="22"/>
                <w:lang w:eastAsia="el-GR"/>
              </w:rPr>
              <w:t>.)</w:t>
            </w:r>
          </w:p>
        </w:tc>
      </w:tr>
      <w:tr w:rsidR="00645C75" w:rsidRPr="00DB1A98" w14:paraId="52958D94" w14:textId="77777777" w:rsidTr="009E222F">
        <w:trPr>
          <w:trHeight w:val="20"/>
        </w:trPr>
        <w:tc>
          <w:tcPr>
            <w:tcW w:w="2155" w:type="dxa"/>
            <w:shd w:val="clear" w:color="auto" w:fill="EBEBEB" w:themeFill="accent6" w:themeFillTint="33"/>
          </w:tcPr>
          <w:p w14:paraId="1CEE1165"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თარიღი (დან-მდე)</w:t>
            </w:r>
          </w:p>
        </w:tc>
        <w:tc>
          <w:tcPr>
            <w:tcW w:w="2000" w:type="dxa"/>
            <w:shd w:val="clear" w:color="auto" w:fill="EBEBEB" w:themeFill="accent6" w:themeFillTint="33"/>
          </w:tcPr>
          <w:p w14:paraId="741E06E9"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ხანგრძლივობა</w:t>
            </w:r>
            <w:r w:rsidRPr="00DB1A98">
              <w:rPr>
                <w:sz w:val="22"/>
                <w:lang w:eastAsia="el-GR"/>
              </w:rPr>
              <w:t xml:space="preserve"> (</w:t>
            </w:r>
            <w:r w:rsidRPr="00DB1A98">
              <w:rPr>
                <w:sz w:val="22"/>
                <w:lang w:val="ka-GE" w:eastAsia="el-GR"/>
              </w:rPr>
              <w:t>სთ</w:t>
            </w:r>
            <w:r w:rsidRPr="00DB1A98">
              <w:rPr>
                <w:sz w:val="22"/>
                <w:lang w:eastAsia="el-GR"/>
              </w:rPr>
              <w:t>)</w:t>
            </w:r>
          </w:p>
        </w:tc>
        <w:tc>
          <w:tcPr>
            <w:tcW w:w="3220" w:type="dxa"/>
            <w:shd w:val="clear" w:color="auto" w:fill="EBEBEB" w:themeFill="accent6" w:themeFillTint="33"/>
          </w:tcPr>
          <w:p w14:paraId="3EFC13D4"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პროგრამის დასახელება</w:t>
            </w:r>
          </w:p>
        </w:tc>
        <w:tc>
          <w:tcPr>
            <w:tcW w:w="2700" w:type="dxa"/>
            <w:shd w:val="clear" w:color="auto" w:fill="EBEBEB" w:themeFill="accent6" w:themeFillTint="33"/>
          </w:tcPr>
          <w:p w14:paraId="6791772B"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ტრენინგის მომწოდებელი</w:t>
            </w:r>
          </w:p>
        </w:tc>
      </w:tr>
      <w:tr w:rsidR="00645C75" w:rsidRPr="00DB1A98" w14:paraId="58AEEC5C" w14:textId="77777777" w:rsidTr="009E222F">
        <w:trPr>
          <w:trHeight w:val="20"/>
        </w:trPr>
        <w:tc>
          <w:tcPr>
            <w:tcW w:w="2155" w:type="dxa"/>
          </w:tcPr>
          <w:p w14:paraId="4E654241"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1DAB8923"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58B8CF2B"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44F07B17"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6B77AD1" w14:textId="77777777" w:rsidTr="009E222F">
        <w:trPr>
          <w:trHeight w:val="20"/>
        </w:trPr>
        <w:tc>
          <w:tcPr>
            <w:tcW w:w="2155" w:type="dxa"/>
          </w:tcPr>
          <w:p w14:paraId="49AE5871"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4083CAC8"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1B072B6E"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7D19ED74"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6D1F120" w14:textId="77777777" w:rsidTr="009E222F">
        <w:trPr>
          <w:trHeight w:val="20"/>
        </w:trPr>
        <w:tc>
          <w:tcPr>
            <w:tcW w:w="2155" w:type="dxa"/>
          </w:tcPr>
          <w:p w14:paraId="27EF918C"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2CAF77BC"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629132E6" w14:textId="77777777" w:rsidR="00645C75" w:rsidRPr="00DB1A98" w:rsidRDefault="00645C75" w:rsidP="009E222F">
            <w:pPr>
              <w:pStyle w:val="BPBodytext"/>
              <w:keepNext/>
              <w:spacing w:after="0" w:line="240" w:lineRule="auto"/>
              <w:ind w:right="-221"/>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775A85F5"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4072D242" w14:textId="77777777" w:rsidTr="009E222F">
        <w:trPr>
          <w:trHeight w:val="20"/>
        </w:trPr>
        <w:tc>
          <w:tcPr>
            <w:tcW w:w="2155" w:type="dxa"/>
          </w:tcPr>
          <w:p w14:paraId="1F1C52D6"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1CA29909"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24D5B813"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36038785"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31FAE29" w14:textId="77777777" w:rsidTr="009E222F">
        <w:trPr>
          <w:trHeight w:val="20"/>
        </w:trPr>
        <w:tc>
          <w:tcPr>
            <w:tcW w:w="2155" w:type="dxa"/>
          </w:tcPr>
          <w:p w14:paraId="0FF8F8C2"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5D6BE897"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0FC6D8F4"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5A7DB1ED"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bl>
    <w:p w14:paraId="1169254D" w14:textId="77777777" w:rsidR="00645C75" w:rsidRPr="00DB1A98" w:rsidRDefault="00645C75" w:rsidP="00645C75">
      <w:pPr>
        <w:spacing w:after="0" w:line="240" w:lineRule="auto"/>
        <w:rPr>
          <w:lang w:val="el-GR" w:eastAsia="el-GR"/>
        </w:rPr>
      </w:pPr>
    </w:p>
    <w:tbl>
      <w:tblPr>
        <w:tblStyle w:val="TableGrid"/>
        <w:tblW w:w="10075" w:type="dxa"/>
        <w:tblLook w:val="04A0" w:firstRow="1" w:lastRow="0" w:firstColumn="1" w:lastColumn="0" w:noHBand="0" w:noVBand="1"/>
      </w:tblPr>
      <w:tblGrid>
        <w:gridCol w:w="10060"/>
        <w:gridCol w:w="15"/>
      </w:tblGrid>
      <w:tr w:rsidR="00645C75" w:rsidRPr="00DB1A98" w14:paraId="74F88B01" w14:textId="77777777" w:rsidTr="009E222F">
        <w:trPr>
          <w:trHeight w:val="20"/>
        </w:trPr>
        <w:tc>
          <w:tcPr>
            <w:tcW w:w="10075" w:type="dxa"/>
            <w:gridSpan w:val="2"/>
            <w:shd w:val="clear" w:color="auto" w:fill="00B8A6" w:themeFill="accent2"/>
          </w:tcPr>
          <w:p w14:paraId="09C8BC9D" w14:textId="77777777" w:rsidR="00645C75" w:rsidRPr="00DB1A98" w:rsidRDefault="00645C75" w:rsidP="009E222F">
            <w:pPr>
              <w:pStyle w:val="BPBodytext"/>
              <w:spacing w:after="0" w:line="240" w:lineRule="auto"/>
              <w:jc w:val="left"/>
              <w:rPr>
                <w:b/>
                <w:bCs/>
                <w:sz w:val="22"/>
                <w:lang w:eastAsia="el-GR"/>
              </w:rPr>
            </w:pPr>
            <w:r w:rsidRPr="00DB1A98">
              <w:rPr>
                <w:b/>
                <w:bCs/>
                <w:color w:val="FFFFFF" w:themeColor="background1"/>
                <w:sz w:val="22"/>
                <w:lang w:eastAsia="el-GR"/>
              </w:rPr>
              <w:t xml:space="preserve">6.  </w:t>
            </w:r>
            <w:r w:rsidRPr="00DB1A98">
              <w:rPr>
                <w:b/>
                <w:bCs/>
                <w:color w:val="FFFFFF" w:themeColor="background1"/>
                <w:sz w:val="22"/>
                <w:lang w:val="ka-GE" w:eastAsia="el-GR"/>
              </w:rPr>
              <w:t>ციფრული კომპეტენცია (თვითდეკლარირება)</w:t>
            </w:r>
          </w:p>
        </w:tc>
      </w:tr>
      <w:tr w:rsidR="00645C75" w:rsidRPr="00DB1A98" w14:paraId="0FFFC025" w14:textId="77777777" w:rsidTr="009E222F">
        <w:trPr>
          <w:trHeight w:val="20"/>
        </w:trPr>
        <w:tc>
          <w:tcPr>
            <w:tcW w:w="10075" w:type="dxa"/>
            <w:gridSpan w:val="2"/>
            <w:shd w:val="clear" w:color="auto" w:fill="EBEBEB" w:themeFill="accent6" w:themeFillTint="33"/>
          </w:tcPr>
          <w:p w14:paraId="7DF99980" w14:textId="441A4054" w:rsidR="00645C75" w:rsidRPr="00DB1A98" w:rsidRDefault="00907BD9" w:rsidP="009E222F">
            <w:pPr>
              <w:pStyle w:val="NormalWeb"/>
              <w:rPr>
                <w:rFonts w:ascii="Aptos" w:hAnsi="Aptos"/>
                <w:i/>
                <w:sz w:val="22"/>
                <w:szCs w:val="22"/>
              </w:rPr>
            </w:pPr>
            <w:r>
              <w:rPr>
                <w:rFonts w:asciiTheme="minorHAnsi" w:hAnsiTheme="minorHAnsi" w:cs="Sylfaen"/>
                <w:bCs/>
                <w:i/>
                <w:sz w:val="22"/>
                <w:szCs w:val="22"/>
                <w:lang w:val="ka-GE"/>
              </w:rPr>
              <w:t>თვითდეკლარირება</w:t>
            </w:r>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აუცილებელია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იმის</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უზრუნველსაყოფად</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რომ</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მონაწილეებმა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შეძლონ</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სრულად</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ონლაინ</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სასწავლო</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და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საგამოცდო</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პროცესის</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გავლა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რომელიც</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მთლიანად</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ვირტუალურ</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გარემოში</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მიმდინარეობს</w:t>
            </w:r>
            <w:proofErr w:type="spellEnd"/>
            <w:r w:rsidR="00645C75" w:rsidRPr="00DB1A98">
              <w:rPr>
                <w:rFonts w:ascii="Aptos" w:hAnsi="Aptos"/>
                <w:bCs/>
                <w:i/>
                <w:sz w:val="22"/>
                <w:szCs w:val="22"/>
              </w:rPr>
              <w:t>.</w:t>
            </w:r>
          </w:p>
          <w:p w14:paraId="6B82B251" w14:textId="77777777" w:rsidR="00645C75" w:rsidRPr="00DB1A98" w:rsidRDefault="00645C75" w:rsidP="009E222F">
            <w:pPr>
              <w:pStyle w:val="BPBodytext"/>
              <w:spacing w:after="0" w:line="240" w:lineRule="auto"/>
              <w:jc w:val="left"/>
              <w:rPr>
                <w:sz w:val="22"/>
                <w:lang w:eastAsia="el-GR"/>
              </w:rPr>
            </w:pPr>
            <w:r w:rsidRPr="00DB1A98">
              <w:rPr>
                <w:rFonts w:cs="Sylfaen"/>
                <w:bCs/>
                <w:sz w:val="22"/>
              </w:rPr>
              <w:lastRenderedPageBreak/>
              <w:t>ვაცხადებ</w:t>
            </w:r>
            <w:r w:rsidRPr="00DB1A98">
              <w:rPr>
                <w:bCs/>
                <w:sz w:val="22"/>
              </w:rPr>
              <w:t xml:space="preserve">, </w:t>
            </w:r>
            <w:r w:rsidRPr="00DB1A98">
              <w:rPr>
                <w:rFonts w:cs="Sylfaen"/>
                <w:bCs/>
                <w:sz w:val="22"/>
              </w:rPr>
              <w:t>რომ</w:t>
            </w:r>
            <w:r w:rsidRPr="00DB1A98">
              <w:rPr>
                <w:bCs/>
                <w:sz w:val="22"/>
              </w:rPr>
              <w:t xml:space="preserve"> </w:t>
            </w:r>
            <w:r w:rsidRPr="00DB1A98">
              <w:rPr>
                <w:rFonts w:cs="Sylfaen"/>
                <w:bCs/>
                <w:sz w:val="22"/>
              </w:rPr>
              <w:t>ვფლობ</w:t>
            </w:r>
            <w:r w:rsidRPr="00DB1A98">
              <w:rPr>
                <w:bCs/>
                <w:sz w:val="22"/>
              </w:rPr>
              <w:t xml:space="preserve"> </w:t>
            </w:r>
            <w:r w:rsidRPr="00DB1A98">
              <w:rPr>
                <w:rFonts w:cs="Sylfaen"/>
                <w:bCs/>
                <w:sz w:val="22"/>
              </w:rPr>
              <w:t>მუშაობისთვის</w:t>
            </w:r>
            <w:r w:rsidRPr="00DB1A98">
              <w:rPr>
                <w:bCs/>
                <w:sz w:val="22"/>
              </w:rPr>
              <w:t xml:space="preserve"> </w:t>
            </w:r>
            <w:r w:rsidRPr="00DB1A98">
              <w:rPr>
                <w:rFonts w:cs="Sylfaen"/>
                <w:bCs/>
                <w:sz w:val="22"/>
              </w:rPr>
              <w:t>საჭირო</w:t>
            </w:r>
            <w:r w:rsidRPr="00DB1A98">
              <w:rPr>
                <w:bCs/>
                <w:sz w:val="22"/>
              </w:rPr>
              <w:t xml:space="preserve"> </w:t>
            </w:r>
            <w:r w:rsidRPr="00DB1A98">
              <w:rPr>
                <w:rFonts w:cs="Sylfaen"/>
                <w:bCs/>
                <w:sz w:val="22"/>
              </w:rPr>
              <w:t>შემდეგ</w:t>
            </w:r>
            <w:r w:rsidRPr="00DB1A98">
              <w:rPr>
                <w:bCs/>
                <w:sz w:val="22"/>
              </w:rPr>
              <w:t xml:space="preserve"> </w:t>
            </w:r>
            <w:r w:rsidRPr="00DB1A98">
              <w:rPr>
                <w:rFonts w:cs="Sylfaen"/>
                <w:bCs/>
                <w:sz w:val="22"/>
              </w:rPr>
              <w:t>უნარებს</w:t>
            </w:r>
          </w:p>
        </w:tc>
      </w:tr>
      <w:tr w:rsidR="00645C75" w:rsidRPr="00DB1A98" w14:paraId="471C48D6" w14:textId="77777777" w:rsidTr="009E222F">
        <w:trPr>
          <w:trHeight w:val="20"/>
        </w:trPr>
        <w:tc>
          <w:tcPr>
            <w:tcW w:w="10075" w:type="dxa"/>
            <w:gridSpan w:val="2"/>
          </w:tcPr>
          <w:p w14:paraId="617B0283" w14:textId="77EFEA4E" w:rsidR="00645C75" w:rsidRPr="00907BD9" w:rsidRDefault="00000000" w:rsidP="009E222F">
            <w:pPr>
              <w:pStyle w:val="BPBodytext"/>
              <w:spacing w:before="40" w:after="40" w:line="240" w:lineRule="auto"/>
              <w:jc w:val="left"/>
              <w:rPr>
                <w:sz w:val="22"/>
                <w:lang w:eastAsia="el-GR"/>
              </w:rPr>
            </w:pPr>
            <w:sdt>
              <w:sdtPr>
                <w:rPr>
                  <w:sz w:val="22"/>
                  <w:lang w:eastAsia="el-GR"/>
                </w:rPr>
                <w:id w:val="-1550684092"/>
                <w14:checkbox>
                  <w14:checked w14:val="0"/>
                  <w14:checkedState w14:val="2612" w14:font="MS Gothic"/>
                  <w14:uncheckedState w14:val="2610" w14:font="MS Gothic"/>
                </w14:checkbox>
              </w:sdtPr>
              <w:sdtContent>
                <w:r w:rsidR="00645C75" w:rsidRPr="00907BD9">
                  <w:rPr>
                    <w:rFonts w:ascii="Segoe UI Symbol" w:eastAsia="MS Gothic" w:hAnsi="Segoe UI Symbol" w:cs="Segoe UI Symbol"/>
                    <w:sz w:val="22"/>
                    <w:lang w:eastAsia="el-GR"/>
                  </w:rPr>
                  <w:t>☐</w:t>
                </w:r>
              </w:sdtContent>
            </w:sdt>
            <w:r w:rsidR="00645C75" w:rsidRPr="00907BD9">
              <w:rPr>
                <w:sz w:val="22"/>
                <w:lang w:eastAsia="el-GR"/>
              </w:rPr>
              <w:t xml:space="preserve"> </w:t>
            </w:r>
            <w:proofErr w:type="spellStart"/>
            <w:r w:rsidR="00907BD9" w:rsidRPr="00907BD9">
              <w:rPr>
                <w:sz w:val="22"/>
              </w:rPr>
              <w:t>მონაწილეობა</w:t>
            </w:r>
            <w:proofErr w:type="spellEnd"/>
            <w:r w:rsidR="00907BD9" w:rsidRPr="00907BD9">
              <w:rPr>
                <w:sz w:val="22"/>
              </w:rPr>
              <w:t xml:space="preserve"> </w:t>
            </w:r>
            <w:proofErr w:type="spellStart"/>
            <w:r w:rsidR="00907BD9" w:rsidRPr="00907BD9">
              <w:rPr>
                <w:sz w:val="22"/>
              </w:rPr>
              <w:t>ონლაინ</w:t>
            </w:r>
            <w:proofErr w:type="spellEnd"/>
            <w:r w:rsidR="00907BD9" w:rsidRPr="00907BD9">
              <w:rPr>
                <w:sz w:val="22"/>
              </w:rPr>
              <w:t xml:space="preserve"> </w:t>
            </w:r>
            <w:proofErr w:type="spellStart"/>
            <w:r w:rsidR="00907BD9" w:rsidRPr="00907BD9">
              <w:rPr>
                <w:sz w:val="22"/>
              </w:rPr>
              <w:t>ტრენინგებსა</w:t>
            </w:r>
            <w:proofErr w:type="spellEnd"/>
            <w:r w:rsidR="00907BD9" w:rsidRPr="00907BD9">
              <w:rPr>
                <w:sz w:val="22"/>
              </w:rPr>
              <w:t xml:space="preserve"> </w:t>
            </w:r>
            <w:proofErr w:type="spellStart"/>
            <w:r w:rsidR="00907BD9" w:rsidRPr="00907BD9">
              <w:rPr>
                <w:sz w:val="22"/>
              </w:rPr>
              <w:t>და</w:t>
            </w:r>
            <w:proofErr w:type="spellEnd"/>
            <w:r w:rsidR="00907BD9" w:rsidRPr="00907BD9">
              <w:rPr>
                <w:sz w:val="22"/>
              </w:rPr>
              <w:t xml:space="preserve"> </w:t>
            </w:r>
            <w:proofErr w:type="spellStart"/>
            <w:r w:rsidR="00907BD9" w:rsidRPr="00907BD9">
              <w:rPr>
                <w:sz w:val="22"/>
              </w:rPr>
              <w:t>ვიდეოკონფერენციებშ</w:t>
            </w:r>
            <w:r w:rsidR="00907BD9" w:rsidRPr="00907BD9">
              <w:rPr>
                <w:rFonts w:cs="Sylfaen"/>
                <w:sz w:val="22"/>
              </w:rPr>
              <w:t>ი</w:t>
            </w:r>
            <w:proofErr w:type="spellEnd"/>
          </w:p>
        </w:tc>
      </w:tr>
      <w:tr w:rsidR="00645C75" w:rsidRPr="00DB1A98" w14:paraId="12BBD7ED" w14:textId="77777777" w:rsidTr="009E222F">
        <w:trPr>
          <w:trHeight w:val="20"/>
        </w:trPr>
        <w:tc>
          <w:tcPr>
            <w:tcW w:w="10075" w:type="dxa"/>
            <w:gridSpan w:val="2"/>
          </w:tcPr>
          <w:p w14:paraId="23230D24" w14:textId="77777777" w:rsidR="00645C75" w:rsidRPr="00DB1A98" w:rsidRDefault="00000000" w:rsidP="009E222F">
            <w:pPr>
              <w:pStyle w:val="BPBodytext"/>
              <w:spacing w:before="40" w:after="40" w:line="240" w:lineRule="auto"/>
              <w:jc w:val="left"/>
              <w:rPr>
                <w:sz w:val="22"/>
                <w:lang w:eastAsia="el-GR"/>
              </w:rPr>
            </w:pPr>
            <w:sdt>
              <w:sdtPr>
                <w:rPr>
                  <w:sz w:val="22"/>
                  <w:lang w:eastAsia="el-GR"/>
                </w:rPr>
                <w:id w:val="1125963517"/>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rPr>
              <w:t>ინტერნეტში ძიება და ონლაინ ინფორმაციასთან წვდომ</w:t>
            </w:r>
            <w:r w:rsidR="00645C75" w:rsidRPr="00DB1A98">
              <w:rPr>
                <w:rFonts w:cs="Sylfaen"/>
                <w:sz w:val="22"/>
              </w:rPr>
              <w:t>ა</w:t>
            </w:r>
          </w:p>
        </w:tc>
      </w:tr>
      <w:tr w:rsidR="00645C75" w:rsidRPr="00DB1A98" w14:paraId="71551412" w14:textId="77777777" w:rsidTr="009E222F">
        <w:trPr>
          <w:trHeight w:val="20"/>
        </w:trPr>
        <w:tc>
          <w:tcPr>
            <w:tcW w:w="10075" w:type="dxa"/>
            <w:gridSpan w:val="2"/>
          </w:tcPr>
          <w:p w14:paraId="4B575B44" w14:textId="77777777" w:rsidR="00645C75" w:rsidRPr="00DB1A98" w:rsidRDefault="00000000" w:rsidP="009E222F">
            <w:pPr>
              <w:pStyle w:val="BPBodytext"/>
              <w:spacing w:before="40" w:after="40" w:line="240" w:lineRule="auto"/>
              <w:jc w:val="left"/>
              <w:rPr>
                <w:sz w:val="22"/>
                <w:lang w:eastAsia="el-GR"/>
              </w:rPr>
            </w:pPr>
            <w:sdt>
              <w:sdtPr>
                <w:rPr>
                  <w:sz w:val="22"/>
                  <w:lang w:eastAsia="el-GR"/>
                </w:rPr>
                <w:id w:val="1527900196"/>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rPr>
              <w:t>ელექტრონული ფოსტისა და ონლაინ სასწავლო პლატფორმების გამოყენებ</w:t>
            </w:r>
            <w:r w:rsidR="00645C75" w:rsidRPr="00DB1A98">
              <w:rPr>
                <w:rFonts w:cs="Sylfaen"/>
                <w:sz w:val="22"/>
              </w:rPr>
              <w:t>ა</w:t>
            </w:r>
          </w:p>
        </w:tc>
      </w:tr>
      <w:tr w:rsidR="00645C75" w:rsidRPr="00DB1A98" w14:paraId="79220810" w14:textId="77777777" w:rsidTr="009E222F">
        <w:trPr>
          <w:trHeight w:val="20"/>
        </w:trPr>
        <w:tc>
          <w:tcPr>
            <w:tcW w:w="10075" w:type="dxa"/>
            <w:gridSpan w:val="2"/>
            <w:vAlign w:val="center"/>
          </w:tcPr>
          <w:p w14:paraId="67EFE49B" w14:textId="77777777" w:rsidR="00645C75" w:rsidRPr="00DB1A98" w:rsidRDefault="00000000" w:rsidP="009E222F">
            <w:pPr>
              <w:pStyle w:val="BPBodytext"/>
              <w:spacing w:before="40" w:after="40" w:line="240" w:lineRule="auto"/>
              <w:jc w:val="left"/>
              <w:rPr>
                <w:sz w:val="22"/>
                <w:lang w:eastAsia="el-GR"/>
              </w:rPr>
            </w:pPr>
            <w:sdt>
              <w:sdtPr>
                <w:rPr>
                  <w:sz w:val="22"/>
                  <w:lang w:eastAsia="el-GR"/>
                </w:rPr>
                <w:id w:val="1137536639"/>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rPr>
              <w:t>საოფისე პროგრამების გამოყენება (Word / Excel / PDF)</w:t>
            </w:r>
          </w:p>
        </w:tc>
      </w:tr>
      <w:tr w:rsidR="00645C75" w:rsidRPr="00DB1A98" w14:paraId="6D5E1621" w14:textId="77777777" w:rsidTr="009E222F">
        <w:trPr>
          <w:gridAfter w:val="1"/>
          <w:wAfter w:w="15" w:type="dxa"/>
          <w:trHeight w:val="20"/>
        </w:trPr>
        <w:tc>
          <w:tcPr>
            <w:tcW w:w="10060" w:type="dxa"/>
            <w:shd w:val="clear" w:color="auto" w:fill="00B8A6" w:themeFill="accent2"/>
          </w:tcPr>
          <w:p w14:paraId="299C5463" w14:textId="77777777" w:rsidR="00645C75" w:rsidRPr="00DB1A98" w:rsidRDefault="00645C75" w:rsidP="009E222F">
            <w:pPr>
              <w:pStyle w:val="BPBodytext"/>
              <w:spacing w:after="0" w:line="240" w:lineRule="auto"/>
              <w:jc w:val="left"/>
              <w:rPr>
                <w:b/>
                <w:bCs/>
                <w:sz w:val="22"/>
                <w:lang w:eastAsia="el-GR"/>
              </w:rPr>
            </w:pPr>
            <w:r w:rsidRPr="00DB1A98">
              <w:rPr>
                <w:b/>
                <w:bCs/>
                <w:color w:val="FFFFFF" w:themeColor="background1"/>
                <w:sz w:val="22"/>
                <w:lang w:eastAsia="el-GR"/>
              </w:rPr>
              <w:t xml:space="preserve">7. </w:t>
            </w:r>
            <w:r w:rsidRPr="00DB1A98">
              <w:rPr>
                <w:b/>
                <w:bCs/>
                <w:color w:val="FFFFFF" w:themeColor="background1"/>
                <w:sz w:val="22"/>
                <w:lang w:val="ka-GE" w:eastAsia="el-GR"/>
              </w:rPr>
              <w:t>განაცხადის მიზანი</w:t>
            </w:r>
            <w:r w:rsidRPr="00DB1A98">
              <w:rPr>
                <w:b/>
                <w:bCs/>
                <w:color w:val="FFFFFF" w:themeColor="background1"/>
                <w:sz w:val="22"/>
                <w:lang w:eastAsia="el-GR"/>
              </w:rPr>
              <w:t>:</w:t>
            </w:r>
          </w:p>
        </w:tc>
      </w:tr>
      <w:tr w:rsidR="00645C75" w:rsidRPr="00DB1A98" w14:paraId="58D08310" w14:textId="77777777" w:rsidTr="009E222F">
        <w:trPr>
          <w:gridAfter w:val="1"/>
          <w:wAfter w:w="15" w:type="dxa"/>
          <w:trHeight w:val="20"/>
        </w:trPr>
        <w:tc>
          <w:tcPr>
            <w:tcW w:w="10060" w:type="dxa"/>
            <w:shd w:val="clear" w:color="auto" w:fill="EBEBEB" w:themeFill="accent6" w:themeFillTint="33"/>
          </w:tcPr>
          <w:p w14:paraId="4D83EAB8"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გთხოვთ მონიშნოთ მხოლოდ ერთი</w:t>
            </w:r>
            <w:r w:rsidRPr="00DB1A98">
              <w:rPr>
                <w:sz w:val="22"/>
                <w:lang w:eastAsia="el-GR"/>
              </w:rPr>
              <w:t>:</w:t>
            </w:r>
          </w:p>
        </w:tc>
      </w:tr>
      <w:tr w:rsidR="00645C75" w:rsidRPr="00DB1A98" w14:paraId="1D94298A" w14:textId="77777777" w:rsidTr="009E222F">
        <w:trPr>
          <w:gridAfter w:val="1"/>
          <w:wAfter w:w="15" w:type="dxa"/>
          <w:trHeight w:val="20"/>
        </w:trPr>
        <w:tc>
          <w:tcPr>
            <w:tcW w:w="10060" w:type="dxa"/>
            <w:vAlign w:val="center"/>
          </w:tcPr>
          <w:p w14:paraId="5240DE12" w14:textId="77777777" w:rsidR="00645C75" w:rsidRPr="00DB1A98" w:rsidRDefault="00000000" w:rsidP="009E222F">
            <w:pPr>
              <w:pStyle w:val="BPBodytext"/>
              <w:spacing w:before="40" w:after="40" w:line="240" w:lineRule="auto"/>
              <w:jc w:val="left"/>
              <w:rPr>
                <w:sz w:val="22"/>
                <w:lang w:eastAsia="el-GR"/>
              </w:rPr>
            </w:pPr>
            <w:sdt>
              <w:sdtPr>
                <w:rPr>
                  <w:sz w:val="22"/>
                  <w:lang w:eastAsia="el-GR"/>
                </w:rPr>
                <w:id w:val="219405148"/>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პორტის მდგრადობის მრჩეველი/ოფიცერი</w:t>
            </w:r>
          </w:p>
        </w:tc>
      </w:tr>
      <w:tr w:rsidR="00645C75" w:rsidRPr="00DB1A98" w14:paraId="1F4BE8F0" w14:textId="77777777" w:rsidTr="009E222F">
        <w:trPr>
          <w:gridAfter w:val="1"/>
          <w:wAfter w:w="15" w:type="dxa"/>
          <w:trHeight w:val="20"/>
        </w:trPr>
        <w:tc>
          <w:tcPr>
            <w:tcW w:w="10060" w:type="dxa"/>
          </w:tcPr>
          <w:p w14:paraId="580A542B" w14:textId="77777777" w:rsidR="00645C75" w:rsidRPr="00DB1A98" w:rsidRDefault="00000000" w:rsidP="009E222F">
            <w:pPr>
              <w:pStyle w:val="BPBodytext"/>
              <w:spacing w:before="40" w:after="40" w:line="240" w:lineRule="auto"/>
              <w:jc w:val="left"/>
              <w:rPr>
                <w:sz w:val="22"/>
                <w:lang w:eastAsia="el-GR"/>
              </w:rPr>
            </w:pPr>
            <w:sdt>
              <w:sdtPr>
                <w:rPr>
                  <w:sz w:val="22"/>
                  <w:lang w:eastAsia="el-GR"/>
                </w:rPr>
                <w:id w:val="-1166017049"/>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პორტის მდგრადობის ოპერატორი</w:t>
            </w:r>
          </w:p>
        </w:tc>
      </w:tr>
    </w:tbl>
    <w:p w14:paraId="3E340792" w14:textId="77777777" w:rsidR="00645C75" w:rsidRPr="00DB1A98" w:rsidRDefault="00645C75" w:rsidP="00645C75">
      <w:pPr>
        <w:spacing w:after="0" w:line="240" w:lineRule="auto"/>
        <w:rPr>
          <w:lang w:eastAsia="el-GR"/>
        </w:rPr>
      </w:pPr>
    </w:p>
    <w:tbl>
      <w:tblPr>
        <w:tblStyle w:val="TableGrid"/>
        <w:tblW w:w="5228" w:type="pct"/>
        <w:tblLook w:val="04A0" w:firstRow="1" w:lastRow="0" w:firstColumn="1" w:lastColumn="0" w:noHBand="0" w:noVBand="1"/>
      </w:tblPr>
      <w:tblGrid>
        <w:gridCol w:w="10060"/>
      </w:tblGrid>
      <w:tr w:rsidR="00645C75" w:rsidRPr="00DB1A98" w14:paraId="1458FDD9" w14:textId="77777777" w:rsidTr="009E222F">
        <w:trPr>
          <w:trHeight w:val="20"/>
        </w:trPr>
        <w:tc>
          <w:tcPr>
            <w:tcW w:w="5000" w:type="pct"/>
            <w:shd w:val="clear" w:color="auto" w:fill="00B8A6" w:themeFill="accent2"/>
          </w:tcPr>
          <w:p w14:paraId="6D133158" w14:textId="77777777" w:rsidR="00645C75" w:rsidRPr="00DB1A98" w:rsidRDefault="00645C75" w:rsidP="009E222F">
            <w:pPr>
              <w:pStyle w:val="BPBodytext"/>
              <w:spacing w:after="0" w:line="240" w:lineRule="auto"/>
              <w:jc w:val="left"/>
              <w:rPr>
                <w:b/>
                <w:bCs/>
                <w:color w:val="FFFFFF" w:themeColor="background1"/>
                <w:sz w:val="22"/>
                <w:lang w:val="ka-GE" w:eastAsia="el-GR"/>
              </w:rPr>
            </w:pPr>
            <w:r w:rsidRPr="00DB1A98">
              <w:rPr>
                <w:b/>
                <w:bCs/>
                <w:color w:val="FFFFFF" w:themeColor="background1"/>
                <w:sz w:val="22"/>
                <w:lang w:eastAsia="el-GR"/>
              </w:rPr>
              <w:t xml:space="preserve">8. </w:t>
            </w:r>
            <w:r w:rsidRPr="00DB1A98">
              <w:rPr>
                <w:b/>
                <w:bCs/>
                <w:color w:val="FFFFFF" w:themeColor="background1"/>
                <w:sz w:val="22"/>
                <w:lang w:val="ka-GE" w:eastAsia="el-GR"/>
              </w:rPr>
              <w:t>ენა</w:t>
            </w:r>
          </w:p>
        </w:tc>
      </w:tr>
      <w:tr w:rsidR="00645C75" w:rsidRPr="00DB1A98" w14:paraId="22EA8970" w14:textId="77777777" w:rsidTr="009E222F">
        <w:trPr>
          <w:trHeight w:val="20"/>
        </w:trPr>
        <w:tc>
          <w:tcPr>
            <w:tcW w:w="5000" w:type="pct"/>
            <w:shd w:val="clear" w:color="auto" w:fill="EBEBEB" w:themeFill="accent6" w:themeFillTint="33"/>
          </w:tcPr>
          <w:p w14:paraId="350F317E" w14:textId="77777777" w:rsidR="00645C75" w:rsidRPr="00DB1A98" w:rsidRDefault="00645C75" w:rsidP="009E222F">
            <w:pPr>
              <w:pStyle w:val="BPBodytext"/>
              <w:spacing w:after="0" w:line="240" w:lineRule="auto"/>
              <w:jc w:val="left"/>
              <w:rPr>
                <w:sz w:val="22"/>
                <w:lang w:val="ka-GE" w:eastAsia="el-GR"/>
              </w:rPr>
            </w:pPr>
            <w:r w:rsidRPr="00DB1A98">
              <w:rPr>
                <w:sz w:val="22"/>
                <w:lang w:val="ka-GE" w:eastAsia="el-GR"/>
              </w:rPr>
              <w:t>სასწავლო კურსისა და გამოცდისთვის სასურველი ენა</w:t>
            </w:r>
          </w:p>
        </w:tc>
      </w:tr>
      <w:tr w:rsidR="00645C75" w:rsidRPr="00DB1A98" w14:paraId="21FF45F1" w14:textId="77777777" w:rsidTr="009E222F">
        <w:trPr>
          <w:trHeight w:val="20"/>
        </w:trPr>
        <w:tc>
          <w:tcPr>
            <w:tcW w:w="5000" w:type="pct"/>
          </w:tcPr>
          <w:p w14:paraId="1AA75F49" w14:textId="77777777" w:rsidR="00645C75" w:rsidRPr="00DB1A98" w:rsidRDefault="00000000" w:rsidP="009E222F">
            <w:pPr>
              <w:pStyle w:val="BPBodytext"/>
              <w:spacing w:before="40" w:after="40" w:line="240" w:lineRule="auto"/>
              <w:jc w:val="left"/>
              <w:rPr>
                <w:sz w:val="22"/>
                <w:lang w:val="ka-GE" w:eastAsia="el-GR"/>
              </w:rPr>
            </w:pPr>
            <w:sdt>
              <w:sdtPr>
                <w:rPr>
                  <w:sz w:val="22"/>
                  <w:lang w:eastAsia="el-GR"/>
                </w:rPr>
                <w:id w:val="-1728605914"/>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ქართული</w:t>
            </w:r>
            <w:r w:rsidR="00645C75" w:rsidRPr="00DB1A98">
              <w:rPr>
                <w:sz w:val="22"/>
                <w:lang w:eastAsia="el-GR"/>
              </w:rPr>
              <w:t xml:space="preserve">          </w:t>
            </w:r>
            <w:sdt>
              <w:sdtPr>
                <w:rPr>
                  <w:sz w:val="22"/>
                  <w:lang w:eastAsia="el-GR"/>
                </w:rPr>
                <w:id w:val="1779498338"/>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ბერძნული</w:t>
            </w:r>
            <w:r w:rsidR="00645C75" w:rsidRPr="00DB1A98">
              <w:rPr>
                <w:sz w:val="22"/>
                <w:lang w:eastAsia="el-GR"/>
              </w:rPr>
              <w:t xml:space="preserve">             </w:t>
            </w:r>
            <w:sdt>
              <w:sdtPr>
                <w:rPr>
                  <w:sz w:val="22"/>
                  <w:lang w:eastAsia="el-GR"/>
                </w:rPr>
                <w:id w:val="301373425"/>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იტალიური</w:t>
            </w:r>
            <w:r w:rsidR="00645C75" w:rsidRPr="00DB1A98">
              <w:rPr>
                <w:sz w:val="22"/>
                <w:lang w:eastAsia="el-GR"/>
              </w:rPr>
              <w:t xml:space="preserve">            </w:t>
            </w:r>
            <w:sdt>
              <w:sdtPr>
                <w:rPr>
                  <w:sz w:val="22"/>
                  <w:lang w:eastAsia="el-GR"/>
                </w:rPr>
                <w:id w:val="121410519"/>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ესპანური</w:t>
            </w:r>
          </w:p>
        </w:tc>
      </w:tr>
    </w:tbl>
    <w:p w14:paraId="592B00E5" w14:textId="77777777" w:rsidR="00645C75" w:rsidRPr="00DB1A98" w:rsidRDefault="00645C75" w:rsidP="00645C75">
      <w:pPr>
        <w:spacing w:after="0" w:line="240" w:lineRule="auto"/>
      </w:pPr>
    </w:p>
    <w:tbl>
      <w:tblPr>
        <w:tblStyle w:val="TableGrid"/>
        <w:tblW w:w="10075" w:type="dxa"/>
        <w:tblLook w:val="04A0" w:firstRow="1" w:lastRow="0" w:firstColumn="1" w:lastColumn="0" w:noHBand="0" w:noVBand="1"/>
      </w:tblPr>
      <w:tblGrid>
        <w:gridCol w:w="10075"/>
      </w:tblGrid>
      <w:tr w:rsidR="00645C75" w:rsidRPr="00DB1A98" w14:paraId="40EA9A53" w14:textId="77777777" w:rsidTr="009E222F">
        <w:trPr>
          <w:trHeight w:val="20"/>
        </w:trPr>
        <w:tc>
          <w:tcPr>
            <w:tcW w:w="10075" w:type="dxa"/>
            <w:shd w:val="clear" w:color="auto" w:fill="00B8A6" w:themeFill="accent2"/>
          </w:tcPr>
          <w:p w14:paraId="61CE42EE" w14:textId="77777777" w:rsidR="00645C75" w:rsidRPr="00DB1A98" w:rsidRDefault="00645C75" w:rsidP="009E222F">
            <w:pPr>
              <w:pStyle w:val="BPBodytext"/>
              <w:spacing w:after="0" w:line="240" w:lineRule="auto"/>
              <w:jc w:val="left"/>
              <w:rPr>
                <w:b/>
                <w:bCs/>
                <w:sz w:val="22"/>
                <w:lang w:val="ka-GE" w:eastAsia="el-GR"/>
              </w:rPr>
            </w:pPr>
            <w:r w:rsidRPr="00DB1A98">
              <w:rPr>
                <w:b/>
                <w:bCs/>
                <w:color w:val="FFFFFF" w:themeColor="background1"/>
                <w:sz w:val="22"/>
                <w:lang w:eastAsia="el-GR"/>
              </w:rPr>
              <w:t xml:space="preserve">9. </w:t>
            </w:r>
            <w:r w:rsidRPr="00DB1A98">
              <w:rPr>
                <w:b/>
                <w:bCs/>
                <w:color w:val="FFFFFF" w:themeColor="background1"/>
                <w:sz w:val="22"/>
                <w:lang w:val="ka-GE" w:eastAsia="el-GR"/>
              </w:rPr>
              <w:t>წვდომა საჭირო ტექნიკურ აღჭურვილობაზე</w:t>
            </w:r>
          </w:p>
        </w:tc>
      </w:tr>
      <w:tr w:rsidR="00645C75" w:rsidRPr="00DB1A98" w14:paraId="44824370" w14:textId="77777777" w:rsidTr="009E222F">
        <w:trPr>
          <w:trHeight w:val="20"/>
        </w:trPr>
        <w:tc>
          <w:tcPr>
            <w:tcW w:w="10075" w:type="dxa"/>
          </w:tcPr>
          <w:p w14:paraId="032F3148" w14:textId="77777777" w:rsidR="00645C75" w:rsidRPr="00DB1A98" w:rsidRDefault="00000000" w:rsidP="009E222F">
            <w:pPr>
              <w:pStyle w:val="BPBodytext"/>
              <w:spacing w:after="0" w:line="240" w:lineRule="auto"/>
              <w:rPr>
                <w:rFonts w:eastAsia="Aptos" w:cs="Aptos"/>
                <w:i/>
                <w:iCs/>
                <w:sz w:val="22"/>
                <w:lang w:eastAsia="el-GR"/>
              </w:rPr>
            </w:pPr>
            <w:sdt>
              <w:sdtPr>
                <w:rPr>
                  <w:sz w:val="22"/>
                  <w:lang w:eastAsia="el-GR"/>
                </w:rPr>
                <w:id w:val="1586417545"/>
                <w14:checkbox>
                  <w14:checked w14:val="0"/>
                  <w14:checkedState w14:val="2612" w14:font="MS Gothic"/>
                  <w14:uncheckedState w14:val="2610" w14:font="MS Gothic"/>
                </w14:checkbox>
              </w:sdtPr>
              <w:sdtContent>
                <w:r w:rsidR="00645C75" w:rsidRPr="00DB1A98">
                  <w:rPr>
                    <w:rFonts w:ascii="Segoe UI Symbol" w:eastAsia="MS Gothic" w:hAnsi="Segoe UI Symbol" w:cs="Segoe UI Symbol"/>
                    <w:sz w:val="22"/>
                    <w:lang w:eastAsia="el-GR"/>
                  </w:rPr>
                  <w:t>☐</w:t>
                </w:r>
              </w:sdtContent>
            </w:sdt>
            <w:r w:rsidR="00645C75" w:rsidRPr="00DB1A98">
              <w:rPr>
                <w:sz w:val="22"/>
                <w:lang w:val="ka-GE" w:eastAsia="el-GR"/>
              </w:rPr>
              <w:t xml:space="preserve"> </w:t>
            </w:r>
            <w:r w:rsidR="00645C75" w:rsidRPr="00DB1A98">
              <w:rPr>
                <w:sz w:val="22"/>
              </w:rPr>
              <w:t>ვადასტურებ, რომ ონლაინ გამოცდაში მონაწილეობის მისაღებად საჭიროა წვდომა შესაბამის ტექნიკურ აღჭურვილობაზე, მათ შორის: კომპიუტერი Windows 8 (ან უფრო ახალი) ოპერაციული სისტემით, სტაბილური ინტერნეტ კავშირი, კამერა და მიკროფონ</w:t>
            </w:r>
            <w:r w:rsidR="00645C75" w:rsidRPr="00DB1A98">
              <w:rPr>
                <w:rFonts w:cs="Sylfaen"/>
                <w:sz w:val="22"/>
              </w:rPr>
              <w:t>ი</w:t>
            </w:r>
          </w:p>
        </w:tc>
      </w:tr>
    </w:tbl>
    <w:p w14:paraId="32109360" w14:textId="77777777" w:rsidR="00645C75" w:rsidRPr="00DB1A98" w:rsidRDefault="00645C75" w:rsidP="00645C75">
      <w:pPr>
        <w:pStyle w:val="BPBodytext"/>
        <w:rPr>
          <w:sz w:val="22"/>
        </w:rPr>
      </w:pPr>
    </w:p>
    <w:p w14:paraId="3AAE2E45" w14:textId="77777777" w:rsidR="000B46C9" w:rsidRPr="00DB1A98" w:rsidRDefault="000B46C9" w:rsidP="000B46C9">
      <w:pPr>
        <w:rPr>
          <w:lang w:val="ka-GE" w:eastAsia="el-GR"/>
        </w:rPr>
      </w:pPr>
    </w:p>
    <w:p w14:paraId="74D6F6BA" w14:textId="77777777" w:rsidR="00505A3B" w:rsidRPr="00DB1A98" w:rsidRDefault="00505A3B" w:rsidP="00505A3B">
      <w:pPr>
        <w:pStyle w:val="BPBodytext"/>
        <w:rPr>
          <w:sz w:val="22"/>
        </w:rPr>
      </w:pPr>
    </w:p>
    <w:p w14:paraId="4BE84A5A" w14:textId="2EBF3CA4" w:rsidR="003E5AAC" w:rsidRPr="00DB1A98" w:rsidRDefault="002251C2" w:rsidP="00505A3B">
      <w:pPr>
        <w:pStyle w:val="BPBodytext"/>
        <w:spacing w:after="0" w:line="240" w:lineRule="auto"/>
        <w:jc w:val="center"/>
        <w:rPr>
          <w:b/>
          <w:bCs/>
          <w:sz w:val="22"/>
          <w:u w:val="single"/>
          <w:lang w:val="ka-GE" w:eastAsia="el-GR"/>
        </w:rPr>
      </w:pPr>
      <w:r w:rsidRPr="00DB1A98">
        <w:rPr>
          <w:b/>
          <w:bCs/>
          <w:sz w:val="22"/>
          <w:u w:val="single"/>
          <w:lang w:val="ka-GE" w:eastAsia="el-GR"/>
        </w:rPr>
        <w:t>განცხადება</w:t>
      </w:r>
    </w:p>
    <w:p w14:paraId="37CC61E8" w14:textId="77777777" w:rsidR="003704D4" w:rsidRPr="00DB1A98" w:rsidRDefault="003704D4" w:rsidP="00383176">
      <w:pPr>
        <w:pStyle w:val="BPBodytext"/>
        <w:spacing w:after="120" w:line="240" w:lineRule="auto"/>
        <w:rPr>
          <w:rFonts w:cs="Sylfaen"/>
          <w:sz w:val="22"/>
          <w:lang w:val="ka-GE"/>
        </w:rPr>
      </w:pPr>
      <w:r w:rsidRPr="00DB1A98">
        <w:rPr>
          <w:sz w:val="22"/>
        </w:rPr>
        <w:t xml:space="preserve">წინამდებარე განაცხადით ვადასტურებ ჩემს თანხმობას, რომ ჩემი </w:t>
      </w:r>
      <w:r w:rsidRPr="00DB1A98">
        <w:rPr>
          <w:sz w:val="22"/>
          <w:lang w:val="ka-GE"/>
        </w:rPr>
        <w:t xml:space="preserve">აპლიკაცია </w:t>
      </w:r>
      <w:r w:rsidRPr="00DB1A98">
        <w:rPr>
          <w:sz w:val="22"/>
        </w:rPr>
        <w:t>გადამოწმდეს პროგრამის მიზნებსა და შესაძლებლობებთან შესაბამისობაზ</w:t>
      </w:r>
      <w:r w:rsidRPr="00DB1A98">
        <w:rPr>
          <w:rFonts w:cs="Sylfaen"/>
          <w:sz w:val="22"/>
        </w:rPr>
        <w:t>ე</w:t>
      </w:r>
      <w:r w:rsidRPr="00DB1A98">
        <w:rPr>
          <w:rFonts w:cs="Sylfaen"/>
          <w:sz w:val="22"/>
          <w:lang w:val="ka-GE"/>
        </w:rPr>
        <w:t>.</w:t>
      </w:r>
    </w:p>
    <w:p w14:paraId="30F4F249" w14:textId="006DA762" w:rsidR="003704D4" w:rsidRPr="00DB1A98" w:rsidRDefault="003704D4" w:rsidP="00383176">
      <w:pPr>
        <w:pStyle w:val="BPBodytext"/>
        <w:spacing w:after="120" w:line="240" w:lineRule="auto"/>
        <w:rPr>
          <w:sz w:val="22"/>
          <w:lang w:val="ka-GE" w:eastAsia="el-GR"/>
        </w:rPr>
      </w:pPr>
      <w:r w:rsidRPr="00DB1A98">
        <w:rPr>
          <w:sz w:val="22"/>
          <w:lang w:val="ka-GE"/>
        </w:rPr>
        <w:t>ვადასტურებ</w:t>
      </w:r>
      <w:r w:rsidRPr="00DB1A98">
        <w:rPr>
          <w:sz w:val="22"/>
        </w:rPr>
        <w:t>, რომ BLUE PORTS-ის სასწავლო და სერტიფიცირების პროგრამაში შერჩევის შემთხვევაში, დავესწრები სასწავლო კურსს და გავივლი სერტიფიცირების გამოცდას ქვემოთ მოცემული ერთ-ერთი მიმართულები</w:t>
      </w:r>
      <w:r w:rsidRPr="00DB1A98">
        <w:rPr>
          <w:rFonts w:cs="Sylfaen"/>
          <w:sz w:val="22"/>
        </w:rPr>
        <w:t>თ</w:t>
      </w:r>
      <w:r w:rsidRPr="00DB1A98">
        <w:rPr>
          <w:rFonts w:cs="Sylfaen"/>
          <w:sz w:val="22"/>
          <w:lang w:val="ka-GE"/>
        </w:rPr>
        <w:t>:</w:t>
      </w:r>
    </w:p>
    <w:p w14:paraId="2F5A755E" w14:textId="53A09F69" w:rsidR="00AC0AB3" w:rsidRPr="00DB1A98" w:rsidRDefault="003704D4" w:rsidP="00AC0AB3">
      <w:pPr>
        <w:pStyle w:val="BPBodytext"/>
        <w:spacing w:after="120" w:line="240" w:lineRule="auto"/>
        <w:jc w:val="center"/>
        <w:rPr>
          <w:sz w:val="22"/>
          <w:lang w:eastAsia="el-GR"/>
        </w:rPr>
      </w:pPr>
      <w:r w:rsidRPr="00DB1A98">
        <w:rPr>
          <w:b/>
          <w:bCs/>
          <w:color w:val="06695E" w:themeColor="accent1" w:themeShade="BF"/>
          <w:sz w:val="22"/>
          <w:lang w:val="ka-GE" w:eastAsia="el-GR"/>
        </w:rPr>
        <w:t>პორტის მდგრად</w:t>
      </w:r>
      <w:r w:rsidR="00AC0AB3" w:rsidRPr="00DB1A98">
        <w:rPr>
          <w:b/>
          <w:bCs/>
          <w:color w:val="06695E" w:themeColor="accent1" w:themeShade="BF"/>
          <w:sz w:val="22"/>
          <w:lang w:val="ka-GE" w:eastAsia="el-GR"/>
        </w:rPr>
        <w:t xml:space="preserve">ობის მრჩეველი/ოფიცერი </w:t>
      </w:r>
      <w:r w:rsidRPr="00DB1A98">
        <w:rPr>
          <w:color w:val="06695E" w:themeColor="accent1" w:themeShade="BF"/>
          <w:sz w:val="22"/>
          <w:lang w:val="ka-GE" w:eastAsia="el-GR"/>
        </w:rPr>
        <w:t xml:space="preserve">ან </w:t>
      </w:r>
      <w:r w:rsidRPr="00DB1A98">
        <w:rPr>
          <w:b/>
          <w:color w:val="06695E" w:themeColor="accent1" w:themeShade="BF"/>
          <w:sz w:val="22"/>
          <w:lang w:val="ka-GE" w:eastAsia="el-GR"/>
        </w:rPr>
        <w:t>პორტის მდგრად</w:t>
      </w:r>
      <w:r w:rsidR="00AC0AB3" w:rsidRPr="00DB1A98">
        <w:rPr>
          <w:b/>
          <w:color w:val="06695E" w:themeColor="accent1" w:themeShade="BF"/>
          <w:sz w:val="22"/>
          <w:lang w:val="ka-GE" w:eastAsia="el-GR"/>
        </w:rPr>
        <w:t>ობის ოპერატორი</w:t>
      </w:r>
    </w:p>
    <w:p w14:paraId="4AD43099" w14:textId="15099671" w:rsidR="00D31BA4" w:rsidRPr="00DB1A98" w:rsidRDefault="00D31BA4" w:rsidP="00E10B46">
      <w:pPr>
        <w:pStyle w:val="NormalWeb"/>
        <w:rPr>
          <w:rFonts w:ascii="Aptos" w:hAnsi="Aptos"/>
          <w:sz w:val="22"/>
          <w:szCs w:val="22"/>
        </w:rPr>
      </w:pPr>
      <w:r w:rsidRPr="00DB1A98">
        <w:rPr>
          <w:rFonts w:ascii="Aptos" w:hAnsi="Aptos"/>
          <w:sz w:val="22"/>
          <w:szCs w:val="22"/>
          <w:lang w:eastAsia="el-GR"/>
        </w:rPr>
        <w:t xml:space="preserve"> </w:t>
      </w:r>
      <w:r w:rsidR="00E10B46" w:rsidRPr="00DB1A98">
        <w:rPr>
          <w:rFonts w:ascii="Aptos" w:hAnsi="Aptos" w:cs="Sylfaen"/>
          <w:b/>
          <w:bCs/>
          <w:sz w:val="22"/>
          <w:szCs w:val="22"/>
        </w:rPr>
        <w:t>წინამდებარე</w:t>
      </w:r>
      <w:r w:rsidR="00E10B46" w:rsidRPr="00DB1A98">
        <w:rPr>
          <w:rFonts w:ascii="Aptos" w:hAnsi="Aptos"/>
          <w:b/>
          <w:bCs/>
          <w:sz w:val="22"/>
          <w:szCs w:val="22"/>
        </w:rPr>
        <w:t xml:space="preserve"> </w:t>
      </w:r>
      <w:r w:rsidR="00E10B46" w:rsidRPr="00DB1A98">
        <w:rPr>
          <w:rFonts w:ascii="Aptos" w:hAnsi="Aptos" w:cs="Sylfaen"/>
          <w:b/>
          <w:bCs/>
          <w:sz w:val="22"/>
          <w:szCs w:val="22"/>
        </w:rPr>
        <w:t>დოკუმენტზე</w:t>
      </w:r>
      <w:r w:rsidR="00E10B46" w:rsidRPr="00DB1A98">
        <w:rPr>
          <w:rFonts w:ascii="Aptos" w:hAnsi="Aptos"/>
          <w:b/>
          <w:bCs/>
          <w:sz w:val="22"/>
          <w:szCs w:val="22"/>
        </w:rPr>
        <w:t xml:space="preserve"> </w:t>
      </w:r>
      <w:r w:rsidR="00E10B46" w:rsidRPr="00DB1A98">
        <w:rPr>
          <w:rFonts w:ascii="Aptos" w:hAnsi="Aptos" w:cs="Sylfaen"/>
          <w:b/>
          <w:bCs/>
          <w:sz w:val="22"/>
          <w:szCs w:val="22"/>
        </w:rPr>
        <w:t>ხელმოწერით</w:t>
      </w:r>
      <w:r w:rsidR="00E10B46" w:rsidRPr="00DB1A98">
        <w:rPr>
          <w:rFonts w:ascii="Aptos" w:hAnsi="Aptos"/>
          <w:b/>
          <w:bCs/>
          <w:sz w:val="22"/>
          <w:szCs w:val="22"/>
        </w:rPr>
        <w:t xml:space="preserve"> </w:t>
      </w:r>
      <w:r w:rsidR="00E10B46" w:rsidRPr="00DB1A98">
        <w:rPr>
          <w:rFonts w:ascii="Aptos" w:hAnsi="Aptos" w:cs="Sylfaen"/>
          <w:b/>
          <w:bCs/>
          <w:sz w:val="22"/>
          <w:szCs w:val="22"/>
        </w:rPr>
        <w:t>ვადასტურებ</w:t>
      </w:r>
      <w:r w:rsidR="00E10B46" w:rsidRPr="00DB1A98">
        <w:rPr>
          <w:rFonts w:ascii="Aptos" w:hAnsi="Aptos"/>
          <w:b/>
          <w:bCs/>
          <w:sz w:val="22"/>
          <w:szCs w:val="22"/>
        </w:rPr>
        <w:t xml:space="preserve"> </w:t>
      </w:r>
      <w:r w:rsidR="00E10B46" w:rsidRPr="00DB1A98">
        <w:rPr>
          <w:rFonts w:ascii="Aptos" w:hAnsi="Aptos" w:cs="Sylfaen"/>
          <w:b/>
          <w:bCs/>
          <w:sz w:val="22"/>
          <w:szCs w:val="22"/>
        </w:rPr>
        <w:t>შემდეგს</w:t>
      </w:r>
      <w:r w:rsidR="00E10B46" w:rsidRPr="00DB1A98">
        <w:rPr>
          <w:rFonts w:ascii="Aptos" w:hAnsi="Aptos"/>
          <w:b/>
          <w:bCs/>
          <w:sz w:val="22"/>
          <w:szCs w:val="22"/>
        </w:rPr>
        <w:t>:</w:t>
      </w:r>
    </w:p>
    <w:p w14:paraId="3DE886BF" w14:textId="1F0488CF" w:rsidR="00E10B46" w:rsidRPr="00DB1A98" w:rsidRDefault="00E10B46" w:rsidP="001C01B4">
      <w:pPr>
        <w:pStyle w:val="BPBodytext"/>
        <w:numPr>
          <w:ilvl w:val="0"/>
          <w:numId w:val="25"/>
        </w:numPr>
        <w:spacing w:after="120" w:line="240" w:lineRule="auto"/>
        <w:rPr>
          <w:sz w:val="22"/>
          <w:lang w:eastAsia="el-GR"/>
        </w:rPr>
      </w:pPr>
      <w:r w:rsidRPr="00DB1A98">
        <w:rPr>
          <w:rFonts w:cs="Sylfaen"/>
          <w:bCs/>
          <w:sz w:val="22"/>
        </w:rPr>
        <w:t>ამ</w:t>
      </w:r>
      <w:r w:rsidRPr="00DB1A98">
        <w:rPr>
          <w:bCs/>
          <w:sz w:val="22"/>
        </w:rPr>
        <w:t xml:space="preserve"> </w:t>
      </w:r>
      <w:r w:rsidRPr="00DB1A98">
        <w:rPr>
          <w:rFonts w:cs="Sylfaen"/>
          <w:bCs/>
          <w:sz w:val="22"/>
        </w:rPr>
        <w:t>განაცხადში</w:t>
      </w:r>
      <w:r w:rsidRPr="00DB1A98">
        <w:rPr>
          <w:bCs/>
          <w:sz w:val="22"/>
        </w:rPr>
        <w:t xml:space="preserve"> </w:t>
      </w:r>
      <w:r w:rsidRPr="00DB1A98">
        <w:rPr>
          <w:rFonts w:cs="Sylfaen"/>
          <w:bCs/>
          <w:sz w:val="22"/>
        </w:rPr>
        <w:t>მითითებული</w:t>
      </w:r>
      <w:r w:rsidRPr="00DB1A98">
        <w:rPr>
          <w:bCs/>
          <w:sz w:val="22"/>
        </w:rPr>
        <w:t xml:space="preserve"> </w:t>
      </w:r>
      <w:r w:rsidRPr="00DB1A98">
        <w:rPr>
          <w:rFonts w:cs="Sylfaen"/>
          <w:bCs/>
          <w:sz w:val="22"/>
        </w:rPr>
        <w:t>ინფორმაცია</w:t>
      </w:r>
      <w:r w:rsidRPr="00DB1A98">
        <w:rPr>
          <w:bCs/>
          <w:sz w:val="22"/>
        </w:rPr>
        <w:t xml:space="preserve"> </w:t>
      </w:r>
      <w:r w:rsidRPr="00DB1A98">
        <w:rPr>
          <w:rFonts w:cs="Sylfaen"/>
          <w:bCs/>
          <w:sz w:val="22"/>
        </w:rPr>
        <w:t>არის</w:t>
      </w:r>
      <w:r w:rsidRPr="00DB1A98">
        <w:rPr>
          <w:bCs/>
          <w:sz w:val="22"/>
        </w:rPr>
        <w:t xml:space="preserve"> </w:t>
      </w:r>
      <w:r w:rsidRPr="00DB1A98">
        <w:rPr>
          <w:rFonts w:cs="Sylfaen"/>
          <w:bCs/>
          <w:sz w:val="22"/>
        </w:rPr>
        <w:t>უტყუარი</w:t>
      </w:r>
      <w:r w:rsidRPr="00DB1A98">
        <w:rPr>
          <w:bCs/>
          <w:sz w:val="22"/>
        </w:rPr>
        <w:t xml:space="preserve"> </w:t>
      </w:r>
      <w:r w:rsidRPr="00DB1A98">
        <w:rPr>
          <w:rFonts w:cs="Sylfaen"/>
          <w:bCs/>
          <w:sz w:val="22"/>
        </w:rPr>
        <w:t>და</w:t>
      </w:r>
      <w:r w:rsidRPr="00DB1A98">
        <w:rPr>
          <w:bCs/>
          <w:sz w:val="22"/>
        </w:rPr>
        <w:t xml:space="preserve"> </w:t>
      </w:r>
      <w:r w:rsidRPr="00DB1A98">
        <w:rPr>
          <w:rFonts w:cs="Sylfaen"/>
          <w:bCs/>
          <w:sz w:val="22"/>
        </w:rPr>
        <w:t>დადასტურებულია</w:t>
      </w:r>
      <w:r w:rsidRPr="00DB1A98">
        <w:rPr>
          <w:bCs/>
          <w:sz w:val="22"/>
        </w:rPr>
        <w:t xml:space="preserve"> </w:t>
      </w:r>
      <w:r w:rsidRPr="00DB1A98">
        <w:rPr>
          <w:rFonts w:cs="Sylfaen"/>
          <w:bCs/>
          <w:sz w:val="22"/>
        </w:rPr>
        <w:t>თანდართული</w:t>
      </w:r>
      <w:r w:rsidRPr="00DB1A98">
        <w:rPr>
          <w:bCs/>
          <w:sz w:val="22"/>
        </w:rPr>
        <w:t xml:space="preserve">  </w:t>
      </w:r>
      <w:r w:rsidRPr="00DB1A98">
        <w:rPr>
          <w:rFonts w:cs="Sylfaen"/>
          <w:bCs/>
          <w:sz w:val="22"/>
        </w:rPr>
        <w:t>დოკუმენტაციით</w:t>
      </w:r>
      <w:r w:rsidRPr="00DB1A98">
        <w:rPr>
          <w:bCs/>
          <w:sz w:val="22"/>
        </w:rPr>
        <w:t>.</w:t>
      </w:r>
    </w:p>
    <w:p w14:paraId="3CA29AAF" w14:textId="4B4EA2CD" w:rsidR="006D265C" w:rsidRPr="00DB1A98" w:rsidRDefault="00E10B46" w:rsidP="001C01B4">
      <w:pPr>
        <w:pStyle w:val="BPBodytext"/>
        <w:numPr>
          <w:ilvl w:val="0"/>
          <w:numId w:val="25"/>
        </w:numPr>
        <w:spacing w:after="120" w:line="240" w:lineRule="auto"/>
        <w:rPr>
          <w:sz w:val="22"/>
          <w:lang w:eastAsia="el-GR"/>
        </w:rPr>
      </w:pPr>
      <w:r w:rsidRPr="00DB1A98">
        <w:rPr>
          <w:sz w:val="22"/>
          <w:lang w:val="ka-GE" w:eastAsia="el-GR"/>
        </w:rPr>
        <w:t>ვაკმაყოფილებ პროგრამის შესაბამისობის იმ წინაპირობებს</w:t>
      </w:r>
      <w:r w:rsidR="00223E3D" w:rsidRPr="00DB1A98">
        <w:rPr>
          <w:sz w:val="22"/>
          <w:vertAlign w:val="superscript"/>
          <w:lang w:eastAsia="el-GR"/>
        </w:rPr>
        <w:t>1</w:t>
      </w:r>
      <w:r w:rsidRPr="00DB1A98">
        <w:rPr>
          <w:sz w:val="22"/>
          <w:lang w:val="ka-GE" w:eastAsia="el-GR"/>
        </w:rPr>
        <w:t>, რომლებიც მოცემულია „</w:t>
      </w:r>
      <w:r w:rsidR="00BF40E4" w:rsidRPr="00DB1A98">
        <w:rPr>
          <w:sz w:val="22"/>
          <w:lang w:val="ka-GE" w:eastAsia="el-GR"/>
        </w:rPr>
        <w:t xml:space="preserve">განაცხადების </w:t>
      </w:r>
      <w:r w:rsidRPr="00DB1A98">
        <w:rPr>
          <w:sz w:val="22"/>
          <w:lang w:val="ka-GE" w:eastAsia="el-GR"/>
        </w:rPr>
        <w:t>წარდგენის მოწვევის“ დოკუმენტში.</w:t>
      </w:r>
    </w:p>
    <w:p w14:paraId="7A3DD526" w14:textId="2682C6CB" w:rsidR="00D31BA4" w:rsidRPr="00DB1A98" w:rsidRDefault="00BF40E4" w:rsidP="001C01B4">
      <w:pPr>
        <w:pStyle w:val="BPBodytext"/>
        <w:numPr>
          <w:ilvl w:val="0"/>
          <w:numId w:val="25"/>
        </w:numPr>
        <w:spacing w:after="120" w:line="240" w:lineRule="auto"/>
        <w:rPr>
          <w:sz w:val="22"/>
          <w:lang w:eastAsia="el-GR"/>
        </w:rPr>
      </w:pPr>
      <w:r w:rsidRPr="00DB1A98">
        <w:rPr>
          <w:sz w:val="22"/>
          <w:lang w:val="ka-GE"/>
        </w:rPr>
        <w:t>ვაცნობიერებ</w:t>
      </w:r>
      <w:r w:rsidRPr="00DB1A98">
        <w:rPr>
          <w:sz w:val="22"/>
        </w:rPr>
        <w:t>, რომ პროგრამის წარმატებით დასასრულებლად შერჩეულ სასწავლო კურსში მონაწილეობა და სერტიფიცირების გამოცდის ჩაბარება სავალდებულო</w:t>
      </w:r>
      <w:r w:rsidRPr="00DB1A98">
        <w:rPr>
          <w:rFonts w:cs="Sylfaen"/>
          <w:sz w:val="22"/>
        </w:rPr>
        <w:t>ა</w:t>
      </w:r>
      <w:r w:rsidRPr="00DB1A98">
        <w:rPr>
          <w:rFonts w:cs="Sylfaen"/>
          <w:sz w:val="22"/>
          <w:lang w:val="ka-GE"/>
        </w:rPr>
        <w:t>.</w:t>
      </w:r>
    </w:p>
    <w:p w14:paraId="1C34558E" w14:textId="427DF3F3" w:rsidR="00AB75FC" w:rsidRPr="00DB1A98" w:rsidRDefault="00BF40E4" w:rsidP="001C01B4">
      <w:pPr>
        <w:pStyle w:val="BPBodytext"/>
        <w:numPr>
          <w:ilvl w:val="0"/>
          <w:numId w:val="25"/>
        </w:numPr>
        <w:spacing w:after="120" w:line="240" w:lineRule="auto"/>
        <w:rPr>
          <w:sz w:val="22"/>
          <w:lang w:eastAsia="el-GR"/>
        </w:rPr>
      </w:pPr>
      <w:r w:rsidRPr="00DB1A98">
        <w:rPr>
          <w:sz w:val="22"/>
          <w:lang w:val="ka-GE"/>
        </w:rPr>
        <w:t>ვაცნობიერებ</w:t>
      </w:r>
      <w:r w:rsidRPr="00DB1A98">
        <w:rPr>
          <w:sz w:val="22"/>
        </w:rPr>
        <w:t>, რომ „BLUE PORTS-ის პორტის მდგრადი განვითარების პერსონალის“ სერტიფიკატის მისაღებად, აუცილებელია სერტიფიცირების გამოცდის წარმატებით ჩაბარება.</w:t>
      </w:r>
    </w:p>
    <w:p w14:paraId="4501429F" w14:textId="77777777" w:rsidR="00BF40E4" w:rsidRPr="00DB1A98" w:rsidRDefault="00BF40E4" w:rsidP="001C01B4">
      <w:pPr>
        <w:pStyle w:val="BPBodytext"/>
        <w:numPr>
          <w:ilvl w:val="0"/>
          <w:numId w:val="25"/>
        </w:numPr>
        <w:spacing w:after="120" w:line="240" w:lineRule="auto"/>
        <w:rPr>
          <w:sz w:val="22"/>
          <w:lang w:eastAsia="el-GR"/>
        </w:rPr>
      </w:pPr>
      <w:r w:rsidRPr="00DB1A98">
        <w:rPr>
          <w:sz w:val="22"/>
        </w:rPr>
        <w:lastRenderedPageBreak/>
        <w:t xml:space="preserve">გავეცანი და ვეთანხმები </w:t>
      </w:r>
      <w:r w:rsidRPr="00DB1A98">
        <w:rPr>
          <w:sz w:val="22"/>
          <w:lang w:val="ka-GE"/>
        </w:rPr>
        <w:t>მონაცემთა</w:t>
      </w:r>
      <w:r w:rsidRPr="00DB1A98">
        <w:rPr>
          <w:sz w:val="22"/>
        </w:rPr>
        <w:t xml:space="preserve"> </w:t>
      </w:r>
      <w:r w:rsidRPr="00DB1A98">
        <w:rPr>
          <w:sz w:val="22"/>
          <w:lang w:val="ka-GE"/>
        </w:rPr>
        <w:t>დამუშავების</w:t>
      </w:r>
      <w:r w:rsidRPr="00DB1A98">
        <w:rPr>
          <w:sz w:val="22"/>
        </w:rPr>
        <w:t xml:space="preserve"> პირობებს, რომლებიც მოცემულია „მონაცემთა </w:t>
      </w:r>
      <w:r w:rsidRPr="00DB1A98">
        <w:rPr>
          <w:sz w:val="22"/>
          <w:lang w:val="ka-GE"/>
        </w:rPr>
        <w:t>დამუშავების</w:t>
      </w:r>
      <w:r w:rsidRPr="00DB1A98">
        <w:rPr>
          <w:sz w:val="22"/>
        </w:rPr>
        <w:t xml:space="preserve"> შესახებ“ შეტყობინებაშ</w:t>
      </w:r>
      <w:r w:rsidRPr="00DB1A98">
        <w:rPr>
          <w:rFonts w:cs="Sylfaen"/>
          <w:sz w:val="22"/>
        </w:rPr>
        <w:t>ი</w:t>
      </w:r>
      <w:r w:rsidR="00223E3D" w:rsidRPr="00DB1A98">
        <w:rPr>
          <w:sz w:val="22"/>
          <w:u w:val="single"/>
          <w:vertAlign w:val="superscript"/>
          <w:lang w:eastAsia="el-GR"/>
        </w:rPr>
        <w:t>2</w:t>
      </w:r>
      <w:r w:rsidR="006D265C" w:rsidRPr="00DB1A98">
        <w:rPr>
          <w:sz w:val="22"/>
          <w:lang w:eastAsia="el-GR"/>
        </w:rPr>
        <w:t>.</w:t>
      </w:r>
    </w:p>
    <w:p w14:paraId="17517D55" w14:textId="747BA6E9" w:rsidR="00BF40E4" w:rsidRPr="00DB1A98" w:rsidRDefault="00BF40E4" w:rsidP="001C01B4">
      <w:pPr>
        <w:pStyle w:val="BPBodytext"/>
        <w:numPr>
          <w:ilvl w:val="0"/>
          <w:numId w:val="25"/>
        </w:numPr>
        <w:spacing w:after="120" w:line="240" w:lineRule="auto"/>
        <w:rPr>
          <w:sz w:val="22"/>
          <w:lang w:eastAsia="el-GR"/>
        </w:rPr>
      </w:pPr>
      <w:r w:rsidRPr="00DB1A98">
        <w:rPr>
          <w:sz w:val="22"/>
        </w:rPr>
        <w:t xml:space="preserve">ვეთანხმები, რომ სერტიფიკატის აღების შემთხვევაში, ჩემი მონაცემები (სახელი, გვარი, სერტიფიკატის ნომერი, ტიპი, პროგრამა, გაცემის თარიღი და მოქმედების ვადა) გამოქვეყნდეს BLUE PORTS-ის სერტიფიცირებულ პირთა საჯარო რეესტრში. ასევე, ვიღებ ვალდებულებას, ვაცნობო სერტიფიცირების ორგანოს ამ მონაცემების ნებისმიერი ცვლილების შესახებ. ინფორმაციის დამალვის ან მცდარი მონაცემების მოწოდების შემთხვევაში, </w:t>
      </w:r>
      <w:r w:rsidRPr="00DB1A98">
        <w:rPr>
          <w:sz w:val="22"/>
          <w:lang w:val="ka-GE"/>
        </w:rPr>
        <w:t xml:space="preserve">სერტიფიცირების </w:t>
      </w:r>
      <w:r w:rsidRPr="00DB1A98">
        <w:rPr>
          <w:sz w:val="22"/>
        </w:rPr>
        <w:t xml:space="preserve">ორგანო იტოვებს </w:t>
      </w:r>
      <w:proofErr w:type="spellStart"/>
      <w:r w:rsidRPr="00DB1A98">
        <w:rPr>
          <w:sz w:val="22"/>
        </w:rPr>
        <w:t>უფლებას</w:t>
      </w:r>
      <w:proofErr w:type="spellEnd"/>
      <w:r w:rsidRPr="00DB1A98">
        <w:rPr>
          <w:sz w:val="22"/>
        </w:rPr>
        <w:t xml:space="preserve">, </w:t>
      </w:r>
      <w:proofErr w:type="spellStart"/>
      <w:r w:rsidRPr="00DB1A98">
        <w:rPr>
          <w:sz w:val="22"/>
        </w:rPr>
        <w:t>არ</w:t>
      </w:r>
      <w:proofErr w:type="spellEnd"/>
      <w:r w:rsidRPr="00DB1A98">
        <w:rPr>
          <w:sz w:val="22"/>
        </w:rPr>
        <w:t xml:space="preserve"> </w:t>
      </w:r>
      <w:proofErr w:type="spellStart"/>
      <w:r w:rsidRPr="00DB1A98">
        <w:rPr>
          <w:sz w:val="22"/>
        </w:rPr>
        <w:t>გასცეს</w:t>
      </w:r>
      <w:proofErr w:type="spellEnd"/>
      <w:r w:rsidRPr="00DB1A98">
        <w:rPr>
          <w:sz w:val="22"/>
        </w:rPr>
        <w:t xml:space="preserve"> </w:t>
      </w:r>
      <w:proofErr w:type="spellStart"/>
      <w:r w:rsidRPr="00DB1A98">
        <w:rPr>
          <w:sz w:val="22"/>
        </w:rPr>
        <w:t>სერტიფიკატი</w:t>
      </w:r>
      <w:proofErr w:type="spellEnd"/>
      <w:r w:rsidRPr="00DB1A98">
        <w:rPr>
          <w:sz w:val="22"/>
        </w:rPr>
        <w:t xml:space="preserve"> </w:t>
      </w:r>
      <w:proofErr w:type="spellStart"/>
      <w:r w:rsidRPr="00DB1A98">
        <w:rPr>
          <w:sz w:val="22"/>
        </w:rPr>
        <w:t>ან</w:t>
      </w:r>
      <w:proofErr w:type="spellEnd"/>
      <w:r w:rsidRPr="00DB1A98">
        <w:rPr>
          <w:sz w:val="22"/>
        </w:rPr>
        <w:t xml:space="preserve"> </w:t>
      </w:r>
      <w:proofErr w:type="spellStart"/>
      <w:r w:rsidRPr="00DB1A98">
        <w:rPr>
          <w:sz w:val="22"/>
        </w:rPr>
        <w:t>ამომშალოს</w:t>
      </w:r>
      <w:proofErr w:type="spellEnd"/>
      <w:r w:rsidRPr="00DB1A98">
        <w:rPr>
          <w:sz w:val="22"/>
        </w:rPr>
        <w:t xml:space="preserve"> </w:t>
      </w:r>
      <w:proofErr w:type="spellStart"/>
      <w:r w:rsidRPr="00DB1A98">
        <w:rPr>
          <w:sz w:val="22"/>
        </w:rPr>
        <w:t>რეესტრიდან</w:t>
      </w:r>
      <w:proofErr w:type="spellEnd"/>
      <w:r w:rsidRPr="00DB1A98">
        <w:rPr>
          <w:sz w:val="22"/>
        </w:rPr>
        <w:t>.</w:t>
      </w:r>
    </w:p>
    <w:p w14:paraId="1EC9B691" w14:textId="6E8F5077" w:rsidR="007856D2" w:rsidRPr="00DB1A98" w:rsidRDefault="007856D2" w:rsidP="00383176">
      <w:pPr>
        <w:pStyle w:val="BPBodytext"/>
        <w:spacing w:after="0" w:line="240" w:lineRule="auto"/>
        <w:ind w:left="720"/>
        <w:rPr>
          <w:sz w:val="22"/>
          <w:lang w:eastAsia="el-GR"/>
        </w:rPr>
      </w:pPr>
    </w:p>
    <w:tbl>
      <w:tblPr>
        <w:tblStyle w:val="TableGrid"/>
        <w:tblW w:w="5000" w:type="pct"/>
        <w:tblLook w:val="04A0" w:firstRow="1" w:lastRow="0" w:firstColumn="1" w:lastColumn="0" w:noHBand="0" w:noVBand="1"/>
      </w:tblPr>
      <w:tblGrid>
        <w:gridCol w:w="2875"/>
        <w:gridCol w:w="6746"/>
      </w:tblGrid>
      <w:tr w:rsidR="00D31BA4" w:rsidRPr="00DB1A98" w14:paraId="24A69BBE" w14:textId="77777777" w:rsidTr="00BF40E4">
        <w:tc>
          <w:tcPr>
            <w:tcW w:w="1494" w:type="pct"/>
          </w:tcPr>
          <w:p w14:paraId="7C5FF4BD" w14:textId="2DA755C0" w:rsidR="00D31BA4" w:rsidRPr="00DB1A98" w:rsidRDefault="00BF40E4" w:rsidP="00383176">
            <w:pPr>
              <w:pStyle w:val="BPBodytext"/>
              <w:spacing w:after="0" w:line="240" w:lineRule="auto"/>
              <w:rPr>
                <w:sz w:val="22"/>
                <w:lang w:eastAsia="el-GR"/>
              </w:rPr>
            </w:pPr>
            <w:r w:rsidRPr="00DB1A98">
              <w:rPr>
                <w:sz w:val="22"/>
                <w:lang w:val="ka-GE" w:eastAsia="el-GR"/>
              </w:rPr>
              <w:t>თარიღი</w:t>
            </w:r>
            <w:r w:rsidR="00D31BA4" w:rsidRPr="00DB1A98">
              <w:rPr>
                <w:sz w:val="22"/>
                <w:lang w:eastAsia="el-GR"/>
              </w:rPr>
              <w:t xml:space="preserve">/ </w:t>
            </w:r>
            <w:r w:rsidRPr="00DB1A98">
              <w:rPr>
                <w:sz w:val="22"/>
                <w:lang w:val="ka-GE" w:eastAsia="el-GR"/>
              </w:rPr>
              <w:t>ადგილი</w:t>
            </w:r>
            <w:r w:rsidR="00463714" w:rsidRPr="00DB1A98">
              <w:rPr>
                <w:sz w:val="22"/>
                <w:lang w:eastAsia="el-GR"/>
              </w:rPr>
              <w:t>:</w:t>
            </w:r>
          </w:p>
        </w:tc>
        <w:tc>
          <w:tcPr>
            <w:tcW w:w="3506" w:type="pct"/>
          </w:tcPr>
          <w:p w14:paraId="083CEEEC" w14:textId="050C2D68" w:rsidR="00D31BA4" w:rsidRPr="00DB1A98" w:rsidRDefault="000A6848" w:rsidP="00383176">
            <w:pPr>
              <w:pStyle w:val="BPBodytext"/>
              <w:spacing w:after="0" w:line="240" w:lineRule="auto"/>
              <w:rPr>
                <w:sz w:val="22"/>
                <w:lang w:val="el-GR" w:eastAsia="el-GR"/>
              </w:rPr>
            </w:pPr>
            <w:r w:rsidRPr="00DB1A98">
              <w:rPr>
                <w:sz w:val="22"/>
                <w:lang w:eastAsia="el-GR"/>
              </w:rPr>
              <w:fldChar w:fldCharType="begin">
                <w:ffData>
                  <w:name w:val="Text3"/>
                  <w:enabled/>
                  <w:calcOnExit w:val="0"/>
                  <w:textInput/>
                </w:ffData>
              </w:fldChar>
            </w:r>
            <w:bookmarkStart w:id="5" w:name="Text3"/>
            <w:r w:rsidRPr="00DB1A98">
              <w:rPr>
                <w:sz w:val="22"/>
                <w:lang w:eastAsia="el-GR"/>
              </w:rPr>
              <w:instrText xml:space="preserve"> FORMTEXT </w:instrText>
            </w:r>
            <w:r w:rsidRPr="00DB1A98">
              <w:rPr>
                <w:sz w:val="22"/>
                <w:lang w:eastAsia="el-GR"/>
              </w:rPr>
            </w:r>
            <w:r w:rsidRPr="00DB1A98">
              <w:rPr>
                <w:sz w:val="22"/>
                <w:lang w:eastAsia="el-GR"/>
              </w:rPr>
              <w:fldChar w:fldCharType="separate"/>
            </w:r>
            <w:r w:rsidRPr="00DB1A98">
              <w:rPr>
                <w:noProof/>
                <w:sz w:val="22"/>
                <w:lang w:eastAsia="el-GR"/>
              </w:rPr>
              <w:t> </w:t>
            </w:r>
            <w:r w:rsidRPr="00DB1A98">
              <w:rPr>
                <w:noProof/>
                <w:sz w:val="22"/>
                <w:lang w:eastAsia="el-GR"/>
              </w:rPr>
              <w:t> </w:t>
            </w:r>
            <w:r w:rsidRPr="00DB1A98">
              <w:rPr>
                <w:noProof/>
                <w:sz w:val="22"/>
                <w:lang w:eastAsia="el-GR"/>
              </w:rPr>
              <w:t> </w:t>
            </w:r>
            <w:r w:rsidRPr="00DB1A98">
              <w:rPr>
                <w:noProof/>
                <w:sz w:val="22"/>
                <w:lang w:eastAsia="el-GR"/>
              </w:rPr>
              <w:t> </w:t>
            </w:r>
            <w:r w:rsidRPr="00DB1A98">
              <w:rPr>
                <w:noProof/>
                <w:sz w:val="22"/>
                <w:lang w:eastAsia="el-GR"/>
              </w:rPr>
              <w:t> </w:t>
            </w:r>
            <w:r w:rsidRPr="00DB1A98">
              <w:rPr>
                <w:sz w:val="22"/>
                <w:lang w:eastAsia="el-GR"/>
              </w:rPr>
              <w:fldChar w:fldCharType="end"/>
            </w:r>
            <w:bookmarkEnd w:id="5"/>
          </w:p>
        </w:tc>
      </w:tr>
      <w:tr w:rsidR="00D31BA4" w:rsidRPr="00DB1A98" w14:paraId="283FE737" w14:textId="77777777" w:rsidTr="00BF40E4">
        <w:tc>
          <w:tcPr>
            <w:tcW w:w="1494" w:type="pct"/>
          </w:tcPr>
          <w:p w14:paraId="26B190DB" w14:textId="659C0897" w:rsidR="00D31BA4" w:rsidRPr="00DB1A98" w:rsidRDefault="00BF40E4" w:rsidP="00383176">
            <w:pPr>
              <w:pStyle w:val="BPBodytext"/>
              <w:spacing w:after="0" w:line="240" w:lineRule="auto"/>
              <w:rPr>
                <w:sz w:val="22"/>
                <w:lang w:val="ka-GE" w:eastAsia="el-GR"/>
              </w:rPr>
            </w:pPr>
            <w:r w:rsidRPr="00DB1A98">
              <w:rPr>
                <w:sz w:val="22"/>
                <w:lang w:val="ka-GE" w:eastAsia="el-GR"/>
              </w:rPr>
              <w:t>კანდიდატის ხელმოწერა:</w:t>
            </w:r>
          </w:p>
        </w:tc>
        <w:tc>
          <w:tcPr>
            <w:tcW w:w="3506" w:type="pct"/>
          </w:tcPr>
          <w:p w14:paraId="05277116" w14:textId="29075B8E" w:rsidR="00D31BA4" w:rsidRPr="00DB1A98" w:rsidRDefault="00D31BA4" w:rsidP="00383176">
            <w:pPr>
              <w:pStyle w:val="BPBodytext"/>
              <w:spacing w:after="0" w:line="240" w:lineRule="auto"/>
              <w:rPr>
                <w:sz w:val="22"/>
                <w:lang w:eastAsia="el-GR"/>
              </w:rPr>
            </w:pPr>
          </w:p>
          <w:p w14:paraId="1A501767" w14:textId="77777777" w:rsidR="001B5446" w:rsidRPr="00DB1A98" w:rsidRDefault="001B5446" w:rsidP="00383176">
            <w:pPr>
              <w:pStyle w:val="BPBodytext"/>
              <w:spacing w:after="0" w:line="240" w:lineRule="auto"/>
              <w:rPr>
                <w:sz w:val="22"/>
                <w:lang w:eastAsia="el-GR"/>
              </w:rPr>
            </w:pPr>
          </w:p>
          <w:p w14:paraId="050EEA51" w14:textId="231401AD" w:rsidR="00A4305B" w:rsidRPr="00DB1A98" w:rsidRDefault="00A4305B" w:rsidP="00383176">
            <w:pPr>
              <w:pStyle w:val="BPBodytext"/>
              <w:spacing w:after="0" w:line="240" w:lineRule="auto"/>
              <w:rPr>
                <w:sz w:val="22"/>
                <w:lang w:eastAsia="el-GR"/>
              </w:rPr>
            </w:pPr>
          </w:p>
        </w:tc>
      </w:tr>
    </w:tbl>
    <w:p w14:paraId="7F359149" w14:textId="0A4F07E6" w:rsidR="008B2755" w:rsidRPr="00DB1A98" w:rsidRDefault="000A6848" w:rsidP="00D05253">
      <w:pPr>
        <w:pageBreakBefore/>
        <w:spacing w:after="0" w:line="240" w:lineRule="auto"/>
        <w:rPr>
          <w:rFonts w:eastAsia="Arial"/>
          <w:b/>
          <w:bCs/>
          <w:color w:val="231F20"/>
          <w:lang w:eastAsia="el-GR"/>
        </w:rPr>
      </w:pPr>
      <w:r w:rsidRPr="00DB1A98">
        <w:rPr>
          <w:rFonts w:eastAsia="Arial"/>
          <w:b/>
          <w:bCs/>
          <w:color w:val="231F20"/>
          <w:vertAlign w:val="superscript"/>
          <w:lang w:eastAsia="el-GR"/>
        </w:rPr>
        <w:lastRenderedPageBreak/>
        <w:t>1</w:t>
      </w:r>
      <w:r w:rsidR="00EA70CD" w:rsidRPr="00DB1A98">
        <w:t xml:space="preserve"> </w:t>
      </w:r>
      <w:r w:rsidR="00EA70CD" w:rsidRPr="00DB1A98">
        <w:rPr>
          <w:b/>
        </w:rPr>
        <w:t>BLUE PORTS-ის სასწავლო და სერტიფიცირების პროგრამაში მონაწილეობის წინაპირობებ</w:t>
      </w:r>
      <w:r w:rsidR="00EA70CD" w:rsidRPr="00DB1A98">
        <w:rPr>
          <w:rFonts w:cs="Sylfaen"/>
          <w:b/>
        </w:rPr>
        <w:t>ი</w:t>
      </w:r>
    </w:p>
    <w:p w14:paraId="65CE1BEE" w14:textId="77777777" w:rsidR="008B2755" w:rsidRPr="00DB1A98" w:rsidRDefault="008B2755" w:rsidP="00AA5C73">
      <w:pPr>
        <w:pStyle w:val="BPBodytext"/>
        <w:spacing w:after="0"/>
        <w:rPr>
          <w:sz w:val="22"/>
          <w:lang w:eastAsia="el-GR"/>
        </w:rPr>
      </w:pPr>
    </w:p>
    <w:p w14:paraId="3102586E" w14:textId="154AD3B7" w:rsidR="00EA70CD" w:rsidRPr="00DB1A98" w:rsidRDefault="00EA70CD" w:rsidP="00EA70CD">
      <w:pPr>
        <w:rPr>
          <w:lang w:val="ka-GE" w:eastAsia="el-GR"/>
        </w:rPr>
      </w:pPr>
      <w:r w:rsidRPr="00DB1A98">
        <w:rPr>
          <w:b/>
          <w:bCs/>
          <w:lang w:val="ka-GE" w:eastAsia="el-GR"/>
        </w:rPr>
        <w:t>პორტის მდგრადობის მრჩეველი/ოფიცერი</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1"/>
        <w:gridCol w:w="4390"/>
      </w:tblGrid>
      <w:tr w:rsidR="00EA70CD" w:rsidRPr="00DB1A98" w14:paraId="54BC4FB1" w14:textId="77777777" w:rsidTr="000B46C9">
        <w:tc>
          <w:tcPr>
            <w:tcW w:w="2721" w:type="pct"/>
            <w:shd w:val="clear" w:color="auto" w:fill="EBFFFD"/>
            <w:vAlign w:val="center"/>
          </w:tcPr>
          <w:p w14:paraId="42073539"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დიპლომი</w:t>
            </w:r>
          </w:p>
        </w:tc>
        <w:tc>
          <w:tcPr>
            <w:tcW w:w="2279" w:type="pct"/>
            <w:shd w:val="clear" w:color="auto" w:fill="EBFFFD"/>
            <w:vAlign w:val="center"/>
          </w:tcPr>
          <w:p w14:paraId="2991AD91"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სამუშაო გამოცდილება</w:t>
            </w:r>
          </w:p>
        </w:tc>
      </w:tr>
      <w:tr w:rsidR="00EA70CD" w:rsidRPr="00DB1A98" w14:paraId="22AAFE9B" w14:textId="77777777" w:rsidTr="000B46C9">
        <w:tc>
          <w:tcPr>
            <w:tcW w:w="2721" w:type="pct"/>
            <w:vAlign w:val="center"/>
          </w:tcPr>
          <w:p w14:paraId="574A2618" w14:textId="77777777" w:rsidR="00EA70CD" w:rsidRPr="00DB1A98" w:rsidRDefault="00EA70CD" w:rsidP="000B46C9">
            <w:pPr>
              <w:pStyle w:val="NormalWeb"/>
              <w:jc w:val="both"/>
              <w:rPr>
                <w:rFonts w:ascii="Aptos" w:hAnsi="Aptos"/>
                <w:sz w:val="22"/>
                <w:szCs w:val="22"/>
              </w:rPr>
            </w:pPr>
            <w:r w:rsidRPr="00DB1A98">
              <w:rPr>
                <w:rFonts w:ascii="Aptos" w:hAnsi="Aptos" w:cs="Sylfaen"/>
                <w:sz w:val="22"/>
                <w:szCs w:val="22"/>
              </w:rPr>
              <w:t>უმაღლესი</w:t>
            </w:r>
            <w:r w:rsidRPr="00DB1A98">
              <w:rPr>
                <w:rFonts w:ascii="Aptos" w:hAnsi="Aptos"/>
                <w:sz w:val="22"/>
                <w:szCs w:val="22"/>
              </w:rPr>
              <w:t xml:space="preserve"> </w:t>
            </w:r>
            <w:r w:rsidRPr="00DB1A98">
              <w:rPr>
                <w:rFonts w:ascii="Aptos" w:hAnsi="Aptos" w:cs="Sylfaen"/>
                <w:sz w:val="22"/>
                <w:szCs w:val="22"/>
              </w:rPr>
              <w:t>განათლების</w:t>
            </w:r>
            <w:r w:rsidRPr="00DB1A98">
              <w:rPr>
                <w:rFonts w:ascii="Aptos" w:hAnsi="Aptos"/>
                <w:sz w:val="22"/>
                <w:szCs w:val="22"/>
              </w:rPr>
              <w:t xml:space="preserve"> </w:t>
            </w:r>
            <w:r w:rsidRPr="00DB1A98">
              <w:rPr>
                <w:rFonts w:ascii="Aptos" w:hAnsi="Aptos" w:cs="Sylfaen"/>
                <w:sz w:val="22"/>
                <w:szCs w:val="22"/>
              </w:rPr>
              <w:t>ხარისხი</w:t>
            </w:r>
            <w:r w:rsidRPr="00DB1A98">
              <w:rPr>
                <w:rFonts w:ascii="Aptos" w:hAnsi="Aptos"/>
                <w:sz w:val="22"/>
                <w:szCs w:val="22"/>
              </w:rPr>
              <w:t xml:space="preserve"> (</w:t>
            </w:r>
            <w:r w:rsidRPr="00DB1A98">
              <w:rPr>
                <w:rFonts w:ascii="Aptos" w:hAnsi="Aptos" w:cs="Sylfaen"/>
                <w:b/>
                <w:bCs/>
                <w:sz w:val="22"/>
                <w:szCs w:val="22"/>
              </w:rPr>
              <w:t>მინიმუმ</w:t>
            </w:r>
            <w:r w:rsidRPr="00DB1A98">
              <w:rPr>
                <w:rFonts w:ascii="Aptos" w:hAnsi="Aptos"/>
                <w:b/>
                <w:bCs/>
                <w:sz w:val="22"/>
                <w:szCs w:val="22"/>
              </w:rPr>
              <w:t xml:space="preserve"> </w:t>
            </w:r>
            <w:r w:rsidRPr="00DB1A98">
              <w:rPr>
                <w:rFonts w:ascii="Aptos" w:hAnsi="Aptos" w:cs="Sylfaen"/>
                <w:b/>
                <w:bCs/>
                <w:sz w:val="22"/>
                <w:szCs w:val="22"/>
              </w:rPr>
              <w:t>ბაკალავრი - EQF 6</w:t>
            </w:r>
            <w:r w:rsidRPr="00DB1A98">
              <w:rPr>
                <w:rFonts w:ascii="Aptos" w:hAnsi="Aptos"/>
                <w:sz w:val="22"/>
                <w:szCs w:val="22"/>
              </w:rPr>
              <w:t xml:space="preserve">) </w:t>
            </w:r>
            <w:r w:rsidRPr="00DB1A98">
              <w:rPr>
                <w:rFonts w:ascii="Aptos" w:hAnsi="Aptos" w:cs="Sylfaen"/>
                <w:sz w:val="22"/>
                <w:szCs w:val="22"/>
              </w:rPr>
              <w:t>საზღვაო</w:t>
            </w:r>
            <w:r w:rsidRPr="00DB1A98">
              <w:rPr>
                <w:rFonts w:ascii="Aptos" w:hAnsi="Aptos"/>
                <w:sz w:val="22"/>
                <w:szCs w:val="22"/>
              </w:rPr>
              <w:t xml:space="preserve"> </w:t>
            </w:r>
            <w:r w:rsidRPr="00DB1A98">
              <w:rPr>
                <w:rFonts w:ascii="Aptos" w:hAnsi="Aptos" w:cs="Sylfaen"/>
                <w:sz w:val="22"/>
                <w:szCs w:val="22"/>
              </w:rPr>
              <w:t>მიმართულებით</w:t>
            </w:r>
            <w:r w:rsidRPr="00DB1A98">
              <w:rPr>
                <w:rFonts w:ascii="Aptos" w:hAnsi="Aptos"/>
                <w:sz w:val="22"/>
                <w:szCs w:val="22"/>
              </w:rPr>
              <w:t xml:space="preserve">, </w:t>
            </w:r>
            <w:r w:rsidRPr="00DB1A98">
              <w:rPr>
                <w:rFonts w:ascii="Aptos" w:hAnsi="Aptos"/>
                <w:sz w:val="22"/>
                <w:szCs w:val="22"/>
                <w:lang w:val="ka-GE"/>
              </w:rPr>
              <w:t xml:space="preserve">ან </w:t>
            </w:r>
            <w:r w:rsidRPr="00DB1A98">
              <w:rPr>
                <w:rFonts w:ascii="Aptos" w:hAnsi="Aptos" w:cs="Sylfaen"/>
                <w:sz w:val="22"/>
                <w:szCs w:val="22"/>
              </w:rPr>
              <w:t>შესაბამის</w:t>
            </w:r>
            <w:r w:rsidRPr="00DB1A98">
              <w:rPr>
                <w:rFonts w:ascii="Aptos" w:hAnsi="Aptos"/>
                <w:sz w:val="22"/>
                <w:szCs w:val="22"/>
              </w:rPr>
              <w:t xml:space="preserve"> </w:t>
            </w:r>
            <w:r w:rsidRPr="00DB1A98">
              <w:rPr>
                <w:rFonts w:ascii="Aptos" w:hAnsi="Aptos" w:cs="Sylfaen"/>
                <w:sz w:val="22"/>
                <w:szCs w:val="22"/>
              </w:rPr>
              <w:t>ტექნოლოგიურ</w:t>
            </w:r>
            <w:r w:rsidRPr="00DB1A98">
              <w:rPr>
                <w:rFonts w:ascii="Aptos" w:hAnsi="Aptos"/>
                <w:sz w:val="22"/>
                <w:szCs w:val="22"/>
              </w:rPr>
              <w:t xml:space="preserve"> </w:t>
            </w:r>
            <w:r w:rsidRPr="00DB1A98">
              <w:rPr>
                <w:rFonts w:ascii="Aptos" w:hAnsi="Aptos" w:cs="Sylfaen"/>
                <w:sz w:val="22"/>
                <w:szCs w:val="22"/>
              </w:rPr>
              <w:t>და</w:t>
            </w:r>
            <w:r w:rsidRPr="00DB1A98">
              <w:rPr>
                <w:rFonts w:ascii="Aptos" w:hAnsi="Aptos"/>
                <w:sz w:val="22"/>
                <w:szCs w:val="22"/>
              </w:rPr>
              <w:t xml:space="preserve"> </w:t>
            </w:r>
            <w:r w:rsidRPr="00DB1A98">
              <w:rPr>
                <w:rFonts w:ascii="Aptos" w:hAnsi="Aptos" w:cs="Sylfaen"/>
                <w:sz w:val="22"/>
                <w:szCs w:val="22"/>
              </w:rPr>
              <w:t>საინჟინრო</w:t>
            </w:r>
            <w:r w:rsidRPr="00DB1A98">
              <w:rPr>
                <w:rFonts w:ascii="Aptos" w:hAnsi="Aptos"/>
                <w:sz w:val="22"/>
                <w:szCs w:val="22"/>
              </w:rPr>
              <w:t xml:space="preserve"> </w:t>
            </w:r>
            <w:r w:rsidRPr="00DB1A98">
              <w:rPr>
                <w:rFonts w:ascii="Aptos" w:hAnsi="Aptos" w:cs="Sylfaen"/>
                <w:sz w:val="22"/>
                <w:szCs w:val="22"/>
              </w:rPr>
              <w:t>სფეროებში</w:t>
            </w:r>
            <w:r w:rsidRPr="00DB1A98">
              <w:rPr>
                <w:rFonts w:ascii="Aptos" w:hAnsi="Aptos"/>
                <w:sz w:val="22"/>
                <w:szCs w:val="22"/>
              </w:rPr>
              <w:t xml:space="preserve">, </w:t>
            </w:r>
            <w:r w:rsidRPr="00DB1A98">
              <w:rPr>
                <w:rFonts w:ascii="Aptos" w:hAnsi="Aptos" w:cs="Sylfaen"/>
                <w:sz w:val="22"/>
                <w:szCs w:val="22"/>
              </w:rPr>
              <w:t>ან</w:t>
            </w:r>
            <w:r w:rsidRPr="00DB1A98">
              <w:rPr>
                <w:rFonts w:ascii="Aptos" w:hAnsi="Aptos"/>
                <w:sz w:val="22"/>
                <w:szCs w:val="22"/>
              </w:rPr>
              <w:t xml:space="preserve"> </w:t>
            </w:r>
            <w:r w:rsidRPr="00DB1A98">
              <w:rPr>
                <w:rFonts w:ascii="Aptos" w:hAnsi="Aptos" w:cs="Sylfaen"/>
                <w:sz w:val="22"/>
                <w:szCs w:val="22"/>
              </w:rPr>
              <w:t>მენეჯმენტის</w:t>
            </w:r>
            <w:r w:rsidRPr="00DB1A98">
              <w:rPr>
                <w:rFonts w:ascii="Aptos" w:hAnsi="Aptos"/>
                <w:sz w:val="22"/>
                <w:szCs w:val="22"/>
              </w:rPr>
              <w:t xml:space="preserve">, </w:t>
            </w:r>
            <w:r w:rsidRPr="00DB1A98">
              <w:rPr>
                <w:rFonts w:ascii="Aptos" w:hAnsi="Aptos" w:cs="Sylfaen"/>
                <w:sz w:val="22"/>
                <w:szCs w:val="22"/>
              </w:rPr>
              <w:t>ადმინისტრირებისა</w:t>
            </w:r>
            <w:r w:rsidRPr="00DB1A98">
              <w:rPr>
                <w:rFonts w:ascii="Aptos" w:hAnsi="Aptos"/>
                <w:sz w:val="22"/>
                <w:szCs w:val="22"/>
              </w:rPr>
              <w:t xml:space="preserve"> </w:t>
            </w:r>
            <w:r w:rsidRPr="00DB1A98">
              <w:rPr>
                <w:rFonts w:ascii="Aptos" w:hAnsi="Aptos" w:cs="Sylfaen"/>
                <w:sz w:val="22"/>
                <w:szCs w:val="22"/>
              </w:rPr>
              <w:t>და</w:t>
            </w:r>
            <w:r w:rsidRPr="00DB1A98">
              <w:rPr>
                <w:rFonts w:ascii="Aptos" w:hAnsi="Aptos"/>
                <w:sz w:val="22"/>
                <w:szCs w:val="22"/>
              </w:rPr>
              <w:t xml:space="preserve"> </w:t>
            </w:r>
            <w:r w:rsidRPr="00DB1A98">
              <w:rPr>
                <w:rFonts w:ascii="Aptos" w:hAnsi="Aptos" w:cs="Sylfaen"/>
                <w:sz w:val="22"/>
                <w:szCs w:val="22"/>
              </w:rPr>
              <w:t>ეკონომიკის</w:t>
            </w:r>
            <w:r w:rsidRPr="00DB1A98">
              <w:rPr>
                <w:rFonts w:ascii="Aptos" w:hAnsi="Aptos"/>
                <w:sz w:val="22"/>
                <w:szCs w:val="22"/>
              </w:rPr>
              <w:t xml:space="preserve"> </w:t>
            </w:r>
            <w:r w:rsidRPr="00DB1A98">
              <w:rPr>
                <w:rFonts w:ascii="Aptos" w:hAnsi="Aptos" w:cs="Sylfaen"/>
                <w:sz w:val="22"/>
                <w:szCs w:val="22"/>
              </w:rPr>
              <w:t>განხრით</w:t>
            </w:r>
            <w:r w:rsidRPr="00DB1A98">
              <w:rPr>
                <w:rFonts w:ascii="Aptos" w:hAnsi="Aptos"/>
                <w:sz w:val="22"/>
                <w:szCs w:val="22"/>
              </w:rPr>
              <w:t xml:space="preserve">, </w:t>
            </w:r>
            <w:r w:rsidRPr="00DB1A98">
              <w:rPr>
                <w:rFonts w:ascii="Aptos" w:hAnsi="Aptos" w:cs="Sylfaen"/>
                <w:b/>
                <w:sz w:val="22"/>
                <w:szCs w:val="22"/>
              </w:rPr>
              <w:t>და</w:t>
            </w:r>
          </w:p>
          <w:p w14:paraId="52A45D08" w14:textId="77777777" w:rsidR="00EA70CD" w:rsidRPr="00DB1A98" w:rsidRDefault="00EA70CD" w:rsidP="000B46C9">
            <w:pPr>
              <w:pStyle w:val="Default"/>
              <w:spacing w:before="40" w:after="40"/>
              <w:rPr>
                <w:sz w:val="22"/>
                <w:szCs w:val="22"/>
                <w:lang w:val="en-US"/>
              </w:rPr>
            </w:pPr>
          </w:p>
        </w:tc>
        <w:tc>
          <w:tcPr>
            <w:tcW w:w="2279" w:type="pct"/>
            <w:vAlign w:val="center"/>
          </w:tcPr>
          <w:p w14:paraId="0691CE7B" w14:textId="77777777" w:rsidR="00EA70CD" w:rsidRPr="00DB1A98" w:rsidRDefault="00EA70CD" w:rsidP="000B46C9">
            <w:pPr>
              <w:pStyle w:val="Default"/>
              <w:spacing w:before="40" w:after="40"/>
              <w:rPr>
                <w:sz w:val="22"/>
                <w:szCs w:val="22"/>
                <w:lang w:val="ka-GE"/>
              </w:rPr>
            </w:pPr>
            <w:r w:rsidRPr="00DB1A98">
              <w:rPr>
                <w:sz w:val="22"/>
                <w:szCs w:val="22"/>
                <w:lang w:val="ka-GE"/>
              </w:rPr>
              <w:t xml:space="preserve">პორტის მართვის სფეროში მუშაობის </w:t>
            </w:r>
            <w:r w:rsidRPr="00DB1A98">
              <w:rPr>
                <w:b/>
                <w:sz w:val="22"/>
                <w:szCs w:val="22"/>
                <w:lang w:val="ka-GE"/>
              </w:rPr>
              <w:t>1 წელზე</w:t>
            </w:r>
            <w:r w:rsidRPr="00DB1A98">
              <w:rPr>
                <w:sz w:val="22"/>
                <w:szCs w:val="22"/>
                <w:lang w:val="ka-GE"/>
              </w:rPr>
              <w:t xml:space="preserve"> მეტი გამოცდილება.</w:t>
            </w:r>
          </w:p>
        </w:tc>
      </w:tr>
      <w:tr w:rsidR="00EA70CD" w:rsidRPr="00DB1A98" w14:paraId="46863CAA" w14:textId="77777777" w:rsidTr="000B46C9">
        <w:tc>
          <w:tcPr>
            <w:tcW w:w="5000" w:type="pct"/>
            <w:gridSpan w:val="2"/>
            <w:vAlign w:val="center"/>
          </w:tcPr>
          <w:p w14:paraId="14F64373"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eastAsia="el-GR"/>
              </w:rPr>
              <w:t xml:space="preserve">                    </w:t>
            </w:r>
            <w:r w:rsidRPr="00DB1A98">
              <w:rPr>
                <w:b/>
                <w:bCs/>
                <w:sz w:val="22"/>
                <w:lang w:val="ka-GE" w:eastAsia="el-GR"/>
              </w:rPr>
              <w:t>ან</w:t>
            </w:r>
          </w:p>
        </w:tc>
      </w:tr>
      <w:tr w:rsidR="00EA70CD" w:rsidRPr="00DB1A98" w14:paraId="6B1A48EA" w14:textId="77777777" w:rsidTr="000B46C9">
        <w:tc>
          <w:tcPr>
            <w:tcW w:w="2721" w:type="pct"/>
            <w:vAlign w:val="center"/>
          </w:tcPr>
          <w:p w14:paraId="26D20DD7" w14:textId="77777777" w:rsidR="00EA70CD" w:rsidRPr="00DB1A98" w:rsidRDefault="00EA70CD" w:rsidP="000B46C9">
            <w:pPr>
              <w:pStyle w:val="BPBodytext"/>
              <w:spacing w:before="40" w:after="40" w:line="240" w:lineRule="auto"/>
              <w:jc w:val="left"/>
              <w:rPr>
                <w:sz w:val="22"/>
                <w:lang w:val="ka-GE" w:eastAsia="el-GR"/>
              </w:rPr>
            </w:pPr>
            <w:r w:rsidRPr="00DB1A98">
              <w:rPr>
                <w:color w:val="211E1E"/>
                <w:sz w:val="22"/>
                <w:lang w:val="ka-GE"/>
              </w:rPr>
              <w:t>უმაღლესი განათლების ხარისხი (</w:t>
            </w:r>
            <w:r w:rsidRPr="00DB1A98">
              <w:rPr>
                <w:b/>
                <w:color w:val="211E1E"/>
                <w:sz w:val="22"/>
                <w:lang w:val="ka-GE"/>
              </w:rPr>
              <w:t>მინიმუმ ბაკალავრი</w:t>
            </w:r>
            <w:r w:rsidRPr="00DB1A98">
              <w:rPr>
                <w:b/>
                <w:color w:val="211E1E"/>
                <w:sz w:val="22"/>
                <w:lang w:val="en-US"/>
              </w:rPr>
              <w:t xml:space="preserve"> -</w:t>
            </w:r>
            <w:r w:rsidRPr="00DB1A98">
              <w:rPr>
                <w:b/>
                <w:color w:val="211E1E"/>
                <w:sz w:val="22"/>
                <w:lang w:val="ka-GE"/>
              </w:rPr>
              <w:t xml:space="preserve"> </w:t>
            </w:r>
            <w:r w:rsidRPr="00DB1A98">
              <w:rPr>
                <w:b/>
                <w:color w:val="211E1E"/>
                <w:sz w:val="22"/>
                <w:lang w:val="en-US"/>
              </w:rPr>
              <w:t>EQF 6</w:t>
            </w:r>
            <w:r w:rsidRPr="00DB1A98">
              <w:rPr>
                <w:color w:val="211E1E"/>
                <w:sz w:val="22"/>
                <w:lang w:val="ka-GE"/>
              </w:rPr>
              <w:t>)</w:t>
            </w:r>
            <w:r w:rsidRPr="00DB1A98">
              <w:rPr>
                <w:color w:val="211E1E"/>
                <w:sz w:val="22"/>
              </w:rPr>
              <w:t xml:space="preserve">, </w:t>
            </w:r>
            <w:r w:rsidRPr="00DB1A98">
              <w:rPr>
                <w:b/>
                <w:color w:val="211E1E"/>
                <w:sz w:val="22"/>
                <w:lang w:val="ka-GE"/>
              </w:rPr>
              <w:t>და</w:t>
            </w:r>
          </w:p>
        </w:tc>
        <w:tc>
          <w:tcPr>
            <w:tcW w:w="2279" w:type="pct"/>
            <w:vAlign w:val="center"/>
          </w:tcPr>
          <w:p w14:paraId="6369C0E7" w14:textId="77777777" w:rsidR="00EA70CD" w:rsidRPr="00DB1A98" w:rsidRDefault="00EA70CD" w:rsidP="000B46C9">
            <w:pPr>
              <w:pStyle w:val="BPBodytext"/>
              <w:spacing w:before="40" w:after="40" w:line="240" w:lineRule="auto"/>
              <w:jc w:val="left"/>
              <w:rPr>
                <w:sz w:val="22"/>
                <w:lang w:eastAsia="el-GR"/>
              </w:rPr>
            </w:pPr>
            <w:r w:rsidRPr="00DB1A98">
              <w:rPr>
                <w:sz w:val="22"/>
                <w:lang w:val="ka-GE"/>
              </w:rPr>
              <w:t xml:space="preserve">პორტის მართვის სფეროში მუშაობის </w:t>
            </w:r>
            <w:r w:rsidRPr="00DB1A98">
              <w:rPr>
                <w:b/>
                <w:sz w:val="22"/>
                <w:lang w:val="ka-GE"/>
              </w:rPr>
              <w:t>3 წელზე</w:t>
            </w:r>
            <w:r w:rsidRPr="00DB1A98">
              <w:rPr>
                <w:sz w:val="22"/>
                <w:lang w:val="ka-GE"/>
              </w:rPr>
              <w:t xml:space="preserve"> მეტი გამოცდილება.</w:t>
            </w:r>
          </w:p>
        </w:tc>
      </w:tr>
    </w:tbl>
    <w:p w14:paraId="6A6C2188" w14:textId="77777777" w:rsidR="00EA70CD" w:rsidRPr="00DB1A98" w:rsidRDefault="00EA70CD" w:rsidP="00EA70CD">
      <w:pPr>
        <w:rPr>
          <w:lang w:eastAsia="el-GR"/>
        </w:rPr>
      </w:pPr>
    </w:p>
    <w:p w14:paraId="696C80B1" w14:textId="73DD8E88" w:rsidR="00EA70CD" w:rsidRPr="00DB1A98" w:rsidRDefault="00EA70CD" w:rsidP="00EA70CD">
      <w:pPr>
        <w:rPr>
          <w:b/>
          <w:bCs/>
          <w:lang w:val="ka-GE" w:eastAsia="el-GR"/>
        </w:rPr>
      </w:pPr>
      <w:r w:rsidRPr="00DB1A98">
        <w:rPr>
          <w:b/>
          <w:bCs/>
          <w:lang w:val="ka-GE" w:eastAsia="el-GR"/>
        </w:rPr>
        <w:t>პორტის მდგრადობის ოპერატორი</w:t>
      </w:r>
    </w:p>
    <w:tbl>
      <w:tblPr>
        <w:tblStyle w:val="TableGrid"/>
        <w:tblW w:w="5000" w:type="pct"/>
        <w:tblLook w:val="04A0" w:firstRow="1" w:lastRow="0" w:firstColumn="1" w:lastColumn="0" w:noHBand="0" w:noVBand="1"/>
      </w:tblPr>
      <w:tblGrid>
        <w:gridCol w:w="5241"/>
        <w:gridCol w:w="4390"/>
      </w:tblGrid>
      <w:tr w:rsidR="00EA70CD" w:rsidRPr="00DB1A98" w14:paraId="1EAAD4EF" w14:textId="77777777" w:rsidTr="000B46C9">
        <w:tc>
          <w:tcPr>
            <w:tcW w:w="2721" w:type="pct"/>
            <w:tcBorders>
              <w:top w:val="nil"/>
              <w:left w:val="nil"/>
            </w:tcBorders>
            <w:shd w:val="clear" w:color="auto" w:fill="EBFFFD"/>
            <w:vAlign w:val="center"/>
          </w:tcPr>
          <w:p w14:paraId="0291F37A"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დიპლომი</w:t>
            </w:r>
          </w:p>
        </w:tc>
        <w:tc>
          <w:tcPr>
            <w:tcW w:w="2279" w:type="pct"/>
            <w:tcBorders>
              <w:top w:val="nil"/>
              <w:right w:val="nil"/>
            </w:tcBorders>
            <w:shd w:val="clear" w:color="auto" w:fill="EBFFFD"/>
            <w:vAlign w:val="center"/>
          </w:tcPr>
          <w:p w14:paraId="34363563"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სამუშაო გამოცდილება</w:t>
            </w:r>
          </w:p>
        </w:tc>
      </w:tr>
      <w:tr w:rsidR="00EA70CD" w:rsidRPr="00DB1A98" w14:paraId="10FB50A2" w14:textId="77777777" w:rsidTr="000B46C9">
        <w:tc>
          <w:tcPr>
            <w:tcW w:w="2721" w:type="pct"/>
            <w:tcBorders>
              <w:left w:val="nil"/>
            </w:tcBorders>
            <w:vAlign w:val="center"/>
          </w:tcPr>
          <w:p w14:paraId="1AB7A79F" w14:textId="77777777" w:rsidR="00EA70CD" w:rsidRPr="00DB1A98" w:rsidRDefault="00EA70CD" w:rsidP="000B46C9">
            <w:pPr>
              <w:pStyle w:val="Default"/>
              <w:spacing w:before="40" w:after="40"/>
              <w:rPr>
                <w:sz w:val="22"/>
                <w:szCs w:val="22"/>
                <w:lang w:val="en-GB"/>
              </w:rPr>
            </w:pPr>
            <w:r w:rsidRPr="00DB1A98">
              <w:rPr>
                <w:sz w:val="22"/>
                <w:szCs w:val="22"/>
              </w:rPr>
              <w:t>პროფესიული სასწავლებლის/ტექნიკური სკოლის ხარისხი (</w:t>
            </w:r>
            <w:r w:rsidRPr="00DB1A98">
              <w:rPr>
                <w:b/>
                <w:bCs/>
                <w:sz w:val="22"/>
                <w:szCs w:val="22"/>
              </w:rPr>
              <w:t>პროფესიული განათლება</w:t>
            </w:r>
            <w:r w:rsidRPr="00DB1A98">
              <w:rPr>
                <w:b/>
                <w:bCs/>
                <w:sz w:val="22"/>
                <w:szCs w:val="22"/>
                <w:lang w:val="ka-GE"/>
              </w:rPr>
              <w:t xml:space="preserve"> </w:t>
            </w:r>
            <w:r w:rsidRPr="00DB1A98">
              <w:rPr>
                <w:b/>
                <w:bCs/>
                <w:sz w:val="22"/>
                <w:szCs w:val="22"/>
                <w:lang w:val="en-US"/>
              </w:rPr>
              <w:t xml:space="preserve"> -EQF 4 </w:t>
            </w:r>
            <w:r w:rsidRPr="00DB1A98">
              <w:rPr>
                <w:b/>
                <w:bCs/>
                <w:sz w:val="22"/>
                <w:szCs w:val="22"/>
                <w:lang w:val="ka-GE"/>
              </w:rPr>
              <w:t>ან 5</w:t>
            </w:r>
            <w:r w:rsidRPr="00DB1A98">
              <w:rPr>
                <w:sz w:val="22"/>
                <w:szCs w:val="22"/>
              </w:rPr>
              <w:t xml:space="preserve">) საზღვაო მიმართულებით, ან ტექნოლოგიურ და საინჟინრო სფეროებში, </w:t>
            </w:r>
            <w:r w:rsidRPr="00DB1A98">
              <w:rPr>
                <w:b/>
                <w:sz w:val="22"/>
                <w:szCs w:val="22"/>
              </w:rPr>
              <w:t>და</w:t>
            </w:r>
          </w:p>
        </w:tc>
        <w:tc>
          <w:tcPr>
            <w:tcW w:w="2279" w:type="pct"/>
            <w:tcBorders>
              <w:right w:val="nil"/>
            </w:tcBorders>
            <w:vAlign w:val="center"/>
          </w:tcPr>
          <w:p w14:paraId="12A64D97" w14:textId="77777777" w:rsidR="00EA70CD" w:rsidRPr="00DB1A98" w:rsidRDefault="00EA70CD" w:rsidP="000B46C9">
            <w:pPr>
              <w:pStyle w:val="Default"/>
              <w:spacing w:before="40" w:after="40"/>
              <w:rPr>
                <w:sz w:val="22"/>
                <w:szCs w:val="22"/>
                <w:lang w:val="ka-GE"/>
              </w:rPr>
            </w:pPr>
            <w:r w:rsidRPr="00DB1A98">
              <w:rPr>
                <w:sz w:val="22"/>
                <w:szCs w:val="22"/>
              </w:rPr>
              <w:t xml:space="preserve">პორტის ტექნიკური ოპერაციების სფეროში მუშაობის </w:t>
            </w:r>
            <w:r w:rsidRPr="00DB1A98">
              <w:rPr>
                <w:b/>
                <w:bCs/>
                <w:sz w:val="22"/>
                <w:szCs w:val="22"/>
                <w:lang w:val="ka-GE"/>
              </w:rPr>
              <w:t>1</w:t>
            </w:r>
            <w:r w:rsidRPr="00DB1A98">
              <w:rPr>
                <w:b/>
                <w:bCs/>
                <w:sz w:val="22"/>
                <w:szCs w:val="22"/>
              </w:rPr>
              <w:t xml:space="preserve"> წელზე მეტი</w:t>
            </w:r>
            <w:r w:rsidRPr="00DB1A98">
              <w:rPr>
                <w:sz w:val="22"/>
                <w:szCs w:val="22"/>
              </w:rPr>
              <w:t xml:space="preserve"> გამოცდილება.</w:t>
            </w:r>
          </w:p>
        </w:tc>
      </w:tr>
      <w:tr w:rsidR="00EA70CD" w:rsidRPr="00DB1A98" w14:paraId="02C138CE" w14:textId="77777777" w:rsidTr="000B46C9">
        <w:tc>
          <w:tcPr>
            <w:tcW w:w="5000" w:type="pct"/>
            <w:gridSpan w:val="2"/>
            <w:tcBorders>
              <w:left w:val="nil"/>
              <w:right w:val="nil"/>
            </w:tcBorders>
            <w:vAlign w:val="center"/>
          </w:tcPr>
          <w:p w14:paraId="145101DD"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eastAsia="el-GR"/>
              </w:rPr>
              <w:t xml:space="preserve">                   </w:t>
            </w:r>
            <w:r w:rsidRPr="00DB1A98">
              <w:rPr>
                <w:b/>
                <w:bCs/>
                <w:sz w:val="22"/>
                <w:lang w:val="ka-GE" w:eastAsia="el-GR"/>
              </w:rPr>
              <w:t>ან</w:t>
            </w:r>
          </w:p>
        </w:tc>
      </w:tr>
      <w:tr w:rsidR="00EA70CD" w:rsidRPr="00DB1A98" w14:paraId="39268F95" w14:textId="77777777" w:rsidTr="000B46C9">
        <w:tc>
          <w:tcPr>
            <w:tcW w:w="2721" w:type="pct"/>
            <w:tcBorders>
              <w:left w:val="nil"/>
              <w:bottom w:val="nil"/>
            </w:tcBorders>
            <w:vAlign w:val="center"/>
          </w:tcPr>
          <w:p w14:paraId="49ACEF2F" w14:textId="77777777" w:rsidR="00EA70CD" w:rsidRPr="00DB1A98" w:rsidRDefault="00EA70CD" w:rsidP="000B46C9">
            <w:pPr>
              <w:pStyle w:val="Default"/>
              <w:spacing w:before="40" w:after="40"/>
              <w:rPr>
                <w:sz w:val="22"/>
                <w:szCs w:val="22"/>
                <w:lang w:val="en-GB"/>
              </w:rPr>
            </w:pPr>
            <w:r w:rsidRPr="00DB1A98">
              <w:rPr>
                <w:color w:val="211E1E"/>
                <w:sz w:val="22"/>
                <w:szCs w:val="22"/>
                <w:lang w:val="en-GB"/>
              </w:rPr>
              <w:t>სავალდებულო განათლების ხარისხი (</w:t>
            </w:r>
            <w:r w:rsidRPr="00DB1A98">
              <w:rPr>
                <w:b/>
                <w:bCs/>
                <w:color w:val="211E1E"/>
                <w:sz w:val="22"/>
                <w:szCs w:val="22"/>
                <w:lang w:val="en-GB"/>
              </w:rPr>
              <w:t>საბაზ</w:t>
            </w:r>
            <w:r w:rsidRPr="00DB1A98">
              <w:rPr>
                <w:b/>
                <w:bCs/>
                <w:color w:val="211E1E"/>
                <w:sz w:val="22"/>
                <w:szCs w:val="22"/>
                <w:lang w:val="ka-GE"/>
              </w:rPr>
              <w:t>ო</w:t>
            </w:r>
            <w:r w:rsidRPr="00DB1A98">
              <w:rPr>
                <w:b/>
                <w:bCs/>
                <w:color w:val="211E1E"/>
                <w:sz w:val="22"/>
                <w:szCs w:val="22"/>
                <w:lang w:val="en-GB"/>
              </w:rPr>
              <w:t xml:space="preserve"> განათლება</w:t>
            </w:r>
            <w:r w:rsidRPr="00DB1A98">
              <w:rPr>
                <w:b/>
                <w:bCs/>
                <w:color w:val="211E1E"/>
                <w:sz w:val="22"/>
                <w:szCs w:val="22"/>
                <w:lang w:val="ka-GE"/>
              </w:rPr>
              <w:t xml:space="preserve"> - </w:t>
            </w:r>
            <w:r w:rsidRPr="00DB1A98">
              <w:rPr>
                <w:b/>
                <w:bCs/>
                <w:color w:val="211E1E"/>
                <w:sz w:val="22"/>
                <w:szCs w:val="22"/>
                <w:lang w:val="en-US"/>
              </w:rPr>
              <w:t>EQF 2</w:t>
            </w:r>
            <w:r w:rsidRPr="00DB1A98">
              <w:rPr>
                <w:color w:val="211E1E"/>
                <w:sz w:val="22"/>
                <w:szCs w:val="22"/>
                <w:lang w:val="en-GB"/>
              </w:rPr>
              <w:t xml:space="preserve">) </w:t>
            </w:r>
            <w:r w:rsidRPr="00DB1A98">
              <w:rPr>
                <w:b/>
                <w:color w:val="211E1E"/>
                <w:sz w:val="22"/>
                <w:szCs w:val="22"/>
                <w:lang w:val="en-GB"/>
              </w:rPr>
              <w:t>და</w:t>
            </w:r>
          </w:p>
        </w:tc>
        <w:tc>
          <w:tcPr>
            <w:tcW w:w="2279" w:type="pct"/>
            <w:tcBorders>
              <w:bottom w:val="nil"/>
              <w:right w:val="nil"/>
            </w:tcBorders>
            <w:vAlign w:val="center"/>
          </w:tcPr>
          <w:p w14:paraId="0A60A856" w14:textId="77777777" w:rsidR="00EA70CD" w:rsidRPr="00DB1A98" w:rsidRDefault="00EA70CD" w:rsidP="000B46C9">
            <w:pPr>
              <w:pStyle w:val="Default"/>
              <w:spacing w:before="40" w:after="40"/>
              <w:rPr>
                <w:sz w:val="22"/>
                <w:szCs w:val="22"/>
                <w:lang w:val="en-GB"/>
              </w:rPr>
            </w:pPr>
            <w:r w:rsidRPr="00DB1A98">
              <w:rPr>
                <w:sz w:val="22"/>
                <w:szCs w:val="22"/>
              </w:rPr>
              <w:t>პორტის ტექნიკური ოპერაციების სფეროში მუშაობის</w:t>
            </w:r>
            <w:r w:rsidRPr="00DB1A98">
              <w:rPr>
                <w:sz w:val="22"/>
                <w:szCs w:val="22"/>
                <w:lang w:val="ka-GE"/>
              </w:rPr>
              <w:t xml:space="preserve"> </w:t>
            </w:r>
            <w:r w:rsidRPr="00DB1A98">
              <w:rPr>
                <w:b/>
                <w:bCs/>
                <w:sz w:val="22"/>
                <w:szCs w:val="22"/>
                <w:lang w:val="ka-GE"/>
              </w:rPr>
              <w:t>3</w:t>
            </w:r>
            <w:r w:rsidRPr="00DB1A98">
              <w:rPr>
                <w:b/>
                <w:bCs/>
                <w:sz w:val="22"/>
                <w:szCs w:val="22"/>
              </w:rPr>
              <w:t xml:space="preserve"> წელზე მეტი</w:t>
            </w:r>
            <w:r w:rsidRPr="00DB1A98">
              <w:rPr>
                <w:sz w:val="22"/>
                <w:szCs w:val="22"/>
              </w:rPr>
              <w:t xml:space="preserve"> გამოცდილება.</w:t>
            </w:r>
          </w:p>
        </w:tc>
      </w:tr>
    </w:tbl>
    <w:p w14:paraId="175F24A4" w14:textId="77777777" w:rsidR="00EA70CD" w:rsidRPr="00DB1A98" w:rsidRDefault="00EA70CD" w:rsidP="00EA70CD">
      <w:pPr>
        <w:spacing w:after="0"/>
      </w:pPr>
    </w:p>
    <w:p w14:paraId="380D756E" w14:textId="77777777" w:rsidR="00EA70CD" w:rsidRPr="00DB1A98" w:rsidRDefault="00EA70CD" w:rsidP="00EA70CD">
      <w:pPr>
        <w:pBdr>
          <w:top w:val="single" w:sz="4" w:space="1" w:color="098D7F" w:themeColor="accent1"/>
          <w:left w:val="single" w:sz="4" w:space="4" w:color="098D7F" w:themeColor="accent1"/>
          <w:bottom w:val="single" w:sz="4" w:space="1" w:color="098D7F" w:themeColor="accent1"/>
          <w:right w:val="single" w:sz="4" w:space="4" w:color="098D7F" w:themeColor="accent1"/>
        </w:pBdr>
        <w:rPr>
          <w:lang w:eastAsia="el-GR"/>
        </w:rPr>
      </w:pPr>
      <w:r w:rsidRPr="00DB1A98">
        <w:t xml:space="preserve">კანდიდატები უნდა ფლობდნენ </w:t>
      </w:r>
      <w:r w:rsidRPr="00DB1A98">
        <w:rPr>
          <w:b/>
          <w:bCs/>
        </w:rPr>
        <w:t>კომპიუტერთან მუშაობის საბაზო უნარებს</w:t>
      </w:r>
      <w:r w:rsidRPr="00DB1A98">
        <w:t xml:space="preserve">, რათა შეძლონ სასწავლო პროგრამაში მონაწილეობა და გამოცდის ჩაბარება, რადგან ორივე პროცესი სრულად </w:t>
      </w:r>
      <w:r w:rsidRPr="00DB1A98">
        <w:rPr>
          <w:b/>
          <w:bCs/>
        </w:rPr>
        <w:t>ვირტუალურ გარემოში</w:t>
      </w:r>
      <w:r w:rsidRPr="00DB1A98">
        <w:t xml:space="preserve"> მიმდინარეობს.</w:t>
      </w:r>
    </w:p>
    <w:p w14:paraId="6FB3CF6F" w14:textId="0CC45912" w:rsidR="00A27EC4" w:rsidRDefault="00A27EC4" w:rsidP="00A27EC4">
      <w:pPr>
        <w:pStyle w:val="BPBodytext"/>
        <w:spacing w:after="0"/>
        <w:rPr>
          <w:sz w:val="22"/>
          <w:lang w:eastAsia="el-GR"/>
        </w:rPr>
      </w:pPr>
    </w:p>
    <w:p w14:paraId="6399B4DE" w14:textId="1ABCA4BB" w:rsidR="001C01B4" w:rsidRDefault="001C01B4" w:rsidP="00A27EC4">
      <w:pPr>
        <w:pStyle w:val="BPBodytext"/>
        <w:spacing w:after="0"/>
        <w:rPr>
          <w:sz w:val="22"/>
          <w:lang w:eastAsia="el-GR"/>
        </w:rPr>
      </w:pPr>
    </w:p>
    <w:p w14:paraId="52086BFB" w14:textId="2823520E" w:rsidR="001C01B4" w:rsidRDefault="001C01B4" w:rsidP="00A27EC4">
      <w:pPr>
        <w:pStyle w:val="BPBodytext"/>
        <w:spacing w:after="0"/>
        <w:rPr>
          <w:sz w:val="22"/>
          <w:lang w:eastAsia="el-GR"/>
        </w:rPr>
      </w:pPr>
    </w:p>
    <w:p w14:paraId="6E0F9CB4" w14:textId="67FB9961" w:rsidR="001C01B4" w:rsidRDefault="001C01B4" w:rsidP="00A27EC4">
      <w:pPr>
        <w:pStyle w:val="BPBodytext"/>
        <w:spacing w:after="0"/>
        <w:rPr>
          <w:sz w:val="22"/>
          <w:lang w:eastAsia="el-GR"/>
        </w:rPr>
      </w:pPr>
    </w:p>
    <w:p w14:paraId="3A37FEF9" w14:textId="113D5D0B" w:rsidR="001C01B4" w:rsidRDefault="001C01B4" w:rsidP="00A27EC4">
      <w:pPr>
        <w:pStyle w:val="BPBodytext"/>
        <w:spacing w:after="0"/>
        <w:rPr>
          <w:sz w:val="22"/>
          <w:lang w:eastAsia="el-GR"/>
        </w:rPr>
      </w:pPr>
    </w:p>
    <w:p w14:paraId="7A272684" w14:textId="4AFD86A5" w:rsidR="001C01B4" w:rsidRDefault="001C01B4" w:rsidP="00A27EC4">
      <w:pPr>
        <w:pStyle w:val="BPBodytext"/>
        <w:spacing w:after="0"/>
        <w:rPr>
          <w:sz w:val="22"/>
          <w:lang w:eastAsia="el-GR"/>
        </w:rPr>
      </w:pPr>
    </w:p>
    <w:p w14:paraId="7B2348F8" w14:textId="13B35AEA" w:rsidR="001C01B4" w:rsidRDefault="001C01B4" w:rsidP="00A27EC4">
      <w:pPr>
        <w:pStyle w:val="BPBodytext"/>
        <w:spacing w:after="0"/>
        <w:rPr>
          <w:sz w:val="22"/>
          <w:lang w:eastAsia="el-GR"/>
        </w:rPr>
      </w:pPr>
    </w:p>
    <w:p w14:paraId="62B3908F" w14:textId="1DBD97B7" w:rsidR="001C01B4" w:rsidRDefault="001C01B4" w:rsidP="00A27EC4">
      <w:pPr>
        <w:pStyle w:val="BPBodytext"/>
        <w:spacing w:after="0"/>
        <w:rPr>
          <w:sz w:val="22"/>
          <w:lang w:eastAsia="el-GR"/>
        </w:rPr>
      </w:pPr>
    </w:p>
    <w:p w14:paraId="0D721230" w14:textId="6C307295" w:rsidR="001C01B4" w:rsidRDefault="001C01B4" w:rsidP="00A27EC4">
      <w:pPr>
        <w:pStyle w:val="BPBodytext"/>
        <w:spacing w:after="0"/>
        <w:rPr>
          <w:sz w:val="22"/>
          <w:lang w:eastAsia="el-GR"/>
        </w:rPr>
      </w:pPr>
    </w:p>
    <w:p w14:paraId="19A8B258" w14:textId="77CEA951" w:rsidR="001C01B4" w:rsidRDefault="001C01B4" w:rsidP="00A27EC4">
      <w:pPr>
        <w:pStyle w:val="BPBodytext"/>
        <w:spacing w:after="0"/>
        <w:rPr>
          <w:sz w:val="22"/>
          <w:lang w:eastAsia="el-GR"/>
        </w:rPr>
      </w:pPr>
    </w:p>
    <w:p w14:paraId="4E426FFA" w14:textId="65CEA4DB" w:rsidR="001C01B4" w:rsidRDefault="001C01B4" w:rsidP="00A27EC4">
      <w:pPr>
        <w:pStyle w:val="BPBodytext"/>
        <w:spacing w:after="0"/>
        <w:rPr>
          <w:sz w:val="22"/>
          <w:lang w:eastAsia="el-GR"/>
        </w:rPr>
      </w:pPr>
    </w:p>
    <w:p w14:paraId="48227925" w14:textId="6613565E" w:rsidR="001C01B4" w:rsidRDefault="001C01B4" w:rsidP="00A27EC4">
      <w:pPr>
        <w:pStyle w:val="BPBodytext"/>
        <w:spacing w:after="0"/>
        <w:rPr>
          <w:sz w:val="22"/>
          <w:lang w:eastAsia="el-GR"/>
        </w:rPr>
      </w:pPr>
    </w:p>
    <w:p w14:paraId="0EE54FC9" w14:textId="77777777" w:rsidR="001C01B4" w:rsidRPr="00DB1A98" w:rsidRDefault="001C01B4" w:rsidP="00A27EC4">
      <w:pPr>
        <w:pStyle w:val="BPBodytext"/>
        <w:spacing w:after="0"/>
        <w:rPr>
          <w:sz w:val="22"/>
          <w:lang w:eastAsia="el-GR"/>
        </w:rPr>
      </w:pPr>
    </w:p>
    <w:p w14:paraId="24C30F41" w14:textId="37B8B979" w:rsidR="00223E3D" w:rsidRPr="00DB1A98" w:rsidRDefault="00601214" w:rsidP="00223E3D">
      <w:pPr>
        <w:pStyle w:val="BPBodytext"/>
        <w:rPr>
          <w:b/>
          <w:bCs/>
          <w:sz w:val="22"/>
          <w:lang w:val="ka-GE" w:eastAsia="el-GR"/>
        </w:rPr>
      </w:pPr>
      <w:r w:rsidRPr="00DB1A98">
        <w:rPr>
          <w:b/>
          <w:bCs/>
          <w:sz w:val="22"/>
          <w:vertAlign w:val="superscript"/>
          <w:lang w:eastAsia="el-GR"/>
        </w:rPr>
        <w:t>2</w:t>
      </w:r>
      <w:r w:rsidR="00EA70CD" w:rsidRPr="00DB1A98">
        <w:rPr>
          <w:b/>
          <w:bCs/>
          <w:sz w:val="22"/>
          <w:lang w:val="ka-GE" w:eastAsia="el-GR"/>
        </w:rPr>
        <w:t>შეტყობინება მონაცემთა დამუშავების შესახებ</w:t>
      </w:r>
    </w:p>
    <w:p w14:paraId="133DA0A3" w14:textId="47CCF108" w:rsidR="00EA70CD" w:rsidRPr="00DB1A98" w:rsidRDefault="00EA70CD" w:rsidP="00223E3D">
      <w:pPr>
        <w:pStyle w:val="BPBodytext"/>
        <w:spacing w:after="120" w:line="240" w:lineRule="auto"/>
        <w:rPr>
          <w:sz w:val="22"/>
          <w:lang w:val="ka-GE" w:eastAsia="el-GR"/>
        </w:rPr>
      </w:pPr>
      <w:r w:rsidRPr="00DB1A98">
        <w:rPr>
          <w:sz w:val="22"/>
          <w:lang w:val="ka-GE"/>
        </w:rPr>
        <w:t>კანდიდატი აცხადებს მკაფიო, ნებაყოფლობით და გააზრებულ თანხმობას საზღვაო ტრანსპორტის სააგენტოს, BLUE PORTS-ის კოორდინატორისა (კრეტის ტექნიკური უნივერსიტეტი) და სერტიფიცირების ორგანოს (TÜV NORD Hellas) მიერ მონაცემთა დამუშავებაზე, ევროკავშირის რეგულაციისა (GDPR 2016/679) და მოქმედი ეროვნული კანონმდებლობის შესაბამისა</w:t>
      </w:r>
      <w:r w:rsidRPr="00DB1A98">
        <w:rPr>
          <w:rFonts w:cs="Sylfaen"/>
          <w:sz w:val="22"/>
          <w:lang w:val="ka-GE"/>
        </w:rPr>
        <w:t xml:space="preserve">დ. </w:t>
      </w:r>
      <w:r w:rsidRPr="00DB1A98">
        <w:rPr>
          <w:sz w:val="22"/>
          <w:lang w:val="ka-GE"/>
        </w:rPr>
        <w:t>პერსონალური მონაცემების შენახვა და დამუშავება გაგრძელდება BLUE PORTS-ის კონსორციუმთან ურთიერთობის განმავლობაში, ხოლო შემდგომ — კანონმდებლობითა და ადმინისტრაციული წესებით დადგენილი ვადით. ამ ვადის გასვლის შემდეგ, მონაცემები შეიძლება გამოყენებულ იქნას მხოლოდ ანონიმური ფორმით, ისტორიული, სტატისტიკური ან კვლევითი მიზნებისთვის.</w:t>
      </w:r>
    </w:p>
    <w:p w14:paraId="02F3295C" w14:textId="77777777" w:rsidR="00487BB7" w:rsidRPr="00DB1A98" w:rsidRDefault="00487BB7" w:rsidP="00223E3D">
      <w:pPr>
        <w:pStyle w:val="BPBodytext"/>
        <w:spacing w:after="120" w:line="240" w:lineRule="auto"/>
        <w:rPr>
          <w:sz w:val="22"/>
          <w:lang w:val="ka-GE" w:eastAsia="el-GR"/>
        </w:rPr>
      </w:pPr>
    </w:p>
    <w:p w14:paraId="6D4439BC" w14:textId="0CD722B5" w:rsidR="00487BB7" w:rsidRPr="00DB1A98" w:rsidRDefault="00487BB7" w:rsidP="00223E3D">
      <w:pPr>
        <w:pStyle w:val="BPBodytext"/>
        <w:spacing w:after="120" w:line="240" w:lineRule="auto"/>
        <w:rPr>
          <w:sz w:val="22"/>
          <w:lang w:val="ka-GE" w:eastAsia="el-GR"/>
        </w:rPr>
      </w:pPr>
      <w:r w:rsidRPr="00DB1A98">
        <w:rPr>
          <w:sz w:val="22"/>
          <w:lang w:val="ka-GE"/>
        </w:rPr>
        <w:t>პერსონალური მონაცემების შენახვისა და დამუშავების მიზანია კანდიდატსა და BLUE PORTS-ის კონსორციუმს შორის ეფექტური ურთიერთობის უზრუნველყოფა, რაც მოიცავს: შესაბამისი სერვისებისა და ინფორმაციის მიწოდებას, გამოცდისა და სერტიფიცირების პროცესის ჯეროვან ორგანიზებას, სერტიფიკატების გაცემას, გამოცდასთან დაკავშირებული ნებისმიერი საკითხის გადაჭრას და კანდიდატის ინტერესების დაცვას. ასევე, თუ კანდიდატი არ იქნება წინააღმდეგი, მის ინფორმირებას კონსორციუმის სერვისებისა და საქმიანობის შესახებ. კანდიდატის მკაფიო თანხმობის შემთხვევაში, ფოტო, ვიდეო/აუდიო მასალა ან შეფასებები შეიძლება გამოყენებულ იქნას BLUE PORTS-ის საქმიანობის დოკუმენტირებისა და კომუნიკაციის მიზნით. ამ უკანასკნელზე უარის თქმა გავლენას არ მოახდენს კანდიდატის მონაწილეობაზე გამოცდებსა თუ სერტიფიცირების პროცედურებშ</w:t>
      </w:r>
      <w:r w:rsidRPr="00DB1A98">
        <w:rPr>
          <w:rFonts w:cs="Sylfaen"/>
          <w:sz w:val="22"/>
          <w:lang w:val="ka-GE"/>
        </w:rPr>
        <w:t>ი.</w:t>
      </w:r>
    </w:p>
    <w:p w14:paraId="0D8B7366" w14:textId="03435C86" w:rsidR="00487BB7" w:rsidRPr="00DB1A98" w:rsidRDefault="00487BB7" w:rsidP="00223E3D">
      <w:pPr>
        <w:pStyle w:val="BPBodytext"/>
        <w:spacing w:after="120" w:line="240" w:lineRule="auto"/>
        <w:rPr>
          <w:sz w:val="22"/>
          <w:lang w:val="ka-GE" w:eastAsia="el-GR"/>
        </w:rPr>
      </w:pPr>
      <w:r w:rsidRPr="00DB1A98">
        <w:rPr>
          <w:sz w:val="22"/>
          <w:lang w:val="ka-GE"/>
        </w:rPr>
        <w:t>კანდიდატი ინფორმირებულია, რომ მის პერსონალურ მონაცემებზე წვდომა ექნებათ მხოლოდ მონაცემთა დამმუშავებლის უფლებამოსილ პერსონალს და, კანონით გათვალისწინებულ შემთხვევებში, კომპეტენტურ სახელმწიფო ორგანოებს. მონაცემები არ გადაეცემა მესამე პირებს კომერციული მიზნებისთვის კანდიდატის მკაფიო თანხმობის გარეშე. კანდიდატს აქვს უფლება, ჰქონდეს წვდომა თავის მონაცემებზე და მიიღოს ინფორმაცია მათი დამუშავების მეთოდების, მიზნებისა და ხანგრძლივობის შესახებ. GDPR-ის შესაბამისად, კანდიდატს ასევე აქვს მონაცემთა გასწორების, წაშლის, დამუშავების შეზღუდვის, მონაცემთა პორტირებისა და დამუშავებაზე უარის თქმის უფლება. კანდიდატს შეუძლია ნებისმიერ დროს გაითხოვოს თანხმობა, რაც გავლენას არ მოახდენს მანამდე განხორციელებული დამუშავების კანონიერებაზე. ნებისმიერი მოთხოვნა ხსენებული უფლებების გამოყენების შესახებ უნდა წარედგინოს მონაცემთა დამმუშავებლებს წერილობითი ფორმით. მონაცემთა დამმუშავებლები გარანტიას იძლევიან, რომ მონაცემები დამუშავდება კანონიერად, სამართლიანად და გამჭვირვალედ, უსაფრთხოებისა და კონფიდენციალურობის დაცვით.</w:t>
      </w:r>
    </w:p>
    <w:p w14:paraId="060E8C5A" w14:textId="065A2D32" w:rsidR="00A4305B" w:rsidRPr="00DB1A98" w:rsidRDefault="00591B7A" w:rsidP="00A27EC4">
      <w:pPr>
        <w:pStyle w:val="BPBodytext"/>
        <w:pageBreakBefore/>
        <w:jc w:val="center"/>
        <w:rPr>
          <w:sz w:val="22"/>
          <w:lang w:val="ka-GE" w:eastAsia="el-GR"/>
        </w:rPr>
      </w:pPr>
      <w:r w:rsidRPr="00DB1A98">
        <w:rPr>
          <w:b/>
          <w:bCs/>
          <w:sz w:val="22"/>
          <w:u w:val="single"/>
          <w:lang w:val="ka-GE" w:eastAsia="el-GR"/>
        </w:rPr>
        <w:lastRenderedPageBreak/>
        <w:t>აპლიკაციისთვის საჭირო დოკუმენტების ნუსხა</w:t>
      </w:r>
    </w:p>
    <w:p w14:paraId="7B22C6DF" w14:textId="28364200" w:rsidR="00683782" w:rsidRPr="00DB1A98" w:rsidRDefault="000B46C9" w:rsidP="00A4305B">
      <w:pPr>
        <w:pStyle w:val="BPBodytext"/>
        <w:jc w:val="left"/>
        <w:rPr>
          <w:sz w:val="22"/>
          <w:lang w:eastAsia="el-GR"/>
        </w:rPr>
      </w:pPr>
      <w:r w:rsidRPr="00DB1A98">
        <w:rPr>
          <w:sz w:val="22"/>
        </w:rPr>
        <w:t>განაცხადს თან ერთვის შემდეგი სავალდებულო დოკუმენტაცი</w:t>
      </w:r>
      <w:r w:rsidRPr="00DB1A98">
        <w:rPr>
          <w:rFonts w:cs="Sylfaen"/>
          <w:sz w:val="22"/>
        </w:rPr>
        <w:t>ა</w:t>
      </w:r>
      <w:r w:rsidR="00683782" w:rsidRPr="00DB1A98">
        <w:rPr>
          <w:sz w:val="22"/>
          <w:lang w:eastAsia="el-GR"/>
        </w:rPr>
        <w:t>:</w:t>
      </w:r>
    </w:p>
    <w:tbl>
      <w:tblPr>
        <w:tblStyle w:val="TableGrid"/>
        <w:tblW w:w="5000" w:type="pct"/>
        <w:tblLook w:val="04A0" w:firstRow="1" w:lastRow="0" w:firstColumn="1" w:lastColumn="0" w:noHBand="0" w:noVBand="1"/>
      </w:tblPr>
      <w:tblGrid>
        <w:gridCol w:w="772"/>
        <w:gridCol w:w="8012"/>
        <w:gridCol w:w="837"/>
      </w:tblGrid>
      <w:tr w:rsidR="00976E28" w:rsidRPr="00DB1A98" w14:paraId="65EB1E08" w14:textId="77777777" w:rsidTr="00771184">
        <w:trPr>
          <w:trHeight w:val="20"/>
        </w:trPr>
        <w:tc>
          <w:tcPr>
            <w:tcW w:w="401" w:type="pct"/>
          </w:tcPr>
          <w:p w14:paraId="096989FB" w14:textId="5DD6EC49" w:rsidR="00976E28" w:rsidRPr="00DB1A98" w:rsidRDefault="00976E28" w:rsidP="00771184">
            <w:pPr>
              <w:pStyle w:val="BPBodytext"/>
              <w:spacing w:before="40" w:after="40" w:line="240" w:lineRule="auto"/>
              <w:jc w:val="left"/>
              <w:rPr>
                <w:sz w:val="22"/>
                <w:lang w:eastAsia="el-GR"/>
              </w:rPr>
            </w:pPr>
            <w:r w:rsidRPr="00DB1A98">
              <w:rPr>
                <w:sz w:val="22"/>
                <w:lang w:eastAsia="el-GR"/>
              </w:rPr>
              <w:t>1</w:t>
            </w:r>
            <w:r w:rsidR="00BC6BFC" w:rsidRPr="00DB1A98">
              <w:rPr>
                <w:sz w:val="22"/>
                <w:lang w:eastAsia="el-GR"/>
              </w:rPr>
              <w:t>*</w:t>
            </w:r>
          </w:p>
        </w:tc>
        <w:tc>
          <w:tcPr>
            <w:tcW w:w="4164" w:type="pct"/>
          </w:tcPr>
          <w:p w14:paraId="30DF16B6" w14:textId="3F278E31" w:rsidR="00976E28" w:rsidRPr="00DB1A98" w:rsidRDefault="000B46C9" w:rsidP="00771184">
            <w:pPr>
              <w:pStyle w:val="BPBodytext"/>
              <w:spacing w:before="40" w:after="40" w:line="240" w:lineRule="auto"/>
              <w:jc w:val="left"/>
              <w:rPr>
                <w:sz w:val="22"/>
                <w:lang w:val="ka-GE" w:eastAsia="el-GR"/>
              </w:rPr>
            </w:pPr>
            <w:r w:rsidRPr="00DB1A98">
              <w:rPr>
                <w:sz w:val="22"/>
                <w:lang w:val="ka-GE" w:eastAsia="el-GR"/>
              </w:rPr>
              <w:t>პირადობის მოწმობის ან პასპორტის ასლი</w:t>
            </w:r>
          </w:p>
        </w:tc>
        <w:sdt>
          <w:sdtPr>
            <w:rPr>
              <w:sz w:val="22"/>
              <w:lang w:eastAsia="el-GR"/>
            </w:rPr>
            <w:id w:val="1119958999"/>
            <w14:checkbox>
              <w14:checked w14:val="0"/>
              <w14:checkedState w14:val="2612" w14:font="MS Gothic"/>
              <w14:uncheckedState w14:val="2610" w14:font="MS Gothic"/>
            </w14:checkbox>
          </w:sdtPr>
          <w:sdtContent>
            <w:tc>
              <w:tcPr>
                <w:tcW w:w="435" w:type="pct"/>
              </w:tcPr>
              <w:p w14:paraId="79770441" w14:textId="3F8CA042" w:rsidR="00976E28" w:rsidRPr="00DB1A98" w:rsidRDefault="00976E28"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683782" w:rsidRPr="00DB1A98" w14:paraId="3E4ADB6D" w14:textId="77777777" w:rsidTr="00771184">
        <w:trPr>
          <w:trHeight w:val="20"/>
        </w:trPr>
        <w:tc>
          <w:tcPr>
            <w:tcW w:w="401" w:type="pct"/>
          </w:tcPr>
          <w:p w14:paraId="4D9822D2" w14:textId="193396EC" w:rsidR="00683782" w:rsidRPr="00DB1A98" w:rsidRDefault="00683782" w:rsidP="00771184">
            <w:pPr>
              <w:pStyle w:val="BPBodytext"/>
              <w:spacing w:before="40" w:after="40" w:line="240" w:lineRule="auto"/>
              <w:jc w:val="left"/>
              <w:rPr>
                <w:sz w:val="22"/>
                <w:lang w:eastAsia="el-GR"/>
              </w:rPr>
            </w:pPr>
            <w:r w:rsidRPr="00DB1A98">
              <w:rPr>
                <w:sz w:val="22"/>
                <w:lang w:eastAsia="el-GR"/>
              </w:rPr>
              <w:t>2</w:t>
            </w:r>
            <w:r w:rsidR="00BC6BFC" w:rsidRPr="00DB1A98">
              <w:rPr>
                <w:sz w:val="22"/>
                <w:lang w:eastAsia="el-GR"/>
              </w:rPr>
              <w:t>*</w:t>
            </w:r>
          </w:p>
        </w:tc>
        <w:tc>
          <w:tcPr>
            <w:tcW w:w="4164" w:type="pct"/>
          </w:tcPr>
          <w:p w14:paraId="607CAB01" w14:textId="5E05C478" w:rsidR="00683782" w:rsidRPr="00DB1A98" w:rsidRDefault="000B46C9" w:rsidP="00771184">
            <w:pPr>
              <w:pStyle w:val="BPBodytext"/>
              <w:spacing w:before="40" w:after="40" w:line="240" w:lineRule="auto"/>
              <w:jc w:val="left"/>
              <w:rPr>
                <w:sz w:val="22"/>
                <w:lang w:val="ka-GE" w:eastAsia="el-GR"/>
              </w:rPr>
            </w:pPr>
            <w:r w:rsidRPr="00DB1A98">
              <w:rPr>
                <w:sz w:val="22"/>
              </w:rPr>
              <w:t>განათლების დამადასტურებელი დოკუმენტების</w:t>
            </w:r>
            <w:r w:rsidRPr="00DB1A98">
              <w:rPr>
                <w:sz w:val="22"/>
                <w:lang w:val="ka-GE"/>
              </w:rPr>
              <w:t xml:space="preserve"> (ხარისხი/დიპლომი)</w:t>
            </w:r>
            <w:r w:rsidRPr="00DB1A98">
              <w:rPr>
                <w:sz w:val="22"/>
              </w:rPr>
              <w:t xml:space="preserve"> ასლებ</w:t>
            </w:r>
            <w:r w:rsidRPr="00DB1A98">
              <w:rPr>
                <w:rFonts w:cs="Sylfaen"/>
                <w:sz w:val="22"/>
              </w:rPr>
              <w:t>ი</w:t>
            </w:r>
          </w:p>
        </w:tc>
        <w:sdt>
          <w:sdtPr>
            <w:rPr>
              <w:sz w:val="22"/>
              <w:lang w:eastAsia="el-GR"/>
            </w:rPr>
            <w:id w:val="-535123210"/>
            <w14:checkbox>
              <w14:checked w14:val="0"/>
              <w14:checkedState w14:val="2612" w14:font="MS Gothic"/>
              <w14:uncheckedState w14:val="2610" w14:font="MS Gothic"/>
            </w14:checkbox>
          </w:sdtPr>
          <w:sdtContent>
            <w:tc>
              <w:tcPr>
                <w:tcW w:w="435" w:type="pct"/>
              </w:tcPr>
              <w:p w14:paraId="29B9219A" w14:textId="77777777" w:rsidR="00683782" w:rsidRPr="00DB1A98" w:rsidRDefault="00683782"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976E28" w:rsidRPr="00DB1A98" w14:paraId="24D0958F" w14:textId="77777777" w:rsidTr="00771184">
        <w:trPr>
          <w:trHeight w:val="20"/>
        </w:trPr>
        <w:tc>
          <w:tcPr>
            <w:tcW w:w="401" w:type="pct"/>
          </w:tcPr>
          <w:p w14:paraId="52F76431" w14:textId="6B318C83" w:rsidR="00976E28" w:rsidRPr="00DB1A98" w:rsidRDefault="00976E28" w:rsidP="00771184">
            <w:pPr>
              <w:pStyle w:val="BPBodytext"/>
              <w:spacing w:before="40" w:after="40" w:line="240" w:lineRule="auto"/>
              <w:jc w:val="left"/>
              <w:rPr>
                <w:sz w:val="22"/>
                <w:lang w:eastAsia="el-GR"/>
              </w:rPr>
            </w:pPr>
            <w:r w:rsidRPr="00DB1A98">
              <w:rPr>
                <w:sz w:val="22"/>
                <w:lang w:eastAsia="el-GR"/>
              </w:rPr>
              <w:t>3</w:t>
            </w:r>
            <w:r w:rsidR="00BC6BFC" w:rsidRPr="00DB1A98">
              <w:rPr>
                <w:sz w:val="22"/>
                <w:lang w:eastAsia="el-GR"/>
              </w:rPr>
              <w:t>*</w:t>
            </w:r>
          </w:p>
        </w:tc>
        <w:tc>
          <w:tcPr>
            <w:tcW w:w="4164" w:type="pct"/>
          </w:tcPr>
          <w:p w14:paraId="77CB9991" w14:textId="0001ED7E" w:rsidR="000B46C9" w:rsidRPr="00DB1A98" w:rsidRDefault="000B46C9" w:rsidP="00771184">
            <w:pPr>
              <w:pStyle w:val="BPBodytext"/>
              <w:spacing w:before="40" w:after="40" w:line="240" w:lineRule="auto"/>
              <w:jc w:val="left"/>
              <w:rPr>
                <w:b/>
                <w:bCs/>
                <w:sz w:val="22"/>
                <w:lang w:eastAsia="el-GR"/>
              </w:rPr>
            </w:pPr>
            <w:r w:rsidRPr="00DB1A98">
              <w:rPr>
                <w:sz w:val="22"/>
                <w:lang w:val="ka-GE"/>
              </w:rPr>
              <w:t>შრომითი</w:t>
            </w:r>
            <w:r w:rsidRPr="00DB1A98">
              <w:rPr>
                <w:sz w:val="22"/>
              </w:rPr>
              <w:t xml:space="preserve"> ხელშეკრულებების ასლები, ამონაწერები ხელფასის უწყისიდან ან შესაბამისი იურიდიული ძალის მქონე სხვა დოკუმენტაცია, ან დამსაქმებლის მიერ გაცემული ცნობების ასლები (დასაქმებულთათვის) საჭირო პროფესიული გამოცდილების დასადასტურებლად.</w:t>
            </w:r>
          </w:p>
        </w:tc>
        <w:sdt>
          <w:sdtPr>
            <w:rPr>
              <w:sz w:val="22"/>
              <w:lang w:eastAsia="el-GR"/>
            </w:rPr>
            <w:id w:val="1980797797"/>
            <w14:checkbox>
              <w14:checked w14:val="0"/>
              <w14:checkedState w14:val="2612" w14:font="MS Gothic"/>
              <w14:uncheckedState w14:val="2610" w14:font="MS Gothic"/>
            </w14:checkbox>
          </w:sdtPr>
          <w:sdtContent>
            <w:tc>
              <w:tcPr>
                <w:tcW w:w="435" w:type="pct"/>
              </w:tcPr>
              <w:p w14:paraId="58CF53D9" w14:textId="4FAB8D7C" w:rsidR="00976E28" w:rsidRPr="00DB1A98" w:rsidRDefault="00411273"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683782" w:rsidRPr="00DB1A98" w14:paraId="66C86526" w14:textId="77777777" w:rsidTr="00771184">
        <w:trPr>
          <w:trHeight w:val="20"/>
        </w:trPr>
        <w:tc>
          <w:tcPr>
            <w:tcW w:w="401" w:type="pct"/>
          </w:tcPr>
          <w:p w14:paraId="58D0AD34" w14:textId="66E860F1" w:rsidR="00683782" w:rsidRPr="00DB1A98" w:rsidRDefault="00411273" w:rsidP="00771184">
            <w:pPr>
              <w:pStyle w:val="BPBodytext"/>
              <w:spacing w:before="40" w:after="40" w:line="240" w:lineRule="auto"/>
              <w:jc w:val="left"/>
              <w:rPr>
                <w:sz w:val="22"/>
                <w:lang w:eastAsia="el-GR"/>
              </w:rPr>
            </w:pPr>
            <w:r w:rsidRPr="00DB1A98">
              <w:rPr>
                <w:sz w:val="22"/>
                <w:lang w:eastAsia="el-GR"/>
              </w:rPr>
              <w:t>4</w:t>
            </w:r>
            <w:r w:rsidR="00BC6BFC" w:rsidRPr="00DB1A98">
              <w:rPr>
                <w:sz w:val="22"/>
                <w:lang w:eastAsia="el-GR"/>
              </w:rPr>
              <w:t>*</w:t>
            </w:r>
          </w:p>
        </w:tc>
        <w:tc>
          <w:tcPr>
            <w:tcW w:w="4164" w:type="pct"/>
          </w:tcPr>
          <w:p w14:paraId="58917E1A" w14:textId="7022B9D3" w:rsidR="00683782" w:rsidRPr="00DB1A98" w:rsidRDefault="000B46C9" w:rsidP="00771184">
            <w:pPr>
              <w:pStyle w:val="BPBodytext"/>
              <w:spacing w:before="40" w:after="40" w:line="240" w:lineRule="auto"/>
              <w:jc w:val="left"/>
              <w:rPr>
                <w:sz w:val="22"/>
                <w:lang w:eastAsia="el-GR"/>
              </w:rPr>
            </w:pPr>
            <w:r w:rsidRPr="00DB1A98">
              <w:rPr>
                <w:sz w:val="22"/>
              </w:rPr>
              <w:t>ხელშეკრულებების ასლები, ინვოისები ან შესაბამისი იურიდიული ძალის მქონე სხვა დოკუმენტაცია (თვითდასაქმებულთათვის)</w:t>
            </w:r>
          </w:p>
        </w:tc>
        <w:sdt>
          <w:sdtPr>
            <w:rPr>
              <w:sz w:val="22"/>
              <w:lang w:eastAsia="el-GR"/>
            </w:rPr>
            <w:id w:val="-192148368"/>
            <w14:checkbox>
              <w14:checked w14:val="0"/>
              <w14:checkedState w14:val="2612" w14:font="MS Gothic"/>
              <w14:uncheckedState w14:val="2610" w14:font="MS Gothic"/>
            </w14:checkbox>
          </w:sdtPr>
          <w:sdtContent>
            <w:tc>
              <w:tcPr>
                <w:tcW w:w="435" w:type="pct"/>
              </w:tcPr>
              <w:p w14:paraId="609F9FF5" w14:textId="77777777" w:rsidR="00683782" w:rsidRPr="00DB1A98" w:rsidRDefault="00683782"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976E28" w:rsidRPr="00DB1A98" w14:paraId="1FDAE338" w14:textId="77777777" w:rsidTr="00771184">
        <w:trPr>
          <w:trHeight w:val="20"/>
        </w:trPr>
        <w:tc>
          <w:tcPr>
            <w:tcW w:w="401" w:type="pct"/>
          </w:tcPr>
          <w:p w14:paraId="09464DD4" w14:textId="147B6EBF" w:rsidR="00976E28" w:rsidRPr="00DB1A98" w:rsidRDefault="00411273" w:rsidP="00771184">
            <w:pPr>
              <w:pStyle w:val="BPBodytext"/>
              <w:spacing w:before="40" w:after="40" w:line="240" w:lineRule="auto"/>
              <w:jc w:val="left"/>
              <w:rPr>
                <w:sz w:val="22"/>
                <w:lang w:eastAsia="el-GR"/>
              </w:rPr>
            </w:pPr>
            <w:r w:rsidRPr="00DB1A98">
              <w:rPr>
                <w:sz w:val="22"/>
                <w:lang w:eastAsia="el-GR"/>
              </w:rPr>
              <w:t>5</w:t>
            </w:r>
          </w:p>
        </w:tc>
        <w:tc>
          <w:tcPr>
            <w:tcW w:w="4164" w:type="pct"/>
          </w:tcPr>
          <w:p w14:paraId="69246221" w14:textId="08330FCB" w:rsidR="00976E28" w:rsidRPr="00DB1A98" w:rsidRDefault="000B46C9" w:rsidP="00771184">
            <w:pPr>
              <w:pStyle w:val="BPBodytext"/>
              <w:spacing w:before="40" w:after="40" w:line="240" w:lineRule="auto"/>
              <w:jc w:val="left"/>
              <w:rPr>
                <w:sz w:val="22"/>
                <w:lang w:eastAsia="el-GR"/>
              </w:rPr>
            </w:pPr>
            <w:r w:rsidRPr="00DB1A98">
              <w:rPr>
                <w:sz w:val="22"/>
                <w:lang w:val="ka-GE" w:eastAsia="el-GR"/>
              </w:rPr>
              <w:t>პროფესიული საქმიანობის ლიცენზიის ასლი</w:t>
            </w:r>
            <w:r w:rsidR="00BC6BFC" w:rsidRPr="00DB1A98">
              <w:rPr>
                <w:sz w:val="22"/>
                <w:lang w:eastAsia="el-GR"/>
              </w:rPr>
              <w:t xml:space="preserve"> </w:t>
            </w:r>
          </w:p>
        </w:tc>
        <w:sdt>
          <w:sdtPr>
            <w:rPr>
              <w:sz w:val="22"/>
              <w:lang w:eastAsia="el-GR"/>
            </w:rPr>
            <w:id w:val="481517139"/>
            <w14:checkbox>
              <w14:checked w14:val="0"/>
              <w14:checkedState w14:val="2612" w14:font="MS Gothic"/>
              <w14:uncheckedState w14:val="2610" w14:font="MS Gothic"/>
            </w14:checkbox>
          </w:sdtPr>
          <w:sdtContent>
            <w:tc>
              <w:tcPr>
                <w:tcW w:w="435" w:type="pct"/>
              </w:tcPr>
              <w:p w14:paraId="33D57AF5" w14:textId="77777777" w:rsidR="00976E28" w:rsidRPr="00DB1A98" w:rsidRDefault="00976E28"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411273" w:rsidRPr="00DB1A98" w14:paraId="3E3B695A" w14:textId="77777777" w:rsidTr="00771184">
        <w:trPr>
          <w:trHeight w:val="20"/>
        </w:trPr>
        <w:tc>
          <w:tcPr>
            <w:tcW w:w="401" w:type="pct"/>
          </w:tcPr>
          <w:p w14:paraId="15CCFCD2" w14:textId="5E544E41" w:rsidR="00411273" w:rsidRPr="00DB1A98" w:rsidRDefault="00411273" w:rsidP="00771184">
            <w:pPr>
              <w:pStyle w:val="BPBodytext"/>
              <w:spacing w:before="40" w:after="40" w:line="240" w:lineRule="auto"/>
              <w:jc w:val="left"/>
              <w:rPr>
                <w:sz w:val="22"/>
                <w:lang w:eastAsia="el-GR"/>
              </w:rPr>
            </w:pPr>
            <w:r w:rsidRPr="00DB1A98">
              <w:rPr>
                <w:sz w:val="22"/>
                <w:lang w:eastAsia="el-GR"/>
              </w:rPr>
              <w:t>6</w:t>
            </w:r>
          </w:p>
        </w:tc>
        <w:tc>
          <w:tcPr>
            <w:tcW w:w="4164" w:type="pct"/>
          </w:tcPr>
          <w:p w14:paraId="740BB2AB" w14:textId="1895E842" w:rsidR="00411273" w:rsidRPr="00DB1A98" w:rsidRDefault="000B46C9" w:rsidP="000B46C9">
            <w:pPr>
              <w:pStyle w:val="NormalWeb"/>
              <w:rPr>
                <w:rFonts w:ascii="Aptos" w:hAnsi="Aptos"/>
                <w:sz w:val="22"/>
                <w:szCs w:val="22"/>
              </w:rPr>
            </w:pPr>
            <w:r w:rsidRPr="00DB1A98">
              <w:rPr>
                <w:rFonts w:ascii="Aptos" w:hAnsi="Aptos" w:cs="Sylfaen"/>
                <w:bCs/>
                <w:sz w:val="22"/>
                <w:szCs w:val="22"/>
              </w:rPr>
              <w:t>პროფესიულ</w:t>
            </w:r>
            <w:r w:rsidRPr="00DB1A98">
              <w:rPr>
                <w:rFonts w:ascii="Aptos" w:hAnsi="Aptos"/>
                <w:bCs/>
                <w:sz w:val="22"/>
                <w:szCs w:val="22"/>
              </w:rPr>
              <w:t xml:space="preserve"> </w:t>
            </w:r>
            <w:r w:rsidRPr="00DB1A98">
              <w:rPr>
                <w:rFonts w:ascii="Aptos" w:hAnsi="Aptos" w:cs="Sylfaen"/>
                <w:bCs/>
                <w:sz w:val="22"/>
                <w:szCs w:val="22"/>
              </w:rPr>
              <w:t>ასოციაციებში</w:t>
            </w:r>
            <w:r w:rsidRPr="00DB1A98">
              <w:rPr>
                <w:rFonts w:ascii="Aptos" w:hAnsi="Aptos"/>
                <w:bCs/>
                <w:sz w:val="22"/>
                <w:szCs w:val="22"/>
              </w:rPr>
              <w:t>/</w:t>
            </w:r>
            <w:r w:rsidRPr="00DB1A98">
              <w:rPr>
                <w:rFonts w:ascii="Aptos" w:hAnsi="Aptos" w:cs="Sylfaen"/>
                <w:bCs/>
                <w:sz w:val="22"/>
                <w:szCs w:val="22"/>
              </w:rPr>
              <w:t>ორგანიზაციებში</w:t>
            </w:r>
            <w:r w:rsidRPr="00DB1A98">
              <w:rPr>
                <w:rFonts w:ascii="Aptos" w:hAnsi="Aptos"/>
                <w:bCs/>
                <w:sz w:val="22"/>
                <w:szCs w:val="22"/>
              </w:rPr>
              <w:t xml:space="preserve"> </w:t>
            </w:r>
            <w:r w:rsidRPr="00DB1A98">
              <w:rPr>
                <w:rFonts w:ascii="Aptos" w:hAnsi="Aptos" w:cs="Sylfaen"/>
                <w:bCs/>
                <w:sz w:val="22"/>
                <w:szCs w:val="22"/>
              </w:rPr>
              <w:t>წევრობის</w:t>
            </w:r>
            <w:r w:rsidRPr="00DB1A98">
              <w:rPr>
                <w:rFonts w:ascii="Aptos" w:hAnsi="Aptos"/>
                <w:bCs/>
                <w:sz w:val="22"/>
                <w:szCs w:val="22"/>
              </w:rPr>
              <w:t xml:space="preserve"> </w:t>
            </w:r>
            <w:r w:rsidRPr="00DB1A98">
              <w:rPr>
                <w:rFonts w:ascii="Aptos" w:hAnsi="Aptos" w:cs="Sylfaen"/>
                <w:bCs/>
                <w:sz w:val="22"/>
                <w:szCs w:val="22"/>
              </w:rPr>
              <w:t>დამადასტურებელი</w:t>
            </w:r>
            <w:r w:rsidRPr="00DB1A98">
              <w:rPr>
                <w:rFonts w:ascii="Aptos" w:hAnsi="Aptos"/>
                <w:bCs/>
                <w:sz w:val="22"/>
                <w:szCs w:val="22"/>
              </w:rPr>
              <w:t xml:space="preserve"> </w:t>
            </w:r>
            <w:r w:rsidRPr="00DB1A98">
              <w:rPr>
                <w:rFonts w:ascii="Aptos" w:hAnsi="Aptos" w:cs="Sylfaen"/>
                <w:bCs/>
                <w:sz w:val="22"/>
                <w:szCs w:val="22"/>
              </w:rPr>
              <w:t>დოკუმენტების</w:t>
            </w:r>
            <w:r w:rsidRPr="00DB1A98">
              <w:rPr>
                <w:rFonts w:ascii="Aptos" w:hAnsi="Aptos"/>
                <w:bCs/>
                <w:sz w:val="22"/>
                <w:szCs w:val="22"/>
              </w:rPr>
              <w:t xml:space="preserve"> </w:t>
            </w:r>
            <w:r w:rsidRPr="00DB1A98">
              <w:rPr>
                <w:rFonts w:ascii="Aptos" w:hAnsi="Aptos" w:cs="Sylfaen"/>
                <w:bCs/>
                <w:sz w:val="22"/>
                <w:szCs w:val="22"/>
              </w:rPr>
              <w:t>ასლები</w:t>
            </w:r>
            <w:r w:rsidR="00BC6BFC" w:rsidRPr="00DB1A98">
              <w:rPr>
                <w:rFonts w:ascii="Aptos" w:hAnsi="Aptos"/>
                <w:sz w:val="22"/>
                <w:szCs w:val="22"/>
                <w:lang w:eastAsia="el-GR"/>
              </w:rPr>
              <w:t xml:space="preserve"> </w:t>
            </w:r>
          </w:p>
        </w:tc>
        <w:sdt>
          <w:sdtPr>
            <w:rPr>
              <w:sz w:val="22"/>
              <w:lang w:eastAsia="el-GR"/>
            </w:rPr>
            <w:id w:val="-203022773"/>
            <w14:checkbox>
              <w14:checked w14:val="0"/>
              <w14:checkedState w14:val="2612" w14:font="MS Gothic"/>
              <w14:uncheckedState w14:val="2610" w14:font="MS Gothic"/>
            </w14:checkbox>
          </w:sdtPr>
          <w:sdtContent>
            <w:tc>
              <w:tcPr>
                <w:tcW w:w="435" w:type="pct"/>
              </w:tcPr>
              <w:p w14:paraId="7FD234AA" w14:textId="08B0F7FC" w:rsidR="00411273" w:rsidRPr="00DB1A98" w:rsidRDefault="00411273"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683782" w:rsidRPr="00DB1A98" w14:paraId="62B11A91" w14:textId="77777777" w:rsidTr="00D05253">
        <w:trPr>
          <w:trHeight w:val="300"/>
        </w:trPr>
        <w:tc>
          <w:tcPr>
            <w:tcW w:w="401" w:type="pct"/>
          </w:tcPr>
          <w:p w14:paraId="4B7A935C" w14:textId="517DB385" w:rsidR="00683782" w:rsidRPr="00DB1A98" w:rsidRDefault="00411273" w:rsidP="00771184">
            <w:pPr>
              <w:pStyle w:val="BPBodytext"/>
              <w:spacing w:before="40" w:after="40" w:line="240" w:lineRule="auto"/>
              <w:jc w:val="left"/>
              <w:rPr>
                <w:sz w:val="22"/>
                <w:lang w:eastAsia="el-GR"/>
              </w:rPr>
            </w:pPr>
            <w:r w:rsidRPr="00DB1A98">
              <w:rPr>
                <w:sz w:val="22"/>
                <w:lang w:eastAsia="el-GR"/>
              </w:rPr>
              <w:t>7</w:t>
            </w:r>
          </w:p>
        </w:tc>
        <w:tc>
          <w:tcPr>
            <w:tcW w:w="4164" w:type="pct"/>
          </w:tcPr>
          <w:p w14:paraId="38741C05" w14:textId="28763C96" w:rsidR="00683782" w:rsidRPr="00DB1A98" w:rsidRDefault="000B46C9" w:rsidP="00771184">
            <w:pPr>
              <w:pStyle w:val="BPBodytext"/>
              <w:tabs>
                <w:tab w:val="left" w:pos="1080"/>
              </w:tabs>
              <w:spacing w:before="40" w:after="40" w:line="240" w:lineRule="auto"/>
              <w:jc w:val="left"/>
              <w:rPr>
                <w:sz w:val="22"/>
                <w:lang w:eastAsia="el-GR"/>
              </w:rPr>
            </w:pPr>
            <w:r w:rsidRPr="00DB1A98">
              <w:rPr>
                <w:sz w:val="22"/>
              </w:rPr>
              <w:t>პროფესიული მომზადების (ტრენინგების) სერტიფიკატების ასლებ</w:t>
            </w:r>
            <w:r w:rsidRPr="00DB1A98">
              <w:rPr>
                <w:rFonts w:cs="Sylfaen"/>
                <w:sz w:val="22"/>
              </w:rPr>
              <w:t>ი</w:t>
            </w:r>
          </w:p>
        </w:tc>
        <w:sdt>
          <w:sdtPr>
            <w:rPr>
              <w:sz w:val="22"/>
              <w:lang w:eastAsia="el-GR"/>
            </w:rPr>
            <w:id w:val="-317880885"/>
            <w14:checkbox>
              <w14:checked w14:val="0"/>
              <w14:checkedState w14:val="2612" w14:font="MS Gothic"/>
              <w14:uncheckedState w14:val="2610" w14:font="MS Gothic"/>
            </w14:checkbox>
          </w:sdtPr>
          <w:sdtContent>
            <w:tc>
              <w:tcPr>
                <w:tcW w:w="435" w:type="pct"/>
              </w:tcPr>
              <w:p w14:paraId="5963BF5C" w14:textId="77777777" w:rsidR="00683782" w:rsidRPr="00DB1A98" w:rsidRDefault="00683782"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292B6ADE" w:rsidRPr="00DB1A98" w14:paraId="400A0619" w14:textId="77777777" w:rsidTr="00771184">
        <w:trPr>
          <w:trHeight w:val="20"/>
        </w:trPr>
        <w:tc>
          <w:tcPr>
            <w:tcW w:w="401" w:type="pct"/>
          </w:tcPr>
          <w:p w14:paraId="18134871" w14:textId="788D4733" w:rsidR="292B6ADE" w:rsidRPr="00DB1A98" w:rsidRDefault="292B6ADE" w:rsidP="00D05253">
            <w:pPr>
              <w:pStyle w:val="BPBodytext"/>
              <w:spacing w:line="240" w:lineRule="auto"/>
              <w:jc w:val="left"/>
              <w:rPr>
                <w:sz w:val="22"/>
                <w:lang w:eastAsia="el-GR"/>
              </w:rPr>
            </w:pPr>
            <w:r w:rsidRPr="00DB1A98">
              <w:rPr>
                <w:sz w:val="22"/>
                <w:lang w:eastAsia="el-GR"/>
              </w:rPr>
              <w:t>8</w:t>
            </w:r>
          </w:p>
        </w:tc>
        <w:tc>
          <w:tcPr>
            <w:tcW w:w="4164" w:type="pct"/>
          </w:tcPr>
          <w:p w14:paraId="7CDD74F7" w14:textId="0C36C27F" w:rsidR="002B6C8B" w:rsidRPr="00DB1A98" w:rsidRDefault="000B46C9" w:rsidP="00D05253">
            <w:pPr>
              <w:pStyle w:val="BPBodytext"/>
              <w:spacing w:line="240" w:lineRule="auto"/>
              <w:jc w:val="left"/>
              <w:rPr>
                <w:sz w:val="22"/>
                <w:lang w:eastAsia="el-GR"/>
              </w:rPr>
            </w:pPr>
            <w:r w:rsidRPr="00DB1A98">
              <w:rPr>
                <w:sz w:val="22"/>
              </w:rPr>
              <w:t xml:space="preserve">სასწავლო აქტივობებსა და გამოცდაში მონაწილეობისთვის სპეციალური პირობების მოთხოვნის დამადასტურებელი დოკუმენტაციის ასლები (ასეთის </w:t>
            </w:r>
            <w:r w:rsidRPr="00DB1A98">
              <w:rPr>
                <w:sz w:val="22"/>
                <w:lang w:val="ka-GE"/>
              </w:rPr>
              <w:t>არსებობის</w:t>
            </w:r>
            <w:r w:rsidRPr="00DB1A98">
              <w:rPr>
                <w:sz w:val="22"/>
              </w:rPr>
              <w:t xml:space="preserve"> შემთხვევაში).</w:t>
            </w:r>
          </w:p>
        </w:tc>
        <w:tc>
          <w:tcPr>
            <w:tcW w:w="435" w:type="pct"/>
          </w:tcPr>
          <w:sdt>
            <w:sdtPr>
              <w:rPr>
                <w:sz w:val="22"/>
                <w:lang w:eastAsia="el-GR"/>
              </w:rPr>
              <w:id w:val="382843710"/>
              <w14:checkbox>
                <w14:checked w14:val="0"/>
                <w14:checkedState w14:val="2612" w14:font="MS Gothic"/>
                <w14:uncheckedState w14:val="2610" w14:font="MS Gothic"/>
              </w14:checkbox>
            </w:sdtPr>
            <w:sdtContent>
              <w:p w14:paraId="1BE898FE" w14:textId="215DCF5D" w:rsidR="292B6ADE" w:rsidRPr="00DB1A98" w:rsidRDefault="32D9C973" w:rsidP="00771184">
                <w:pPr>
                  <w:pStyle w:val="BPBodytext"/>
                  <w:spacing w:line="240" w:lineRule="auto"/>
                  <w:jc w:val="center"/>
                  <w:rPr>
                    <w:sz w:val="22"/>
                    <w:lang w:eastAsia="el-GR"/>
                  </w:rPr>
                </w:pPr>
                <w:r w:rsidRPr="00DB1A98">
                  <w:rPr>
                    <w:rFonts w:ascii="Segoe UI Symbol" w:eastAsia="MS Gothic" w:hAnsi="Segoe UI Symbol" w:cs="Segoe UI Symbol"/>
                    <w:sz w:val="22"/>
                    <w:lang w:eastAsia="el-GR"/>
                  </w:rPr>
                  <w:t>☐</w:t>
                </w:r>
              </w:p>
            </w:sdtContent>
          </w:sdt>
        </w:tc>
      </w:tr>
    </w:tbl>
    <w:p w14:paraId="0D863F9A" w14:textId="77777777" w:rsidR="00BC6BFC" w:rsidRPr="00DB1A98" w:rsidRDefault="00BC6BFC" w:rsidP="001C01B4">
      <w:pPr>
        <w:pStyle w:val="BPBodytext"/>
        <w:spacing w:after="0"/>
        <w:rPr>
          <w:sz w:val="22"/>
          <w:lang w:eastAsia="el-GR"/>
        </w:rPr>
      </w:pPr>
    </w:p>
    <w:p w14:paraId="00A53906" w14:textId="6D07632A" w:rsidR="00BC6BFC" w:rsidRDefault="00BC6BFC" w:rsidP="001C01B4">
      <w:pPr>
        <w:pStyle w:val="NormalWeb"/>
        <w:spacing w:before="0" w:beforeAutospacing="0" w:after="0" w:afterAutospacing="0"/>
        <w:rPr>
          <w:rFonts w:ascii="Aptos" w:hAnsi="Aptos" w:cs="Sylfaen"/>
          <w:b/>
          <w:bCs/>
          <w:sz w:val="22"/>
          <w:szCs w:val="22"/>
        </w:rPr>
      </w:pPr>
      <w:r w:rsidRPr="00DB1A98">
        <w:rPr>
          <w:rFonts w:ascii="Aptos" w:hAnsi="Aptos"/>
          <w:b/>
          <w:bCs/>
          <w:sz w:val="22"/>
          <w:szCs w:val="22"/>
          <w:lang w:eastAsia="el-GR"/>
        </w:rPr>
        <w:t xml:space="preserve">* </w:t>
      </w:r>
      <w:proofErr w:type="spellStart"/>
      <w:r w:rsidR="000B46C9" w:rsidRPr="00DB1A98">
        <w:rPr>
          <w:rFonts w:ascii="Aptos" w:hAnsi="Aptos" w:cs="Sylfaen"/>
          <w:b/>
          <w:bCs/>
          <w:sz w:val="22"/>
          <w:szCs w:val="22"/>
        </w:rPr>
        <w:t>შესაბამისობის</w:t>
      </w:r>
      <w:proofErr w:type="spellEnd"/>
      <w:r w:rsidR="000B46C9" w:rsidRPr="00DB1A98">
        <w:rPr>
          <w:rFonts w:ascii="Aptos" w:hAnsi="Aptos"/>
          <w:b/>
          <w:bCs/>
          <w:sz w:val="22"/>
          <w:szCs w:val="22"/>
        </w:rPr>
        <w:t xml:space="preserve"> </w:t>
      </w:r>
      <w:proofErr w:type="spellStart"/>
      <w:r w:rsidR="000B46C9" w:rsidRPr="00DB1A98">
        <w:rPr>
          <w:rFonts w:ascii="Aptos" w:hAnsi="Aptos" w:cs="Sylfaen"/>
          <w:b/>
          <w:bCs/>
          <w:sz w:val="22"/>
          <w:szCs w:val="22"/>
        </w:rPr>
        <w:t>შემოწმებისთვის</w:t>
      </w:r>
      <w:proofErr w:type="spellEnd"/>
      <w:r w:rsidR="000B46C9" w:rsidRPr="00DB1A98">
        <w:rPr>
          <w:rFonts w:ascii="Aptos" w:hAnsi="Aptos"/>
          <w:b/>
          <w:bCs/>
          <w:sz w:val="22"/>
          <w:szCs w:val="22"/>
        </w:rPr>
        <w:t xml:space="preserve"> </w:t>
      </w:r>
      <w:proofErr w:type="spellStart"/>
      <w:r w:rsidR="000B46C9" w:rsidRPr="00DB1A98">
        <w:rPr>
          <w:rFonts w:ascii="Aptos" w:hAnsi="Aptos" w:cs="Sylfaen"/>
          <w:b/>
          <w:bCs/>
          <w:sz w:val="22"/>
          <w:szCs w:val="22"/>
        </w:rPr>
        <w:t>სავალდებულო</w:t>
      </w:r>
      <w:proofErr w:type="spellEnd"/>
      <w:r w:rsidR="000B46C9" w:rsidRPr="00DB1A98">
        <w:rPr>
          <w:rFonts w:ascii="Aptos" w:hAnsi="Aptos"/>
          <w:b/>
          <w:bCs/>
          <w:sz w:val="22"/>
          <w:szCs w:val="22"/>
        </w:rPr>
        <w:t xml:space="preserve"> </w:t>
      </w:r>
      <w:proofErr w:type="spellStart"/>
      <w:r w:rsidR="000B46C9" w:rsidRPr="00DB1A98">
        <w:rPr>
          <w:rFonts w:ascii="Aptos" w:hAnsi="Aptos" w:cs="Sylfaen"/>
          <w:b/>
          <w:bCs/>
          <w:sz w:val="22"/>
          <w:szCs w:val="22"/>
        </w:rPr>
        <w:t>დოკუმენტაცია</w:t>
      </w:r>
      <w:proofErr w:type="spellEnd"/>
    </w:p>
    <w:p w14:paraId="4F743127" w14:textId="378E786A" w:rsidR="001C01B4" w:rsidRDefault="001C01B4" w:rsidP="001C01B4">
      <w:pPr>
        <w:pStyle w:val="NormalWeb"/>
        <w:spacing w:before="0" w:beforeAutospacing="0" w:after="0" w:afterAutospacing="0"/>
        <w:rPr>
          <w:rFonts w:ascii="Aptos" w:hAnsi="Aptos"/>
          <w:sz w:val="22"/>
          <w:szCs w:val="22"/>
        </w:rPr>
      </w:pPr>
    </w:p>
    <w:p w14:paraId="6FAE4CC7" w14:textId="77777777" w:rsidR="001C01B4" w:rsidRPr="00DB1A98" w:rsidRDefault="001C01B4" w:rsidP="001C01B4">
      <w:pPr>
        <w:pStyle w:val="NormalWeb"/>
        <w:spacing w:before="0" w:beforeAutospacing="0" w:after="0" w:afterAutospacing="0"/>
        <w:rPr>
          <w:rFonts w:ascii="Aptos" w:hAnsi="Aptos"/>
          <w:sz w:val="22"/>
          <w:szCs w:val="22"/>
        </w:rPr>
      </w:pPr>
    </w:p>
    <w:p w14:paraId="76210ACD" w14:textId="77777777" w:rsidR="00A4305B" w:rsidRPr="00DB1A98" w:rsidRDefault="00A4305B" w:rsidP="00A4305B">
      <w:pPr>
        <w:pStyle w:val="BPBodytext"/>
        <w:shd w:val="clear" w:color="auto" w:fill="C8D4FA" w:themeFill="accent4" w:themeFillTint="33"/>
        <w:spacing w:after="0"/>
        <w:jc w:val="left"/>
        <w:rPr>
          <w:b/>
          <w:bCs/>
          <w:sz w:val="22"/>
          <w:u w:val="single"/>
          <w:lang w:eastAsia="el-GR"/>
        </w:rPr>
      </w:pPr>
    </w:p>
    <w:p w14:paraId="202B06EE" w14:textId="68F50BA9" w:rsidR="00411273" w:rsidRPr="00DB1A98" w:rsidRDefault="000B46C9" w:rsidP="00140F35">
      <w:pPr>
        <w:pStyle w:val="BPBodytext"/>
        <w:shd w:val="clear" w:color="auto" w:fill="C8D4FA" w:themeFill="accent4" w:themeFillTint="33"/>
        <w:jc w:val="left"/>
        <w:rPr>
          <w:b/>
          <w:bCs/>
          <w:sz w:val="22"/>
          <w:u w:val="single"/>
          <w:lang w:val="ka-GE" w:eastAsia="el-GR"/>
        </w:rPr>
      </w:pPr>
      <w:r w:rsidRPr="00DB1A98">
        <w:rPr>
          <w:b/>
          <w:bCs/>
          <w:sz w:val="22"/>
          <w:u w:val="single"/>
          <w:lang w:val="ka-GE" w:eastAsia="el-GR"/>
        </w:rPr>
        <w:t>განაცხადის წარდგენის მოთხოვნები</w:t>
      </w:r>
    </w:p>
    <w:p w14:paraId="47BD1313" w14:textId="77777777" w:rsidR="000B46C9" w:rsidRPr="00DB1A98" w:rsidRDefault="000B46C9" w:rsidP="000B46C9">
      <w:pPr>
        <w:shd w:val="clear" w:color="auto" w:fill="C8D4FA" w:themeFill="accent4" w:themeFillTint="33"/>
        <w:rPr>
          <w:lang w:val="ka-GE" w:eastAsia="el-GR"/>
        </w:rPr>
      </w:pPr>
      <w:r w:rsidRPr="00DB1A98">
        <w:t xml:space="preserve">გთხოვთ, შეავსოთ </w:t>
      </w:r>
      <w:r w:rsidRPr="00DB1A98">
        <w:rPr>
          <w:lang w:val="ka-GE"/>
        </w:rPr>
        <w:t xml:space="preserve">განაცხადის </w:t>
      </w:r>
      <w:r w:rsidRPr="00DB1A98">
        <w:t xml:space="preserve">ფორმა და მისი ხელმოწერილი ასლი, </w:t>
      </w:r>
      <w:r w:rsidRPr="00DB1A98">
        <w:rPr>
          <w:lang w:val="ka-GE"/>
        </w:rPr>
        <w:t>შესაბამის</w:t>
      </w:r>
      <w:r w:rsidRPr="00DB1A98">
        <w:t xml:space="preserve"> დამადასტურებელ დოკუმენტებთან ერთად, გამოაგზავნოთ შემდეგ ელექტრონულ მისამართებზე:</w:t>
      </w:r>
    </w:p>
    <w:p w14:paraId="3B91AB0D" w14:textId="18F568EE" w:rsidR="000B46C9" w:rsidRPr="00DB1A98" w:rsidRDefault="00965E26" w:rsidP="000B46C9">
      <w:pPr>
        <w:shd w:val="clear" w:color="auto" w:fill="C8D4FA" w:themeFill="accent4" w:themeFillTint="33"/>
        <w:rPr>
          <w:lang w:val="ka-GE"/>
        </w:rPr>
      </w:pPr>
      <w:hyperlink r:id="rId9" w:history="1">
        <w:r w:rsidRPr="00DB1A98">
          <w:rPr>
            <w:rStyle w:val="Hyperlink"/>
            <w:rFonts w:ascii="Aptos" w:eastAsia="Calibri" w:hAnsi="Aptos" w:cs="Times New Roman"/>
            <w:spacing w:val="0"/>
            <w:lang w:val="ka-GE" w:eastAsia="el-GR"/>
          </w:rPr>
          <w:t>info@mta.gov.ge</w:t>
        </w:r>
      </w:hyperlink>
      <w:r w:rsidRPr="00DB1A98">
        <w:rPr>
          <w:lang w:val="ka-GE" w:eastAsia="el-GR"/>
        </w:rPr>
        <w:t xml:space="preserve"> ; </w:t>
      </w:r>
      <w:hyperlink r:id="rId10" w:history="1">
        <w:r w:rsidR="000B46C9" w:rsidRPr="00DB1A98">
          <w:rPr>
            <w:rStyle w:val="Hyperlink"/>
            <w:rFonts w:ascii="Aptos" w:eastAsia="Calibri" w:hAnsi="Aptos" w:cs="Times New Roman"/>
            <w:spacing w:val="0"/>
            <w:lang w:val="ka-GE" w:eastAsia="el-GR"/>
          </w:rPr>
          <w:t>info@blue-ports.eu</w:t>
        </w:r>
      </w:hyperlink>
    </w:p>
    <w:p w14:paraId="5E5BE1D2" w14:textId="77777777" w:rsidR="000B46C9" w:rsidRPr="00DB1A98" w:rsidRDefault="000B46C9" w:rsidP="000B46C9">
      <w:pPr>
        <w:shd w:val="clear" w:color="auto" w:fill="C8D4FA" w:themeFill="accent4" w:themeFillTint="33"/>
        <w:rPr>
          <w:lang w:eastAsia="el-GR"/>
        </w:rPr>
      </w:pPr>
      <w:r w:rsidRPr="00DB1A98">
        <w:rPr>
          <w:lang w:val="ka-GE" w:eastAsia="el-GR"/>
        </w:rPr>
        <w:t>ელ-ფოსტის სათაური</w:t>
      </w:r>
      <w:r w:rsidRPr="00DB1A98">
        <w:rPr>
          <w:lang w:eastAsia="el-GR"/>
        </w:rPr>
        <w:t>: Application for BLUE PORTS pilot training and certification</w:t>
      </w:r>
    </w:p>
    <w:p w14:paraId="3EF55518" w14:textId="3CC96613" w:rsidR="00965E26" w:rsidRPr="00DB1A98" w:rsidRDefault="000B46C9" w:rsidP="000B46C9">
      <w:pPr>
        <w:pStyle w:val="BPBodytext"/>
        <w:shd w:val="clear" w:color="auto" w:fill="C8D4FA" w:themeFill="accent4" w:themeFillTint="33"/>
        <w:spacing w:after="120" w:line="240" w:lineRule="auto"/>
        <w:contextualSpacing/>
        <w:jc w:val="left"/>
        <w:rPr>
          <w:rFonts w:eastAsia="Calibri"/>
          <w:color w:val="auto"/>
          <w:sz w:val="22"/>
          <w:lang w:val="ka-GE" w:eastAsia="el-GR"/>
        </w:rPr>
      </w:pPr>
      <w:r w:rsidRPr="00DB1A98">
        <w:rPr>
          <w:sz w:val="22"/>
        </w:rPr>
        <w:t xml:space="preserve">განაცხადების გაგზავნა </w:t>
      </w:r>
      <w:r w:rsidRPr="00DB1A98">
        <w:rPr>
          <w:sz w:val="22"/>
          <w:lang w:val="ka-GE"/>
        </w:rPr>
        <w:t xml:space="preserve">ასევე </w:t>
      </w:r>
      <w:r w:rsidRPr="00DB1A98">
        <w:rPr>
          <w:sz w:val="22"/>
        </w:rPr>
        <w:t>შესაძლებელია ფოსტით ან კურიერის მეშვეობით შემდეგ მისამართზ</w:t>
      </w:r>
      <w:r w:rsidRPr="00DB1A98">
        <w:rPr>
          <w:rFonts w:cs="Sylfaen"/>
          <w:sz w:val="22"/>
        </w:rPr>
        <w:t>ე</w:t>
      </w:r>
      <w:r w:rsidR="00965E26" w:rsidRPr="00DB1A98">
        <w:rPr>
          <w:rFonts w:eastAsia="Calibri"/>
          <w:color w:val="auto"/>
          <w:sz w:val="22"/>
          <w:lang w:eastAsia="el-GR"/>
        </w:rPr>
        <w:t>:</w:t>
      </w:r>
      <w:r w:rsidR="00965E26" w:rsidRPr="00DB1A98">
        <w:rPr>
          <w:rFonts w:eastAsia="Calibri"/>
          <w:color w:val="auto"/>
          <w:sz w:val="22"/>
          <w:lang w:val="ka-GE" w:eastAsia="el-GR"/>
        </w:rPr>
        <w:t xml:space="preserve"> </w:t>
      </w:r>
      <w:r w:rsidR="00965E26" w:rsidRPr="00DB1A98">
        <w:rPr>
          <w:rFonts w:eastAsia="Calibri"/>
          <w:b/>
          <w:color w:val="auto"/>
          <w:sz w:val="22"/>
          <w:lang w:val="ka-GE" w:eastAsia="el-GR"/>
        </w:rPr>
        <w:t>ბაქოს ქუჩა</w:t>
      </w:r>
      <w:r w:rsidR="00965E26" w:rsidRPr="00DB1A98">
        <w:rPr>
          <w:rFonts w:eastAsia="Calibri"/>
          <w:b/>
          <w:color w:val="auto"/>
          <w:sz w:val="22"/>
          <w:lang w:eastAsia="el-GR"/>
        </w:rPr>
        <w:t xml:space="preserve"> Nº50 </w:t>
      </w:r>
      <w:r w:rsidR="00965E26" w:rsidRPr="00DB1A98">
        <w:rPr>
          <w:rFonts w:eastAsia="Calibri"/>
          <w:b/>
          <w:color w:val="auto"/>
          <w:sz w:val="22"/>
          <w:lang w:val="ka-GE" w:eastAsia="el-GR"/>
        </w:rPr>
        <w:t>ბათუმი, საქართველო.</w:t>
      </w:r>
    </w:p>
    <w:p w14:paraId="6EE75C36" w14:textId="77777777" w:rsidR="00965E26" w:rsidRPr="00DB1A98" w:rsidRDefault="00965E26" w:rsidP="000B46C9">
      <w:pPr>
        <w:pStyle w:val="BPBodytext"/>
        <w:shd w:val="clear" w:color="auto" w:fill="C8D4FA" w:themeFill="accent4" w:themeFillTint="33"/>
        <w:spacing w:after="120" w:line="240" w:lineRule="auto"/>
        <w:contextualSpacing/>
        <w:jc w:val="left"/>
        <w:rPr>
          <w:rFonts w:eastAsia="Calibri"/>
          <w:color w:val="auto"/>
          <w:sz w:val="22"/>
          <w:lang w:eastAsia="el-GR"/>
        </w:rPr>
      </w:pPr>
    </w:p>
    <w:p w14:paraId="2164CF7B" w14:textId="4367824E" w:rsidR="000B46C9" w:rsidRPr="00DB1A98" w:rsidRDefault="000B46C9" w:rsidP="000B46C9">
      <w:pPr>
        <w:pStyle w:val="BPBodytext"/>
        <w:shd w:val="clear" w:color="auto" w:fill="C8D4FA" w:themeFill="accent4" w:themeFillTint="33"/>
        <w:spacing w:after="120" w:line="240" w:lineRule="auto"/>
        <w:contextualSpacing/>
        <w:jc w:val="left"/>
        <w:rPr>
          <w:rFonts w:eastAsia="Calibri"/>
          <w:color w:val="auto"/>
          <w:sz w:val="22"/>
          <w:highlight w:val="yellow"/>
          <w:lang w:eastAsia="el-GR"/>
        </w:rPr>
      </w:pPr>
      <w:r w:rsidRPr="00DB1A98">
        <w:rPr>
          <w:sz w:val="22"/>
          <w:lang w:val="ka-GE" w:eastAsia="el-GR"/>
        </w:rPr>
        <w:t>განაცხადების მიღების პროცესთან დაკავშირებით დამატებითი ინფორმაციისთვის გთხოვთ დაგვიკავშირდეთ შემდეგ მისამართზე:</w:t>
      </w:r>
      <w:r w:rsidRPr="00DB1A98">
        <w:rPr>
          <w:b/>
          <w:sz w:val="22"/>
          <w:lang w:eastAsia="el-GR"/>
        </w:rPr>
        <w:t xml:space="preserve"> </w:t>
      </w:r>
      <w:r w:rsidR="00965E26" w:rsidRPr="00DB1A98">
        <w:rPr>
          <w:b/>
          <w:sz w:val="22"/>
          <w:lang w:eastAsia="el-GR"/>
        </w:rPr>
        <w:t>n.tsintsadze@mta.gov.ge</w:t>
      </w:r>
    </w:p>
    <w:p w14:paraId="3378753B" w14:textId="77777777" w:rsidR="000B46C9" w:rsidRPr="00DB1A98" w:rsidRDefault="000B46C9" w:rsidP="000B46C9">
      <w:pPr>
        <w:pStyle w:val="BPBodytext"/>
        <w:shd w:val="clear" w:color="auto" w:fill="C8D4FA" w:themeFill="accent4" w:themeFillTint="33"/>
        <w:spacing w:after="120" w:line="240" w:lineRule="auto"/>
        <w:jc w:val="left"/>
        <w:rPr>
          <w:sz w:val="22"/>
          <w:lang w:eastAsia="el-GR"/>
        </w:rPr>
      </w:pPr>
    </w:p>
    <w:p w14:paraId="2F362BB8" w14:textId="77777777" w:rsidR="000B46C9" w:rsidRPr="00DB1A98" w:rsidRDefault="000B46C9" w:rsidP="000B46C9">
      <w:pPr>
        <w:shd w:val="clear" w:color="auto" w:fill="C8D4FA" w:themeFill="accent4" w:themeFillTint="33"/>
        <w:rPr>
          <w:lang w:val="ka-GE" w:eastAsia="el-GR"/>
        </w:rPr>
      </w:pPr>
      <w:r w:rsidRPr="00DB1A98">
        <w:rPr>
          <w:b/>
          <w:bCs/>
          <w:lang w:val="ka-GE"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განაცხადების წარდგენის ბოლო ვადა</w:t>
      </w:r>
    </w:p>
    <w:p w14:paraId="4C37F46B" w14:textId="77777777" w:rsidR="000B46C9" w:rsidRPr="00DB1A98" w:rsidRDefault="000B46C9" w:rsidP="000B46C9">
      <w:pPr>
        <w:shd w:val="clear" w:color="auto" w:fill="C8D4FA" w:themeFill="accent4" w:themeFillTint="33"/>
        <w:rPr>
          <w:lang w:eastAsia="el-GR"/>
        </w:rPr>
      </w:pPr>
      <w:r w:rsidRPr="00DB1A98">
        <w:rPr>
          <w:lang w:val="ka-GE" w:eastAsia="el-GR"/>
        </w:rPr>
        <w:t>განაცხადების წარდგენის ბოლო ვადაა 2026 წლის 23 თებერვალი</w:t>
      </w:r>
      <w:r w:rsidRPr="00DB1A98">
        <w:rPr>
          <w:lang w:val="en-US" w:eastAsia="el-GR"/>
        </w:rPr>
        <w:t xml:space="preserve"> (</w:t>
      </w:r>
      <w:r w:rsidRPr="00DB1A98">
        <w:rPr>
          <w:lang w:val="ka-GE" w:eastAsia="el-GR"/>
        </w:rPr>
        <w:t>ორშაბათი)</w:t>
      </w:r>
      <w:r w:rsidRPr="00DB1A98">
        <w:rPr>
          <w:lang w:eastAsia="el-GR"/>
        </w:rPr>
        <w:t>.</w:t>
      </w:r>
    </w:p>
    <w:p w14:paraId="5B7F8FD0" w14:textId="77777777" w:rsidR="000B46C9" w:rsidRPr="00DB1A98" w:rsidRDefault="000B46C9" w:rsidP="00140F35">
      <w:pPr>
        <w:pStyle w:val="BPBodytext"/>
        <w:shd w:val="clear" w:color="auto" w:fill="C8D4FA" w:themeFill="accent4" w:themeFillTint="33"/>
        <w:jc w:val="left"/>
        <w:rPr>
          <w:b/>
          <w:bCs/>
          <w:sz w:val="22"/>
          <w:u w:val="single"/>
          <w:lang w:eastAsia="el-GR"/>
        </w:rPr>
      </w:pPr>
    </w:p>
    <w:sectPr w:rsidR="000B46C9" w:rsidRPr="00DB1A98" w:rsidSect="001C0219">
      <w:headerReference w:type="even" r:id="rId11"/>
      <w:headerReference w:type="default" r:id="rId12"/>
      <w:footerReference w:type="even" r:id="rId13"/>
      <w:footerReference w:type="default" r:id="rId14"/>
      <w:pgSz w:w="11907" w:h="16840" w:code="9"/>
      <w:pgMar w:top="1872" w:right="1138"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BB0FC" w14:textId="77777777" w:rsidR="00185576" w:rsidRPr="0010644A" w:rsidRDefault="00185576">
      <w:pPr>
        <w:spacing w:after="0" w:line="240" w:lineRule="auto"/>
      </w:pPr>
      <w:r w:rsidRPr="0010644A">
        <w:separator/>
      </w:r>
    </w:p>
    <w:p w14:paraId="2F919EC5" w14:textId="77777777" w:rsidR="00185576" w:rsidRPr="0010644A" w:rsidRDefault="00185576"/>
    <w:p w14:paraId="0084C2A3" w14:textId="77777777" w:rsidR="00185576" w:rsidRPr="0010644A" w:rsidRDefault="00185576" w:rsidP="001B5EAC"/>
    <w:p w14:paraId="002B9D3E" w14:textId="77777777" w:rsidR="00185576" w:rsidRPr="0010644A" w:rsidRDefault="00185576" w:rsidP="001B5EAC"/>
    <w:p w14:paraId="243C0594" w14:textId="77777777" w:rsidR="00185576" w:rsidRPr="0010644A" w:rsidRDefault="00185576"/>
    <w:p w14:paraId="2DAECAA1" w14:textId="77777777" w:rsidR="00185576" w:rsidRPr="0010644A" w:rsidRDefault="00185576"/>
    <w:p w14:paraId="25A057FC" w14:textId="77777777" w:rsidR="00185576" w:rsidRPr="0010644A" w:rsidRDefault="00185576" w:rsidP="007263DD"/>
    <w:p w14:paraId="135C1BB1" w14:textId="77777777" w:rsidR="00185576" w:rsidRPr="0010644A" w:rsidRDefault="00185576" w:rsidP="00EA6A30"/>
  </w:endnote>
  <w:endnote w:type="continuationSeparator" w:id="0">
    <w:p w14:paraId="24627D7B" w14:textId="77777777" w:rsidR="00185576" w:rsidRPr="0010644A" w:rsidRDefault="00185576">
      <w:pPr>
        <w:spacing w:after="0" w:line="240" w:lineRule="auto"/>
      </w:pPr>
      <w:r w:rsidRPr="0010644A">
        <w:continuationSeparator/>
      </w:r>
    </w:p>
    <w:p w14:paraId="7174AFDF" w14:textId="77777777" w:rsidR="00185576" w:rsidRPr="0010644A" w:rsidRDefault="00185576"/>
    <w:p w14:paraId="248BF633" w14:textId="77777777" w:rsidR="00185576" w:rsidRPr="0010644A" w:rsidRDefault="00185576" w:rsidP="001B5EAC"/>
    <w:p w14:paraId="2870C37E" w14:textId="77777777" w:rsidR="00185576" w:rsidRPr="0010644A" w:rsidRDefault="00185576" w:rsidP="001B5EAC"/>
    <w:p w14:paraId="09087EC3" w14:textId="77777777" w:rsidR="00185576" w:rsidRPr="0010644A" w:rsidRDefault="00185576"/>
    <w:p w14:paraId="25F3A4FB" w14:textId="77777777" w:rsidR="00185576" w:rsidRPr="0010644A" w:rsidRDefault="00185576"/>
    <w:p w14:paraId="0F0CF61F" w14:textId="77777777" w:rsidR="00185576" w:rsidRPr="0010644A" w:rsidRDefault="00185576" w:rsidP="007263DD"/>
    <w:p w14:paraId="7F4ABAEE" w14:textId="77777777" w:rsidR="00185576" w:rsidRPr="0010644A" w:rsidRDefault="00185576" w:rsidP="00EA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HELVETICA NEUE LIGHT"/>
    <w:charset w:val="00"/>
    <w:family w:val="auto"/>
    <w:pitch w:val="variable"/>
    <w:sig w:usb0="00000001" w:usb1="5000205B" w:usb2="00000002" w:usb3="00000000" w:csb0="00000007"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6DE7" w14:textId="77777777" w:rsidR="009E222F" w:rsidRPr="0010644A" w:rsidRDefault="009E222F">
    <w:r w:rsidRPr="0010644A">
      <w:rPr>
        <w:noProof/>
        <w:lang w:val="en-US"/>
      </w:rPr>
      <mc:AlternateContent>
        <mc:Choice Requires="wpg">
          <w:drawing>
            <wp:anchor distT="0" distB="0" distL="114300" distR="114300" simplePos="0" relativeHeight="251654656"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85" style="position:absolute;margin-left:-3.55pt;margin-top:8.5pt;width:488.7pt;height:232.95pt;z-index:-251661824" coordsize="9774,4659" coordorigin="1086,11510" o:spid="_x0000_s1026" w14:anchorId="340DE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style="position:absolute;left:1086;top:12767;width:9774;height:3402;visibility:visible;mso-wrap-style:square;v-text-anchor:top" coordsize="9619,3402" o:spid="_x0000_s1027" fillcolor="#d5e0e6" stroked="f" path="m,3402r9618,l9618,,,,,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v:path arrowok="t" o:connecttype="custom" o:connectlocs="0,15874;9773,15874;9773,12472;0,12472;0,15874" o:connectangles="0,0,0,0,0"/>
              </v:shape>
              <v:shape id="Freeform 44" style="position:absolute;left:4761;top:12219;width:2460;height:1209;visibility:visible;mso-wrap-style:square;v-text-anchor:top" coordsize="2910,1542" o:spid="_x0000_s1028" stroked="f" path="m,1541r2910,l2910,,,,,1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v:path arrowok="t" o:connecttype="custom" o:connectlocs="0,10200;2460,10200;2460,8992;0,8992;0,102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8" style="position:absolute;left:5136;top:11510;width:1785;height:18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o:title="" r:id="rId2"/>
              </v:shape>
            </v:group>
          </w:pict>
        </mc:Fallback>
      </mc:AlternateContent>
    </w:r>
  </w:p>
  <w:p w14:paraId="1017F5C9" w14:textId="77777777" w:rsidR="009E222F" w:rsidRPr="0010644A" w:rsidRDefault="009E222F"/>
  <w:p w14:paraId="023CE2B6" w14:textId="77777777" w:rsidR="009E222F" w:rsidRPr="0010644A" w:rsidRDefault="009E222F"/>
  <w:p w14:paraId="74D2068D" w14:textId="77777777" w:rsidR="009E222F" w:rsidRPr="0010644A" w:rsidRDefault="009E222F"/>
  <w:p w14:paraId="38525665" w14:textId="77777777" w:rsidR="009E222F" w:rsidRPr="0010644A" w:rsidRDefault="009E222F"/>
  <w:p w14:paraId="49C94552" w14:textId="77777777" w:rsidR="009E222F" w:rsidRPr="0010644A" w:rsidRDefault="009E222F"/>
  <w:p w14:paraId="49753274" w14:textId="77777777" w:rsidR="009E222F" w:rsidRPr="0010644A" w:rsidRDefault="009E222F"/>
  <w:p w14:paraId="301D79E9" w14:textId="77777777" w:rsidR="009E222F" w:rsidRPr="0010644A" w:rsidRDefault="009E222F"/>
  <w:p w14:paraId="75DABD74" w14:textId="77777777" w:rsidR="009E222F" w:rsidRPr="0010644A" w:rsidRDefault="009E222F"/>
  <w:p w14:paraId="63A2F4DD" w14:textId="77777777" w:rsidR="009E222F" w:rsidRPr="0010644A" w:rsidRDefault="009E222F">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6F8" w14:textId="08CDAD21" w:rsidR="009E222F" w:rsidRPr="0010644A" w:rsidRDefault="009E222F" w:rsidP="00D5692B">
    <w:pPr>
      <w:pStyle w:val="Footer"/>
      <w:rPr>
        <w:sz w:val="8"/>
      </w:rPr>
    </w:pPr>
    <w:r w:rsidRPr="0010644A">
      <w:rPr>
        <w:noProof/>
        <w:lang w:val="en-US"/>
      </w:rPr>
      <w:drawing>
        <wp:anchor distT="0" distB="0" distL="114300" distR="114300" simplePos="0" relativeHeight="251667456" behindDoc="0" locked="0" layoutInCell="1" allowOverlap="1" wp14:anchorId="55779098" wp14:editId="0177531B">
          <wp:simplePos x="0" y="0"/>
          <wp:positionH relativeFrom="column">
            <wp:posOffset>4611436</wp:posOffset>
          </wp:positionH>
          <wp:positionV relativeFrom="paragraph">
            <wp:posOffset>-606953</wp:posOffset>
          </wp:positionV>
          <wp:extent cx="1700396" cy="379379"/>
          <wp:effectExtent l="0" t="0" r="0" b="1905"/>
          <wp:wrapThrough wrapText="bothSides">
            <wp:wrapPolygon edited="0">
              <wp:start x="0" y="0"/>
              <wp:lineTo x="0" y="20623"/>
              <wp:lineTo x="7020" y="20623"/>
              <wp:lineTo x="20817" y="17367"/>
              <wp:lineTo x="20575" y="4342"/>
              <wp:lineTo x="7020" y="0"/>
              <wp:lineTo x="0" y="0"/>
            </wp:wrapPolygon>
          </wp:wrapThrough>
          <wp:docPr id="92607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0396" cy="379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lang w:val="en-US"/>
      </w:rPr>
      <w:drawing>
        <wp:anchor distT="0" distB="0" distL="114300" distR="114300" simplePos="0" relativeHeight="25166643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675490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6A7F1" w14:textId="77777777" w:rsidR="00185576" w:rsidRPr="0010644A" w:rsidRDefault="00185576">
      <w:pPr>
        <w:spacing w:after="0" w:line="240" w:lineRule="auto"/>
      </w:pPr>
      <w:r w:rsidRPr="0010644A">
        <w:separator/>
      </w:r>
    </w:p>
  </w:footnote>
  <w:footnote w:type="continuationSeparator" w:id="0">
    <w:p w14:paraId="3DA9AE35" w14:textId="77777777" w:rsidR="00185576" w:rsidRPr="0010644A" w:rsidRDefault="00185576">
      <w:pPr>
        <w:spacing w:after="0" w:line="240" w:lineRule="auto"/>
      </w:pPr>
      <w:r w:rsidRPr="0010644A">
        <w:continuationSeparator/>
      </w:r>
    </w:p>
    <w:p w14:paraId="318D06A4" w14:textId="77777777" w:rsidR="00185576" w:rsidRPr="0010644A" w:rsidRDefault="00185576"/>
    <w:p w14:paraId="0A447DD3" w14:textId="77777777" w:rsidR="00185576" w:rsidRPr="0010644A" w:rsidRDefault="00185576" w:rsidP="001B5EAC"/>
    <w:p w14:paraId="009BBCA1" w14:textId="77777777" w:rsidR="00185576" w:rsidRPr="0010644A" w:rsidRDefault="00185576" w:rsidP="001B5EAC"/>
    <w:p w14:paraId="71A03012" w14:textId="77777777" w:rsidR="00185576" w:rsidRPr="0010644A" w:rsidRDefault="00185576"/>
    <w:p w14:paraId="29611C9A" w14:textId="77777777" w:rsidR="00185576" w:rsidRPr="0010644A" w:rsidRDefault="00185576"/>
    <w:p w14:paraId="0D92FAEB" w14:textId="77777777" w:rsidR="00185576" w:rsidRPr="0010644A" w:rsidRDefault="00185576" w:rsidP="007263DD"/>
    <w:p w14:paraId="5AB0BAF9" w14:textId="77777777" w:rsidR="00185576" w:rsidRPr="0010644A" w:rsidRDefault="00185576" w:rsidP="00EA6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9610" w14:textId="77777777" w:rsidR="009E222F" w:rsidRPr="0010644A" w:rsidRDefault="009E222F">
    <w:pPr>
      <w:spacing w:after="0" w:line="0" w:lineRule="atLeast"/>
      <w:rPr>
        <w:sz w:val="0"/>
        <w:szCs w:val="0"/>
      </w:rPr>
    </w:pPr>
  </w:p>
  <w:p w14:paraId="14D2A707" w14:textId="77777777" w:rsidR="009E222F" w:rsidRPr="0010644A" w:rsidRDefault="009E222F">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211"/>
      <w:gridCol w:w="3209"/>
    </w:tblGrid>
    <w:tr w:rsidR="009E222F" w:rsidRPr="0010644A" w14:paraId="4954238C" w14:textId="77777777" w:rsidTr="00002557">
      <w:tc>
        <w:tcPr>
          <w:tcW w:w="1667" w:type="pct"/>
        </w:tcPr>
        <w:p w14:paraId="70D7D503" w14:textId="26657E90" w:rsidR="009E222F" w:rsidRPr="0010644A" w:rsidRDefault="009E222F" w:rsidP="00002557">
          <w:pPr>
            <w:pStyle w:val="Header"/>
            <w:jc w:val="center"/>
            <w:rPr>
              <w:color w:val="FF0000"/>
            </w:rPr>
          </w:pPr>
        </w:p>
      </w:tc>
      <w:tc>
        <w:tcPr>
          <w:tcW w:w="1667" w:type="pct"/>
          <w:vAlign w:val="bottom"/>
        </w:tcPr>
        <w:p w14:paraId="40B954A0" w14:textId="79B015A4" w:rsidR="009E222F" w:rsidRPr="0010644A" w:rsidRDefault="009E222F" w:rsidP="001159C9">
          <w:pPr>
            <w:pStyle w:val="NoSpacing"/>
            <w:jc w:val="center"/>
          </w:pPr>
        </w:p>
      </w:tc>
      <w:tc>
        <w:tcPr>
          <w:tcW w:w="1666" w:type="pct"/>
          <w:vAlign w:val="center"/>
        </w:tcPr>
        <w:p w14:paraId="2313CAB4" w14:textId="67D3BAFC" w:rsidR="009E222F" w:rsidRPr="0010644A" w:rsidRDefault="009E222F" w:rsidP="00DB2777">
          <w:pPr>
            <w:pStyle w:val="Header"/>
            <w:jc w:val="right"/>
          </w:pPr>
          <w:r w:rsidRPr="0010644A">
            <w:rPr>
              <w:noProof/>
              <w:lang w:val="en-US"/>
            </w:rPr>
            <w:drawing>
              <wp:inline distT="0" distB="0" distL="0" distR="0" wp14:anchorId="11BE0E3C" wp14:editId="55C01984">
                <wp:extent cx="1008000" cy="1008000"/>
                <wp:effectExtent l="0" t="0" r="0" b="0"/>
                <wp:docPr id="206772909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9E222F" w:rsidRPr="0010644A" w:rsidRDefault="009E222F" w:rsidP="00483C2D">
    <w:pPr>
      <w:pStyle w:val="Header"/>
      <w:rPr>
        <w:sz w:val="8"/>
        <w:szCs w:val="8"/>
      </w:rPr>
    </w:pPr>
    <w:r w:rsidRPr="0010644A">
      <w:rPr>
        <w:noProof/>
        <w:sz w:val="20"/>
        <w:lang w:val="en-US"/>
      </w:rPr>
      <w:drawing>
        <wp:anchor distT="0" distB="0" distL="114300" distR="114300" simplePos="0" relativeHeight="251663360"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42413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0"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16cid:durableId="1767799134">
    <w:abstractNumId w:val="20"/>
  </w:num>
  <w:num w:numId="2" w16cid:durableId="1988246855">
    <w:abstractNumId w:val="19"/>
  </w:num>
  <w:num w:numId="3" w16cid:durableId="621041019">
    <w:abstractNumId w:val="7"/>
  </w:num>
  <w:num w:numId="4" w16cid:durableId="945890219">
    <w:abstractNumId w:val="12"/>
  </w:num>
  <w:num w:numId="5" w16cid:durableId="1117679271">
    <w:abstractNumId w:val="28"/>
  </w:num>
  <w:num w:numId="6" w16cid:durableId="710110872">
    <w:abstractNumId w:val="4"/>
  </w:num>
  <w:num w:numId="7" w16cid:durableId="515927027">
    <w:abstractNumId w:val="8"/>
  </w:num>
  <w:num w:numId="8" w16cid:durableId="1821381131">
    <w:abstractNumId w:val="0"/>
  </w:num>
  <w:num w:numId="9" w16cid:durableId="1198156611">
    <w:abstractNumId w:val="9"/>
  </w:num>
  <w:num w:numId="10" w16cid:durableId="1086607605">
    <w:abstractNumId w:val="22"/>
  </w:num>
  <w:num w:numId="11" w16cid:durableId="1505509566">
    <w:abstractNumId w:val="24"/>
  </w:num>
  <w:num w:numId="12" w16cid:durableId="1269780522">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16cid:durableId="1767535600">
    <w:abstractNumId w:val="15"/>
  </w:num>
  <w:num w:numId="14" w16cid:durableId="1966501468">
    <w:abstractNumId w:val="1"/>
  </w:num>
  <w:num w:numId="15" w16cid:durableId="622813209">
    <w:abstractNumId w:val="14"/>
  </w:num>
  <w:num w:numId="16" w16cid:durableId="289476882">
    <w:abstractNumId w:val="27"/>
  </w:num>
  <w:num w:numId="17" w16cid:durableId="1622152402">
    <w:abstractNumId w:val="16"/>
  </w:num>
  <w:num w:numId="18" w16cid:durableId="579488623">
    <w:abstractNumId w:val="21"/>
  </w:num>
  <w:num w:numId="19" w16cid:durableId="583951933">
    <w:abstractNumId w:val="17"/>
  </w:num>
  <w:num w:numId="20" w16cid:durableId="1248999426">
    <w:abstractNumId w:val="25"/>
  </w:num>
  <w:num w:numId="21" w16cid:durableId="936249759">
    <w:abstractNumId w:val="6"/>
  </w:num>
  <w:num w:numId="22" w16cid:durableId="1230195586">
    <w:abstractNumId w:val="18"/>
  </w:num>
  <w:num w:numId="23" w16cid:durableId="441220844">
    <w:abstractNumId w:val="2"/>
  </w:num>
  <w:num w:numId="24" w16cid:durableId="185758080">
    <w:abstractNumId w:val="11"/>
  </w:num>
  <w:num w:numId="25" w16cid:durableId="19746192">
    <w:abstractNumId w:val="23"/>
  </w:num>
  <w:num w:numId="26" w16cid:durableId="1113793147">
    <w:abstractNumId w:val="10"/>
  </w:num>
  <w:num w:numId="27" w16cid:durableId="1177309547">
    <w:abstractNumId w:val="26"/>
  </w:num>
  <w:num w:numId="28" w16cid:durableId="608322278">
    <w:abstractNumId w:val="3"/>
  </w:num>
  <w:num w:numId="29" w16cid:durableId="17943979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1" w:cryptProviderType="rsaAES" w:cryptAlgorithmClass="hash" w:cryptAlgorithmType="typeAny" w:cryptAlgorithmSid="14" w:cryptSpinCount="100000" w:hash="nwP2XviDGg9EpwtsyLhPMzG3hJz9LzoZ6RbTplepPsZcFO3EiPBvszLG8flh+vN718yFefg3W/BWJ1IQm9hkhg==" w:salt="4ptAe9+fI3Nn1TdfyYWk5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6C8"/>
    <w:rsid w:val="00002557"/>
    <w:rsid w:val="00005253"/>
    <w:rsid w:val="00005348"/>
    <w:rsid w:val="00007D9C"/>
    <w:rsid w:val="000100B5"/>
    <w:rsid w:val="000121DD"/>
    <w:rsid w:val="00023BD9"/>
    <w:rsid w:val="00024B03"/>
    <w:rsid w:val="00024F7E"/>
    <w:rsid w:val="00027808"/>
    <w:rsid w:val="00027E56"/>
    <w:rsid w:val="000328BF"/>
    <w:rsid w:val="00034D7D"/>
    <w:rsid w:val="00034D9C"/>
    <w:rsid w:val="00041EA7"/>
    <w:rsid w:val="00042681"/>
    <w:rsid w:val="00045BDB"/>
    <w:rsid w:val="00050D62"/>
    <w:rsid w:val="00060B41"/>
    <w:rsid w:val="00066027"/>
    <w:rsid w:val="000725CC"/>
    <w:rsid w:val="00073D94"/>
    <w:rsid w:val="000747EA"/>
    <w:rsid w:val="00082F4E"/>
    <w:rsid w:val="00086434"/>
    <w:rsid w:val="00086E73"/>
    <w:rsid w:val="000922A6"/>
    <w:rsid w:val="00093E09"/>
    <w:rsid w:val="0009417B"/>
    <w:rsid w:val="000A6848"/>
    <w:rsid w:val="000B060B"/>
    <w:rsid w:val="000B41E6"/>
    <w:rsid w:val="000B46C9"/>
    <w:rsid w:val="000B6900"/>
    <w:rsid w:val="000C2E27"/>
    <w:rsid w:val="000C591C"/>
    <w:rsid w:val="000D6AEA"/>
    <w:rsid w:val="000F2A13"/>
    <w:rsid w:val="000F391C"/>
    <w:rsid w:val="000F4BC2"/>
    <w:rsid w:val="001000AA"/>
    <w:rsid w:val="00100608"/>
    <w:rsid w:val="00104556"/>
    <w:rsid w:val="0010644A"/>
    <w:rsid w:val="001159C9"/>
    <w:rsid w:val="00117CA9"/>
    <w:rsid w:val="0013069D"/>
    <w:rsid w:val="001338F6"/>
    <w:rsid w:val="00140F35"/>
    <w:rsid w:val="00144DBC"/>
    <w:rsid w:val="0014538B"/>
    <w:rsid w:val="00147771"/>
    <w:rsid w:val="00150F33"/>
    <w:rsid w:val="001559AD"/>
    <w:rsid w:val="00156BD1"/>
    <w:rsid w:val="00156C13"/>
    <w:rsid w:val="0016268B"/>
    <w:rsid w:val="00163E12"/>
    <w:rsid w:val="00165322"/>
    <w:rsid w:val="00175D0C"/>
    <w:rsid w:val="00175F0E"/>
    <w:rsid w:val="00184808"/>
    <w:rsid w:val="00184A56"/>
    <w:rsid w:val="00184FDE"/>
    <w:rsid w:val="00185576"/>
    <w:rsid w:val="00186F14"/>
    <w:rsid w:val="00187C55"/>
    <w:rsid w:val="00187D40"/>
    <w:rsid w:val="00196E00"/>
    <w:rsid w:val="00197675"/>
    <w:rsid w:val="00197F3A"/>
    <w:rsid w:val="001A10E2"/>
    <w:rsid w:val="001A62BC"/>
    <w:rsid w:val="001B0B51"/>
    <w:rsid w:val="001B39B9"/>
    <w:rsid w:val="001B4F7C"/>
    <w:rsid w:val="001B5446"/>
    <w:rsid w:val="001B5EAC"/>
    <w:rsid w:val="001C01B4"/>
    <w:rsid w:val="001C0219"/>
    <w:rsid w:val="001C481B"/>
    <w:rsid w:val="001C4C9E"/>
    <w:rsid w:val="001C63FE"/>
    <w:rsid w:val="001C7A1A"/>
    <w:rsid w:val="001D0651"/>
    <w:rsid w:val="001D605E"/>
    <w:rsid w:val="001E2A16"/>
    <w:rsid w:val="001E6389"/>
    <w:rsid w:val="001E6D91"/>
    <w:rsid w:val="001F18A1"/>
    <w:rsid w:val="001F1F6B"/>
    <w:rsid w:val="001F30B8"/>
    <w:rsid w:val="001F503C"/>
    <w:rsid w:val="001F60B0"/>
    <w:rsid w:val="001F6CD5"/>
    <w:rsid w:val="00203F20"/>
    <w:rsid w:val="00205C53"/>
    <w:rsid w:val="002070EE"/>
    <w:rsid w:val="002072FC"/>
    <w:rsid w:val="0021009D"/>
    <w:rsid w:val="0021710D"/>
    <w:rsid w:val="002239CC"/>
    <w:rsid w:val="00223E3D"/>
    <w:rsid w:val="002251C2"/>
    <w:rsid w:val="00226ADA"/>
    <w:rsid w:val="00230355"/>
    <w:rsid w:val="0023061B"/>
    <w:rsid w:val="00230DDC"/>
    <w:rsid w:val="00233E8E"/>
    <w:rsid w:val="00234952"/>
    <w:rsid w:val="00236D0E"/>
    <w:rsid w:val="002436B4"/>
    <w:rsid w:val="00244461"/>
    <w:rsid w:val="002444F8"/>
    <w:rsid w:val="002459BC"/>
    <w:rsid w:val="00245F64"/>
    <w:rsid w:val="00247434"/>
    <w:rsid w:val="00247F79"/>
    <w:rsid w:val="00251358"/>
    <w:rsid w:val="0025164F"/>
    <w:rsid w:val="00263E80"/>
    <w:rsid w:val="00271055"/>
    <w:rsid w:val="00273247"/>
    <w:rsid w:val="00284F71"/>
    <w:rsid w:val="0029374E"/>
    <w:rsid w:val="00293A08"/>
    <w:rsid w:val="00294668"/>
    <w:rsid w:val="002A035B"/>
    <w:rsid w:val="002A37D9"/>
    <w:rsid w:val="002A7EDB"/>
    <w:rsid w:val="002B03D9"/>
    <w:rsid w:val="002B6C8B"/>
    <w:rsid w:val="002C11B5"/>
    <w:rsid w:val="002D4943"/>
    <w:rsid w:val="002E2E7E"/>
    <w:rsid w:val="002E3783"/>
    <w:rsid w:val="002E599F"/>
    <w:rsid w:val="002E7AF7"/>
    <w:rsid w:val="003001D1"/>
    <w:rsid w:val="003026F3"/>
    <w:rsid w:val="003074BC"/>
    <w:rsid w:val="00307DBC"/>
    <w:rsid w:val="003150C4"/>
    <w:rsid w:val="00325A06"/>
    <w:rsid w:val="00335326"/>
    <w:rsid w:val="00337D46"/>
    <w:rsid w:val="00337E99"/>
    <w:rsid w:val="00342573"/>
    <w:rsid w:val="00347049"/>
    <w:rsid w:val="00350F19"/>
    <w:rsid w:val="003557D1"/>
    <w:rsid w:val="0035707C"/>
    <w:rsid w:val="003636E5"/>
    <w:rsid w:val="0036420D"/>
    <w:rsid w:val="003704D4"/>
    <w:rsid w:val="00372172"/>
    <w:rsid w:val="003746DD"/>
    <w:rsid w:val="003811E3"/>
    <w:rsid w:val="00383176"/>
    <w:rsid w:val="003867F8"/>
    <w:rsid w:val="00391F0E"/>
    <w:rsid w:val="003A288D"/>
    <w:rsid w:val="003A3D71"/>
    <w:rsid w:val="003A3E6D"/>
    <w:rsid w:val="003A3EE5"/>
    <w:rsid w:val="003B2DC6"/>
    <w:rsid w:val="003B32EF"/>
    <w:rsid w:val="003B4419"/>
    <w:rsid w:val="003B4ECE"/>
    <w:rsid w:val="003C03BB"/>
    <w:rsid w:val="003C24C4"/>
    <w:rsid w:val="003D21A7"/>
    <w:rsid w:val="003D27ED"/>
    <w:rsid w:val="003D7A36"/>
    <w:rsid w:val="003E2837"/>
    <w:rsid w:val="003E5AAC"/>
    <w:rsid w:val="003F68FA"/>
    <w:rsid w:val="004021BC"/>
    <w:rsid w:val="0040495D"/>
    <w:rsid w:val="0041073B"/>
    <w:rsid w:val="00411273"/>
    <w:rsid w:val="004131D2"/>
    <w:rsid w:val="00422679"/>
    <w:rsid w:val="0042276D"/>
    <w:rsid w:val="00425317"/>
    <w:rsid w:val="00425F0B"/>
    <w:rsid w:val="00425F1C"/>
    <w:rsid w:val="00426575"/>
    <w:rsid w:val="004273F0"/>
    <w:rsid w:val="00430008"/>
    <w:rsid w:val="00433BD3"/>
    <w:rsid w:val="0044029C"/>
    <w:rsid w:val="0044264A"/>
    <w:rsid w:val="00444B37"/>
    <w:rsid w:val="0046161F"/>
    <w:rsid w:val="004626D5"/>
    <w:rsid w:val="00463714"/>
    <w:rsid w:val="00463AAA"/>
    <w:rsid w:val="004656AB"/>
    <w:rsid w:val="00475877"/>
    <w:rsid w:val="00480DB7"/>
    <w:rsid w:val="00483C2D"/>
    <w:rsid w:val="00487BB7"/>
    <w:rsid w:val="0049300B"/>
    <w:rsid w:val="004970DD"/>
    <w:rsid w:val="004A28C5"/>
    <w:rsid w:val="004A3589"/>
    <w:rsid w:val="004A360A"/>
    <w:rsid w:val="004A71F1"/>
    <w:rsid w:val="004B07D3"/>
    <w:rsid w:val="004B3C1A"/>
    <w:rsid w:val="004B6B34"/>
    <w:rsid w:val="004C09CA"/>
    <w:rsid w:val="004C206C"/>
    <w:rsid w:val="004D36F9"/>
    <w:rsid w:val="004D679B"/>
    <w:rsid w:val="004E0C3E"/>
    <w:rsid w:val="004E1E27"/>
    <w:rsid w:val="004E2653"/>
    <w:rsid w:val="004E2E6E"/>
    <w:rsid w:val="004F0FE5"/>
    <w:rsid w:val="004F1733"/>
    <w:rsid w:val="004F21C6"/>
    <w:rsid w:val="00505A3B"/>
    <w:rsid w:val="0050735D"/>
    <w:rsid w:val="005115D4"/>
    <w:rsid w:val="005129AE"/>
    <w:rsid w:val="00513155"/>
    <w:rsid w:val="005136D0"/>
    <w:rsid w:val="00521860"/>
    <w:rsid w:val="00523BDC"/>
    <w:rsid w:val="00527061"/>
    <w:rsid w:val="005308E9"/>
    <w:rsid w:val="005315D6"/>
    <w:rsid w:val="00552AFE"/>
    <w:rsid w:val="0055668F"/>
    <w:rsid w:val="00562811"/>
    <w:rsid w:val="0056547C"/>
    <w:rsid w:val="005750F4"/>
    <w:rsid w:val="00580E89"/>
    <w:rsid w:val="00585327"/>
    <w:rsid w:val="005863D9"/>
    <w:rsid w:val="0059027C"/>
    <w:rsid w:val="00591B7A"/>
    <w:rsid w:val="00596E5E"/>
    <w:rsid w:val="005A4ECC"/>
    <w:rsid w:val="005A61DE"/>
    <w:rsid w:val="005B3CA6"/>
    <w:rsid w:val="005B6188"/>
    <w:rsid w:val="005C125E"/>
    <w:rsid w:val="005C426D"/>
    <w:rsid w:val="005C493C"/>
    <w:rsid w:val="005C70C9"/>
    <w:rsid w:val="005D061B"/>
    <w:rsid w:val="005D15FB"/>
    <w:rsid w:val="005E2640"/>
    <w:rsid w:val="005E37B6"/>
    <w:rsid w:val="005F159A"/>
    <w:rsid w:val="005F3302"/>
    <w:rsid w:val="005F42E9"/>
    <w:rsid w:val="005F49D0"/>
    <w:rsid w:val="005F7D7D"/>
    <w:rsid w:val="00601214"/>
    <w:rsid w:val="006039C9"/>
    <w:rsid w:val="00604981"/>
    <w:rsid w:val="006106EF"/>
    <w:rsid w:val="00611008"/>
    <w:rsid w:val="00614E1D"/>
    <w:rsid w:val="00625C5F"/>
    <w:rsid w:val="0063180B"/>
    <w:rsid w:val="00634B64"/>
    <w:rsid w:val="00635877"/>
    <w:rsid w:val="00645C75"/>
    <w:rsid w:val="0065164B"/>
    <w:rsid w:val="0065739C"/>
    <w:rsid w:val="006613C9"/>
    <w:rsid w:val="00663795"/>
    <w:rsid w:val="006704D8"/>
    <w:rsid w:val="0067089B"/>
    <w:rsid w:val="00672222"/>
    <w:rsid w:val="0067645E"/>
    <w:rsid w:val="00677659"/>
    <w:rsid w:val="00680675"/>
    <w:rsid w:val="006816CA"/>
    <w:rsid w:val="00683782"/>
    <w:rsid w:val="00686B13"/>
    <w:rsid w:val="00690822"/>
    <w:rsid w:val="006A5DD1"/>
    <w:rsid w:val="006A70B3"/>
    <w:rsid w:val="006B3E43"/>
    <w:rsid w:val="006B53F6"/>
    <w:rsid w:val="006D265C"/>
    <w:rsid w:val="006E4596"/>
    <w:rsid w:val="006E4CF1"/>
    <w:rsid w:val="006E5A62"/>
    <w:rsid w:val="006E6962"/>
    <w:rsid w:val="006F7504"/>
    <w:rsid w:val="006F7898"/>
    <w:rsid w:val="0070136F"/>
    <w:rsid w:val="007078AB"/>
    <w:rsid w:val="00710F16"/>
    <w:rsid w:val="00714020"/>
    <w:rsid w:val="007146E7"/>
    <w:rsid w:val="00717A7E"/>
    <w:rsid w:val="00721847"/>
    <w:rsid w:val="007227FD"/>
    <w:rsid w:val="0072440A"/>
    <w:rsid w:val="007263DD"/>
    <w:rsid w:val="00730269"/>
    <w:rsid w:val="00732E1A"/>
    <w:rsid w:val="007378FE"/>
    <w:rsid w:val="00745D51"/>
    <w:rsid w:val="00750A01"/>
    <w:rsid w:val="00761557"/>
    <w:rsid w:val="00762AB0"/>
    <w:rsid w:val="00770BDC"/>
    <w:rsid w:val="00771184"/>
    <w:rsid w:val="00774745"/>
    <w:rsid w:val="00784404"/>
    <w:rsid w:val="007856D2"/>
    <w:rsid w:val="007905C1"/>
    <w:rsid w:val="00790D74"/>
    <w:rsid w:val="00791050"/>
    <w:rsid w:val="0079368C"/>
    <w:rsid w:val="00796B7B"/>
    <w:rsid w:val="007A023F"/>
    <w:rsid w:val="007A1A33"/>
    <w:rsid w:val="007A3A95"/>
    <w:rsid w:val="007A5B59"/>
    <w:rsid w:val="007A70E0"/>
    <w:rsid w:val="007B0E79"/>
    <w:rsid w:val="007B3184"/>
    <w:rsid w:val="007B518F"/>
    <w:rsid w:val="007C3438"/>
    <w:rsid w:val="007D3D1D"/>
    <w:rsid w:val="007D52BE"/>
    <w:rsid w:val="007D5A41"/>
    <w:rsid w:val="007D6A33"/>
    <w:rsid w:val="007D756E"/>
    <w:rsid w:val="007E4002"/>
    <w:rsid w:val="007F0266"/>
    <w:rsid w:val="007F2D9E"/>
    <w:rsid w:val="007F6BBA"/>
    <w:rsid w:val="00801AC4"/>
    <w:rsid w:val="008073AF"/>
    <w:rsid w:val="008229F5"/>
    <w:rsid w:val="00825CB5"/>
    <w:rsid w:val="00831F63"/>
    <w:rsid w:val="00836753"/>
    <w:rsid w:val="008404E8"/>
    <w:rsid w:val="00842E02"/>
    <w:rsid w:val="0085216A"/>
    <w:rsid w:val="008554BD"/>
    <w:rsid w:val="00860339"/>
    <w:rsid w:val="00864BA3"/>
    <w:rsid w:val="008722C7"/>
    <w:rsid w:val="00873A06"/>
    <w:rsid w:val="008767DF"/>
    <w:rsid w:val="008802FD"/>
    <w:rsid w:val="008804F7"/>
    <w:rsid w:val="00883D2C"/>
    <w:rsid w:val="00891301"/>
    <w:rsid w:val="00897696"/>
    <w:rsid w:val="008A49A8"/>
    <w:rsid w:val="008A4A05"/>
    <w:rsid w:val="008B2755"/>
    <w:rsid w:val="008B3C77"/>
    <w:rsid w:val="008C226A"/>
    <w:rsid w:val="008D32B8"/>
    <w:rsid w:val="008D49D7"/>
    <w:rsid w:val="008D7599"/>
    <w:rsid w:val="008E2383"/>
    <w:rsid w:val="008E58DC"/>
    <w:rsid w:val="008F1873"/>
    <w:rsid w:val="008F4AA9"/>
    <w:rsid w:val="008F57F7"/>
    <w:rsid w:val="008F7835"/>
    <w:rsid w:val="009010F0"/>
    <w:rsid w:val="00907256"/>
    <w:rsid w:val="00907BD9"/>
    <w:rsid w:val="00915274"/>
    <w:rsid w:val="009166A4"/>
    <w:rsid w:val="00924522"/>
    <w:rsid w:val="00925464"/>
    <w:rsid w:val="009316E0"/>
    <w:rsid w:val="00947E00"/>
    <w:rsid w:val="00953370"/>
    <w:rsid w:val="00957BF8"/>
    <w:rsid w:val="0096430D"/>
    <w:rsid w:val="00965ABC"/>
    <w:rsid w:val="00965E26"/>
    <w:rsid w:val="00965F8E"/>
    <w:rsid w:val="00967862"/>
    <w:rsid w:val="00967CB1"/>
    <w:rsid w:val="00976E28"/>
    <w:rsid w:val="00987DF9"/>
    <w:rsid w:val="009966C8"/>
    <w:rsid w:val="009B1F06"/>
    <w:rsid w:val="009C0705"/>
    <w:rsid w:val="009D7955"/>
    <w:rsid w:val="009D7B94"/>
    <w:rsid w:val="009E222F"/>
    <w:rsid w:val="009F331D"/>
    <w:rsid w:val="009F4C3A"/>
    <w:rsid w:val="009F5CD2"/>
    <w:rsid w:val="00A016A5"/>
    <w:rsid w:val="00A046CF"/>
    <w:rsid w:val="00A05F5A"/>
    <w:rsid w:val="00A069BE"/>
    <w:rsid w:val="00A11436"/>
    <w:rsid w:val="00A116B2"/>
    <w:rsid w:val="00A1252D"/>
    <w:rsid w:val="00A14800"/>
    <w:rsid w:val="00A14EF9"/>
    <w:rsid w:val="00A25E7D"/>
    <w:rsid w:val="00A27EC4"/>
    <w:rsid w:val="00A30FBC"/>
    <w:rsid w:val="00A313DD"/>
    <w:rsid w:val="00A34B1B"/>
    <w:rsid w:val="00A37F53"/>
    <w:rsid w:val="00A4305B"/>
    <w:rsid w:val="00A43D68"/>
    <w:rsid w:val="00A53850"/>
    <w:rsid w:val="00A64C00"/>
    <w:rsid w:val="00A661C0"/>
    <w:rsid w:val="00A775E4"/>
    <w:rsid w:val="00A86EB6"/>
    <w:rsid w:val="00A90560"/>
    <w:rsid w:val="00A9056D"/>
    <w:rsid w:val="00A96101"/>
    <w:rsid w:val="00AA3E25"/>
    <w:rsid w:val="00AA49FE"/>
    <w:rsid w:val="00AA50AB"/>
    <w:rsid w:val="00AA5C73"/>
    <w:rsid w:val="00AA6547"/>
    <w:rsid w:val="00AB0573"/>
    <w:rsid w:val="00AB7043"/>
    <w:rsid w:val="00AB75FC"/>
    <w:rsid w:val="00AB7E17"/>
    <w:rsid w:val="00AC0AB3"/>
    <w:rsid w:val="00AC36E1"/>
    <w:rsid w:val="00AC3B6B"/>
    <w:rsid w:val="00AC44B9"/>
    <w:rsid w:val="00AC54A3"/>
    <w:rsid w:val="00AC6E3B"/>
    <w:rsid w:val="00AD2C31"/>
    <w:rsid w:val="00AD5CE3"/>
    <w:rsid w:val="00AD7F7A"/>
    <w:rsid w:val="00AE2EC6"/>
    <w:rsid w:val="00AE547A"/>
    <w:rsid w:val="00AF0628"/>
    <w:rsid w:val="00AF192D"/>
    <w:rsid w:val="00AF3563"/>
    <w:rsid w:val="00AF4E20"/>
    <w:rsid w:val="00AF6ABC"/>
    <w:rsid w:val="00B02F9E"/>
    <w:rsid w:val="00B11372"/>
    <w:rsid w:val="00B119C1"/>
    <w:rsid w:val="00B231D2"/>
    <w:rsid w:val="00B24128"/>
    <w:rsid w:val="00B262B1"/>
    <w:rsid w:val="00B32ACE"/>
    <w:rsid w:val="00B415C2"/>
    <w:rsid w:val="00B456CF"/>
    <w:rsid w:val="00B60497"/>
    <w:rsid w:val="00B6153E"/>
    <w:rsid w:val="00B636D4"/>
    <w:rsid w:val="00B638A1"/>
    <w:rsid w:val="00B76455"/>
    <w:rsid w:val="00B80A0D"/>
    <w:rsid w:val="00B82BEB"/>
    <w:rsid w:val="00B86B55"/>
    <w:rsid w:val="00B9457C"/>
    <w:rsid w:val="00B94B7E"/>
    <w:rsid w:val="00B96508"/>
    <w:rsid w:val="00B96648"/>
    <w:rsid w:val="00B969B2"/>
    <w:rsid w:val="00B97E00"/>
    <w:rsid w:val="00BA2978"/>
    <w:rsid w:val="00BA6A16"/>
    <w:rsid w:val="00BB10BF"/>
    <w:rsid w:val="00BB125D"/>
    <w:rsid w:val="00BB2072"/>
    <w:rsid w:val="00BB27C8"/>
    <w:rsid w:val="00BB2858"/>
    <w:rsid w:val="00BB689D"/>
    <w:rsid w:val="00BC186B"/>
    <w:rsid w:val="00BC467F"/>
    <w:rsid w:val="00BC5398"/>
    <w:rsid w:val="00BC59B3"/>
    <w:rsid w:val="00BC5DF4"/>
    <w:rsid w:val="00BC6BFC"/>
    <w:rsid w:val="00BD0BBD"/>
    <w:rsid w:val="00BD10D9"/>
    <w:rsid w:val="00BE7430"/>
    <w:rsid w:val="00BF2E4C"/>
    <w:rsid w:val="00BF40E4"/>
    <w:rsid w:val="00BF60E0"/>
    <w:rsid w:val="00C05160"/>
    <w:rsid w:val="00C13DD0"/>
    <w:rsid w:val="00C14BA8"/>
    <w:rsid w:val="00C17C52"/>
    <w:rsid w:val="00C25035"/>
    <w:rsid w:val="00C27F68"/>
    <w:rsid w:val="00C335ED"/>
    <w:rsid w:val="00C36ED0"/>
    <w:rsid w:val="00C42C01"/>
    <w:rsid w:val="00C46A66"/>
    <w:rsid w:val="00C46B89"/>
    <w:rsid w:val="00C518C1"/>
    <w:rsid w:val="00C55394"/>
    <w:rsid w:val="00C561ED"/>
    <w:rsid w:val="00C612FA"/>
    <w:rsid w:val="00C63855"/>
    <w:rsid w:val="00C64757"/>
    <w:rsid w:val="00C650AF"/>
    <w:rsid w:val="00C72AA1"/>
    <w:rsid w:val="00C72CC6"/>
    <w:rsid w:val="00C767F1"/>
    <w:rsid w:val="00C76BDA"/>
    <w:rsid w:val="00C8098F"/>
    <w:rsid w:val="00C869BA"/>
    <w:rsid w:val="00C87641"/>
    <w:rsid w:val="00CA015C"/>
    <w:rsid w:val="00CA5930"/>
    <w:rsid w:val="00CB19A0"/>
    <w:rsid w:val="00CB2412"/>
    <w:rsid w:val="00CD08D7"/>
    <w:rsid w:val="00CD10DB"/>
    <w:rsid w:val="00CD4E63"/>
    <w:rsid w:val="00CE1F1F"/>
    <w:rsid w:val="00CE3CBA"/>
    <w:rsid w:val="00CE47D0"/>
    <w:rsid w:val="00CE656F"/>
    <w:rsid w:val="00CE6CD9"/>
    <w:rsid w:val="00CF1E0A"/>
    <w:rsid w:val="00CF62BA"/>
    <w:rsid w:val="00CF62FA"/>
    <w:rsid w:val="00D01A0D"/>
    <w:rsid w:val="00D05253"/>
    <w:rsid w:val="00D117FE"/>
    <w:rsid w:val="00D22A98"/>
    <w:rsid w:val="00D308B8"/>
    <w:rsid w:val="00D31973"/>
    <w:rsid w:val="00D31BA4"/>
    <w:rsid w:val="00D35930"/>
    <w:rsid w:val="00D35AEF"/>
    <w:rsid w:val="00D3601D"/>
    <w:rsid w:val="00D441F4"/>
    <w:rsid w:val="00D5692B"/>
    <w:rsid w:val="00D64960"/>
    <w:rsid w:val="00D67807"/>
    <w:rsid w:val="00D71C0D"/>
    <w:rsid w:val="00D73B7C"/>
    <w:rsid w:val="00D75762"/>
    <w:rsid w:val="00D758EA"/>
    <w:rsid w:val="00D75EC1"/>
    <w:rsid w:val="00D83DD6"/>
    <w:rsid w:val="00D86C12"/>
    <w:rsid w:val="00D877CF"/>
    <w:rsid w:val="00D87D3F"/>
    <w:rsid w:val="00D91110"/>
    <w:rsid w:val="00D95F81"/>
    <w:rsid w:val="00DA3118"/>
    <w:rsid w:val="00DA4DF5"/>
    <w:rsid w:val="00DA6919"/>
    <w:rsid w:val="00DB1A98"/>
    <w:rsid w:val="00DB20F0"/>
    <w:rsid w:val="00DB2777"/>
    <w:rsid w:val="00DB4E59"/>
    <w:rsid w:val="00DD12EA"/>
    <w:rsid w:val="00DD5D8B"/>
    <w:rsid w:val="00DD6B44"/>
    <w:rsid w:val="00DE603C"/>
    <w:rsid w:val="00DF28FA"/>
    <w:rsid w:val="00DF55E5"/>
    <w:rsid w:val="00E02542"/>
    <w:rsid w:val="00E051CA"/>
    <w:rsid w:val="00E10B46"/>
    <w:rsid w:val="00E138F8"/>
    <w:rsid w:val="00E16DD6"/>
    <w:rsid w:val="00E33C4A"/>
    <w:rsid w:val="00E35B95"/>
    <w:rsid w:val="00E468E9"/>
    <w:rsid w:val="00E504DC"/>
    <w:rsid w:val="00E51353"/>
    <w:rsid w:val="00E5367C"/>
    <w:rsid w:val="00E63790"/>
    <w:rsid w:val="00E64AE5"/>
    <w:rsid w:val="00E67E4A"/>
    <w:rsid w:val="00E716BF"/>
    <w:rsid w:val="00E7640D"/>
    <w:rsid w:val="00E808C9"/>
    <w:rsid w:val="00E8235E"/>
    <w:rsid w:val="00E855DB"/>
    <w:rsid w:val="00EA6A30"/>
    <w:rsid w:val="00EA70CD"/>
    <w:rsid w:val="00EB0B32"/>
    <w:rsid w:val="00EB3306"/>
    <w:rsid w:val="00EB3D1B"/>
    <w:rsid w:val="00EB4E6F"/>
    <w:rsid w:val="00EB6DEC"/>
    <w:rsid w:val="00EB7D97"/>
    <w:rsid w:val="00EC3E4B"/>
    <w:rsid w:val="00ED0568"/>
    <w:rsid w:val="00ED1ED1"/>
    <w:rsid w:val="00EE031B"/>
    <w:rsid w:val="00EE093F"/>
    <w:rsid w:val="00EE40ED"/>
    <w:rsid w:val="00EF1AF4"/>
    <w:rsid w:val="00EF1CA1"/>
    <w:rsid w:val="00F044F9"/>
    <w:rsid w:val="00F1121E"/>
    <w:rsid w:val="00F12B53"/>
    <w:rsid w:val="00F375EB"/>
    <w:rsid w:val="00F41219"/>
    <w:rsid w:val="00F46A31"/>
    <w:rsid w:val="00F53F95"/>
    <w:rsid w:val="00F6014E"/>
    <w:rsid w:val="00F607AF"/>
    <w:rsid w:val="00F65A2B"/>
    <w:rsid w:val="00F70B60"/>
    <w:rsid w:val="00F72B4F"/>
    <w:rsid w:val="00F72DCD"/>
    <w:rsid w:val="00F77671"/>
    <w:rsid w:val="00F84A3A"/>
    <w:rsid w:val="00F84A46"/>
    <w:rsid w:val="00F91051"/>
    <w:rsid w:val="00FA38C7"/>
    <w:rsid w:val="00FA3C46"/>
    <w:rsid w:val="00FA4035"/>
    <w:rsid w:val="00FA60CD"/>
    <w:rsid w:val="00FB1065"/>
    <w:rsid w:val="00FB6B7F"/>
    <w:rsid w:val="00FB7C97"/>
    <w:rsid w:val="00FC28B8"/>
    <w:rsid w:val="00FC384B"/>
    <w:rsid w:val="00FD5268"/>
    <w:rsid w:val="00FD5A95"/>
    <w:rsid w:val="00FD62B5"/>
    <w:rsid w:val="00FE6B39"/>
    <w:rsid w:val="00FE79A0"/>
    <w:rsid w:val="00FF66D9"/>
    <w:rsid w:val="00FF73CC"/>
    <w:rsid w:val="06FF8732"/>
    <w:rsid w:val="086F1024"/>
    <w:rsid w:val="0BA237BF"/>
    <w:rsid w:val="0DC03A63"/>
    <w:rsid w:val="0E1F8352"/>
    <w:rsid w:val="0E431508"/>
    <w:rsid w:val="10E04426"/>
    <w:rsid w:val="17C34289"/>
    <w:rsid w:val="292B6ADE"/>
    <w:rsid w:val="2A90701F"/>
    <w:rsid w:val="32D9C973"/>
    <w:rsid w:val="3B09C59C"/>
    <w:rsid w:val="408FB223"/>
    <w:rsid w:val="413B158D"/>
    <w:rsid w:val="51792CE3"/>
    <w:rsid w:val="52953EAB"/>
    <w:rsid w:val="5749E1E0"/>
    <w:rsid w:val="58CAA48F"/>
    <w:rsid w:val="5C6846F3"/>
    <w:rsid w:val="5C7C5CB6"/>
    <w:rsid w:val="76F7D955"/>
    <w:rsid w:val="797BD6BA"/>
    <w:rsid w:val="7A922EC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 w:type="table" w:styleId="PlainTable5">
    <w:name w:val="Plain Table 5"/>
    <w:basedOn w:val="TableNormal"/>
    <w:uiPriority w:val="45"/>
    <w:rsid w:val="00B80A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591B7A"/>
    <w:pPr>
      <w:widowControl/>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261185941">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18353156">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111066037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311708715">
      <w:bodyDiv w:val="1"/>
      <w:marLeft w:val="0"/>
      <w:marRight w:val="0"/>
      <w:marTop w:val="0"/>
      <w:marBottom w:val="0"/>
      <w:divBdr>
        <w:top w:val="none" w:sz="0" w:space="0" w:color="auto"/>
        <w:left w:val="none" w:sz="0" w:space="0" w:color="auto"/>
        <w:bottom w:val="none" w:sz="0" w:space="0" w:color="auto"/>
        <w:right w:val="none" w:sz="0" w:space="0" w:color="auto"/>
      </w:divBdr>
    </w:div>
    <w:div w:id="1419672594">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691762113">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blue-ports.eu" TargetMode="External"/><Relationship Id="rId4" Type="http://schemas.openxmlformats.org/officeDocument/2006/relationships/styles" Target="styles.xml"/><Relationship Id="rId9" Type="http://schemas.openxmlformats.org/officeDocument/2006/relationships/hyperlink" Target="mailto:info@mta.gov.g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FBE72-D3FD-4B85-8A39-2C8A74A1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185</TotalTime>
  <Pages>9</Pages>
  <Words>2376</Words>
  <Characters>12832</Characters>
  <Application>Microsoft Office Word</Application>
  <DocSecurity>0</DocSecurity>
  <Lines>106</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Ethics Compliance Report</vt:lpstr>
      <vt:lpstr>Ethics Compliance Report</vt:lpstr>
    </vt:vector>
  </TitlesOfParts>
  <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Compliance Report</dc:title>
  <dc:subject>WP1 MANAGEMENT - D1.6</dc:subject>
  <dc:creator>RESEL_TUC</dc:creator>
  <cp:keywords/>
  <cp:lastModifiedBy>Maria Fragkou</cp:lastModifiedBy>
  <cp:revision>18</cp:revision>
  <cp:lastPrinted>2014-04-07T14:00:00Z</cp:lastPrinted>
  <dcterms:created xsi:type="dcterms:W3CDTF">2026-01-26T14:53:00Z</dcterms:created>
  <dcterms:modified xsi:type="dcterms:W3CDTF">2026-01-28T12:16:00Z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ies>
</file>