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6BAE" w14:textId="011E8F10" w:rsidR="00864BA3" w:rsidRPr="00503B9F" w:rsidRDefault="008F02B2" w:rsidP="001C0219">
      <w:pPr>
        <w:spacing w:before="120" w:after="120" w:line="240" w:lineRule="auto"/>
        <w:jc w:val="center"/>
        <w:rPr>
          <w:b/>
          <w:bCs/>
          <w:sz w:val="32"/>
          <w:szCs w:val="32"/>
          <w:lang w:val="es-ES"/>
        </w:rPr>
      </w:pPr>
      <w:r w:rsidRPr="00503B9F">
        <w:rPr>
          <w:b/>
          <w:bCs/>
          <w:sz w:val="32"/>
          <w:szCs w:val="32"/>
          <w:lang w:val="es-ES"/>
        </w:rPr>
        <w:t>Programa de Formación y Certificación BLUE PORTS</w:t>
      </w:r>
    </w:p>
    <w:p w14:paraId="7C510FC6" w14:textId="09F813D7" w:rsidR="00FE6B39" w:rsidRDefault="008F02B2" w:rsidP="00D441F4">
      <w:pPr>
        <w:pStyle w:val="BPBodytext"/>
        <w:jc w:val="center"/>
        <w:rPr>
          <w:rFonts w:eastAsia="Calibri"/>
          <w:b/>
          <w:bCs/>
          <w:caps/>
          <w:color w:val="auto"/>
          <w:sz w:val="32"/>
          <w:szCs w:val="32"/>
          <w:lang w:val="es-ES"/>
        </w:rPr>
      </w:pPr>
      <w:r w:rsidRPr="00503B9F">
        <w:rPr>
          <w:rFonts w:eastAsia="Calibri"/>
          <w:b/>
          <w:bCs/>
          <w:caps/>
          <w:color w:val="auto"/>
          <w:sz w:val="32"/>
          <w:szCs w:val="32"/>
          <w:lang w:val="es-ES"/>
        </w:rPr>
        <w:t xml:space="preserve">FORMULARIO DE </w:t>
      </w:r>
      <w:r w:rsidR="00421FEB">
        <w:rPr>
          <w:rFonts w:eastAsia="Calibri"/>
          <w:b/>
          <w:bCs/>
          <w:caps/>
          <w:color w:val="auto"/>
          <w:sz w:val="32"/>
          <w:szCs w:val="32"/>
          <w:lang w:val="es-ES"/>
        </w:rPr>
        <w:t>inscripción</w:t>
      </w:r>
    </w:p>
    <w:p w14:paraId="53AD245B" w14:textId="77777777" w:rsidR="002E3024" w:rsidRPr="00F66F4F" w:rsidRDefault="002E3024" w:rsidP="002E3024">
      <w:pPr>
        <w:pStyle w:val="BPBodytext"/>
        <w:rPr>
          <w:rFonts w:eastAsia="Calibri"/>
          <w:color w:val="auto"/>
          <w:sz w:val="22"/>
          <w:lang w:val="es-ES"/>
        </w:rPr>
      </w:pPr>
    </w:p>
    <w:p w14:paraId="3ECC8FCA" w14:textId="76303B58" w:rsidR="00D47422" w:rsidRDefault="00527AAC" w:rsidP="00527AAC">
      <w:pPr>
        <w:pStyle w:val="BPBodytext"/>
        <w:rPr>
          <w:rFonts w:eastAsia="Calibri"/>
          <w:color w:val="auto"/>
          <w:sz w:val="22"/>
          <w:lang w:val="es-ES"/>
        </w:rPr>
      </w:pPr>
      <w:r w:rsidRPr="00545464">
        <w:rPr>
          <w:rFonts w:eastAsia="Calibri"/>
          <w:color w:val="auto"/>
          <w:sz w:val="22"/>
          <w:lang w:val="es-ES"/>
        </w:rPr>
        <w:t xml:space="preserve">Los solicitantes deben </w:t>
      </w:r>
      <w:r w:rsidR="00D47422">
        <w:rPr>
          <w:rFonts w:eastAsia="Calibri"/>
          <w:color w:val="auto"/>
          <w:sz w:val="22"/>
          <w:lang w:val="es-ES"/>
        </w:rPr>
        <w:t xml:space="preserve">el formulario de inscripción cumplimentado junto con </w:t>
      </w:r>
      <w:r w:rsidRPr="00545464">
        <w:rPr>
          <w:rFonts w:eastAsia="Calibri"/>
          <w:color w:val="auto"/>
          <w:sz w:val="22"/>
          <w:lang w:val="es-ES"/>
        </w:rPr>
        <w:t xml:space="preserve">toda la documentación acreditativa </w:t>
      </w:r>
      <w:r w:rsidR="00D47422" w:rsidRPr="002E3024">
        <w:rPr>
          <w:rFonts w:eastAsia="Calibri"/>
          <w:color w:val="auto"/>
          <w:sz w:val="22"/>
          <w:lang w:val="es-ES"/>
        </w:rPr>
        <w:t>correspondiente, tal y como se especifica en la tabla «</w:t>
      </w:r>
      <w:r w:rsidR="00D47422" w:rsidRPr="00C640C6">
        <w:rPr>
          <w:rFonts w:eastAsia="Calibri"/>
          <w:i/>
          <w:iCs/>
          <w:color w:val="auto"/>
          <w:sz w:val="22"/>
          <w:lang w:val="es-ES"/>
        </w:rPr>
        <w:t>Lista de verificación: documentación acreditativa necesaria para la solicitud</w:t>
      </w:r>
      <w:r w:rsidR="00D47422" w:rsidRPr="002E3024">
        <w:rPr>
          <w:rFonts w:eastAsia="Calibri"/>
          <w:color w:val="auto"/>
          <w:sz w:val="22"/>
          <w:lang w:val="es-ES"/>
        </w:rPr>
        <w:t>» que figura a</w:t>
      </w:r>
      <w:r w:rsidR="00D47422">
        <w:rPr>
          <w:rFonts w:eastAsia="Calibri"/>
          <w:color w:val="auto"/>
          <w:sz w:val="22"/>
          <w:lang w:val="es-ES"/>
        </w:rPr>
        <w:t>l final del formulario.</w:t>
      </w:r>
    </w:p>
    <w:p w14:paraId="2D889B50" w14:textId="77777777" w:rsidR="00421FEB" w:rsidRPr="00503B9F" w:rsidRDefault="00421FEB" w:rsidP="00D441F4">
      <w:pPr>
        <w:pStyle w:val="BPBodytext"/>
        <w:jc w:val="center"/>
        <w:rPr>
          <w:rFonts w:eastAsia="Calibri"/>
          <w:b/>
          <w:bCs/>
          <w:caps/>
          <w:color w:val="auto"/>
          <w:sz w:val="32"/>
          <w:szCs w:val="32"/>
          <w:lang w:val="es-ES"/>
        </w:rPr>
      </w:pPr>
    </w:p>
    <w:tbl>
      <w:tblPr>
        <w:tblStyle w:val="TableGrid"/>
        <w:tblW w:w="5185" w:type="pct"/>
        <w:tblLook w:val="04A0" w:firstRow="1" w:lastRow="0" w:firstColumn="1" w:lastColumn="0" w:noHBand="0" w:noVBand="1"/>
      </w:tblPr>
      <w:tblGrid>
        <w:gridCol w:w="2403"/>
        <w:gridCol w:w="808"/>
        <w:gridCol w:w="754"/>
        <w:gridCol w:w="844"/>
        <w:gridCol w:w="148"/>
        <w:gridCol w:w="1560"/>
        <w:gridCol w:w="221"/>
        <w:gridCol w:w="1050"/>
        <w:gridCol w:w="894"/>
        <w:gridCol w:w="1295"/>
      </w:tblGrid>
      <w:tr w:rsidR="00BC186B" w:rsidRPr="00503B9F" w14:paraId="654C79E3" w14:textId="77777777" w:rsidTr="001C0219">
        <w:trPr>
          <w:trHeight w:val="20"/>
        </w:trPr>
        <w:tc>
          <w:tcPr>
            <w:tcW w:w="5000" w:type="pct"/>
            <w:gridSpan w:val="10"/>
            <w:shd w:val="clear" w:color="auto" w:fill="00B8A6" w:themeFill="accent2"/>
          </w:tcPr>
          <w:p w14:paraId="576F563E" w14:textId="04C4496C" w:rsidR="00BC186B" w:rsidRPr="00503B9F" w:rsidRDefault="00BC186B" w:rsidP="002C11B5">
            <w:pPr>
              <w:widowControl/>
              <w:spacing w:after="0" w:line="240" w:lineRule="auto"/>
              <w:rPr>
                <w:lang w:val="es-ES" w:eastAsia="el-GR"/>
              </w:rPr>
            </w:pPr>
            <w:r w:rsidRPr="00503B9F">
              <w:rPr>
                <w:rFonts w:eastAsia="Arial"/>
                <w:b/>
                <w:bCs/>
                <w:color w:val="FFFFFF" w:themeColor="background1"/>
                <w:sz w:val="24"/>
                <w:lang w:val="es-ES" w:eastAsia="el-GR"/>
              </w:rPr>
              <w:t xml:space="preserve">1. </w:t>
            </w:r>
            <w:r w:rsidR="009940C9" w:rsidRPr="00503B9F">
              <w:rPr>
                <w:rFonts w:eastAsia="Arial"/>
                <w:b/>
                <w:bCs/>
                <w:color w:val="FFFFFF" w:themeColor="background1"/>
                <w:sz w:val="24"/>
                <w:lang w:val="es-ES" w:eastAsia="el-GR"/>
              </w:rPr>
              <w:t>Datos del solicitante</w:t>
            </w:r>
          </w:p>
        </w:tc>
      </w:tr>
      <w:tr w:rsidR="00970463" w:rsidRPr="00AC7E7C" w14:paraId="5C238929" w14:textId="77777777" w:rsidTr="009E413E">
        <w:trPr>
          <w:trHeight w:val="20"/>
        </w:trPr>
        <w:tc>
          <w:tcPr>
            <w:tcW w:w="1609" w:type="pct"/>
            <w:gridSpan w:val="2"/>
            <w:shd w:val="clear" w:color="auto" w:fill="EBEBEB" w:themeFill="accent6" w:themeFillTint="33"/>
          </w:tcPr>
          <w:p w14:paraId="7E9EFD10" w14:textId="761A4483" w:rsidR="00970463" w:rsidRPr="00503B9F" w:rsidRDefault="00970463" w:rsidP="00970463">
            <w:pPr>
              <w:widowControl/>
              <w:spacing w:after="0" w:line="240" w:lineRule="auto"/>
              <w:rPr>
                <w:i/>
                <w:iCs/>
                <w:lang w:val="es-ES" w:eastAsia="el-GR"/>
              </w:rPr>
            </w:pPr>
          </w:p>
        </w:tc>
        <w:tc>
          <w:tcPr>
            <w:tcW w:w="3391" w:type="pct"/>
            <w:gridSpan w:val="8"/>
            <w:shd w:val="clear" w:color="auto" w:fill="EBEBEB" w:themeFill="accent6" w:themeFillTint="33"/>
          </w:tcPr>
          <w:p w14:paraId="4658EA5B" w14:textId="425EAE27" w:rsidR="00970463" w:rsidRPr="00503B9F" w:rsidRDefault="00970463" w:rsidP="00970463">
            <w:pPr>
              <w:widowControl/>
              <w:spacing w:after="0" w:line="240" w:lineRule="auto"/>
              <w:jc w:val="center"/>
              <w:rPr>
                <w:lang w:val="es-ES" w:eastAsia="el-GR"/>
              </w:rPr>
            </w:pPr>
            <w:r w:rsidRPr="00503B9F">
              <w:rPr>
                <w:i/>
                <w:iCs/>
                <w:sz w:val="18"/>
                <w:szCs w:val="18"/>
                <w:lang w:val="es-ES" w:eastAsia="el-GR"/>
              </w:rPr>
              <w:t>(Como aparece en el DNI/Pasaporte)</w:t>
            </w:r>
          </w:p>
        </w:tc>
      </w:tr>
      <w:tr w:rsidR="00970463" w:rsidRPr="00503B9F" w14:paraId="714C03E9" w14:textId="77777777" w:rsidTr="009E413E">
        <w:trPr>
          <w:trHeight w:val="20"/>
        </w:trPr>
        <w:tc>
          <w:tcPr>
            <w:tcW w:w="1609" w:type="pct"/>
            <w:gridSpan w:val="2"/>
            <w:shd w:val="clear" w:color="auto" w:fill="EBEBEB" w:themeFill="accent6" w:themeFillTint="33"/>
          </w:tcPr>
          <w:p w14:paraId="17567C17" w14:textId="2C00F699" w:rsidR="00970463" w:rsidRPr="00503B9F" w:rsidRDefault="00970463" w:rsidP="00BC3DF9">
            <w:pPr>
              <w:widowControl/>
              <w:spacing w:before="60" w:after="60" w:line="240" w:lineRule="auto"/>
              <w:rPr>
                <w:lang w:val="es-ES" w:eastAsia="el-GR"/>
              </w:rPr>
            </w:pPr>
            <w:r w:rsidRPr="00503B9F">
              <w:rPr>
                <w:lang w:val="es-ES" w:eastAsia="el-GR"/>
              </w:rPr>
              <w:t>Nombre</w:t>
            </w:r>
          </w:p>
        </w:tc>
        <w:tc>
          <w:tcPr>
            <w:tcW w:w="3391" w:type="pct"/>
            <w:gridSpan w:val="8"/>
          </w:tcPr>
          <w:p w14:paraId="181824E4" w14:textId="1055D9B4" w:rsidR="00970463" w:rsidRPr="00503B9F" w:rsidRDefault="00970463" w:rsidP="00BC3DF9">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970463" w:rsidRPr="00503B9F" w14:paraId="282C1AC1" w14:textId="77777777" w:rsidTr="009E413E">
        <w:trPr>
          <w:trHeight w:val="20"/>
        </w:trPr>
        <w:tc>
          <w:tcPr>
            <w:tcW w:w="1609" w:type="pct"/>
            <w:gridSpan w:val="2"/>
            <w:shd w:val="clear" w:color="auto" w:fill="EBEBEB" w:themeFill="accent6" w:themeFillTint="33"/>
          </w:tcPr>
          <w:p w14:paraId="3AF13063" w14:textId="1B7D5D4A" w:rsidR="00970463" w:rsidRPr="00503B9F" w:rsidRDefault="00970463" w:rsidP="00BC3DF9">
            <w:pPr>
              <w:widowControl/>
              <w:spacing w:before="60" w:after="60" w:line="240" w:lineRule="auto"/>
              <w:rPr>
                <w:lang w:val="es-ES" w:eastAsia="el-GR"/>
              </w:rPr>
            </w:pPr>
            <w:r w:rsidRPr="00503B9F">
              <w:rPr>
                <w:lang w:val="es-ES" w:eastAsia="el-GR"/>
              </w:rPr>
              <w:t xml:space="preserve">Apellidos </w:t>
            </w:r>
          </w:p>
        </w:tc>
        <w:tc>
          <w:tcPr>
            <w:tcW w:w="3391" w:type="pct"/>
            <w:gridSpan w:val="8"/>
          </w:tcPr>
          <w:p w14:paraId="33A0500F" w14:textId="488D77E7" w:rsidR="00970463" w:rsidRPr="00503B9F" w:rsidRDefault="00970463" w:rsidP="00BC3DF9">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970463" w:rsidRPr="00503B9F" w14:paraId="0F0BF698" w14:textId="77777777" w:rsidTr="001C0219">
        <w:trPr>
          <w:trHeight w:val="20"/>
        </w:trPr>
        <w:tc>
          <w:tcPr>
            <w:tcW w:w="5000" w:type="pct"/>
            <w:gridSpan w:val="10"/>
            <w:shd w:val="clear" w:color="auto" w:fill="00B8A6" w:themeFill="accent2"/>
          </w:tcPr>
          <w:p w14:paraId="128B8F7A" w14:textId="77777777" w:rsidR="00970463" w:rsidRPr="00503B9F" w:rsidRDefault="00970463" w:rsidP="00970463">
            <w:pPr>
              <w:widowControl/>
              <w:spacing w:after="0" w:line="240" w:lineRule="auto"/>
              <w:rPr>
                <w:sz w:val="18"/>
                <w:szCs w:val="18"/>
                <w:highlight w:val="yellow"/>
                <w:lang w:val="es-ES" w:eastAsia="el-GR"/>
              </w:rPr>
            </w:pPr>
          </w:p>
        </w:tc>
      </w:tr>
      <w:tr w:rsidR="00970463" w:rsidRPr="00AC7E7C" w14:paraId="12F90623" w14:textId="77777777" w:rsidTr="009E413E">
        <w:trPr>
          <w:trHeight w:val="454"/>
        </w:trPr>
        <w:tc>
          <w:tcPr>
            <w:tcW w:w="1204" w:type="pct"/>
            <w:shd w:val="clear" w:color="auto" w:fill="EBEBEB" w:themeFill="accent6" w:themeFillTint="33"/>
          </w:tcPr>
          <w:p w14:paraId="58FFCC55" w14:textId="3730CA16" w:rsidR="00970463" w:rsidRPr="00503B9F" w:rsidRDefault="00970463" w:rsidP="00970463">
            <w:pPr>
              <w:widowControl/>
              <w:spacing w:after="0" w:line="240" w:lineRule="auto"/>
              <w:rPr>
                <w:lang w:val="es-ES" w:eastAsia="el-GR"/>
              </w:rPr>
            </w:pPr>
            <w:r w:rsidRPr="00503B9F">
              <w:rPr>
                <w:lang w:val="es-ES" w:eastAsia="el-GR"/>
              </w:rPr>
              <w:t>Fecha de nacimiento</w:t>
            </w:r>
          </w:p>
        </w:tc>
        <w:tc>
          <w:tcPr>
            <w:tcW w:w="783" w:type="pct"/>
            <w:gridSpan w:val="2"/>
          </w:tcPr>
          <w:p w14:paraId="684EABAC" w14:textId="2F84AE89" w:rsidR="00970463" w:rsidRPr="00503B9F" w:rsidRDefault="00970463" w:rsidP="00970463">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497" w:type="pct"/>
            <w:gridSpan w:val="2"/>
            <w:shd w:val="clear" w:color="auto" w:fill="EBEBEB" w:themeFill="accent6" w:themeFillTint="33"/>
          </w:tcPr>
          <w:p w14:paraId="2D1CDAAC" w14:textId="67ECE66C" w:rsidR="00970463" w:rsidRPr="00503B9F" w:rsidRDefault="00970463" w:rsidP="00970463">
            <w:pPr>
              <w:widowControl/>
              <w:spacing w:after="0" w:line="240" w:lineRule="auto"/>
              <w:rPr>
                <w:highlight w:val="yellow"/>
                <w:lang w:val="es-ES" w:eastAsia="el-GR"/>
              </w:rPr>
            </w:pPr>
            <w:r w:rsidRPr="00503B9F">
              <w:rPr>
                <w:lang w:val="es-ES" w:eastAsia="el-GR"/>
              </w:rPr>
              <w:t>Género</w:t>
            </w:r>
          </w:p>
        </w:tc>
        <w:tc>
          <w:tcPr>
            <w:tcW w:w="2515" w:type="pct"/>
            <w:gridSpan w:val="5"/>
          </w:tcPr>
          <w:p w14:paraId="1AEC2842" w14:textId="3F670316" w:rsidR="00970463" w:rsidRPr="00503B9F" w:rsidRDefault="00970463" w:rsidP="00970463">
            <w:pPr>
              <w:widowControl/>
              <w:spacing w:after="0" w:line="240" w:lineRule="auto"/>
              <w:rPr>
                <w:lang w:val="es-ES" w:eastAsia="el-GR"/>
              </w:rPr>
            </w:pPr>
            <w:r w:rsidRPr="00503B9F">
              <w:rPr>
                <w:lang w:val="es-ES" w:eastAsia="el-GR"/>
              </w:rPr>
              <w:t xml:space="preserve">Hombre  </w:t>
            </w:r>
            <w:sdt>
              <w:sdtPr>
                <w:rPr>
                  <w:lang w:val="es-ES" w:eastAsia="el-GR"/>
                </w:rPr>
                <w:id w:val="-1120223230"/>
                <w14:checkbox>
                  <w14:checked w14:val="0"/>
                  <w14:checkedState w14:val="2612" w14:font="MS Gothic"/>
                  <w14:uncheckedState w14:val="2610" w14:font="MS Gothic"/>
                </w14:checkbox>
              </w:sdtPr>
              <w:sdtContent>
                <w:r w:rsidRPr="00503B9F">
                  <w:rPr>
                    <w:rFonts w:eastAsia="MS Gothic"/>
                    <w:lang w:val="es-ES" w:eastAsia="el-GR"/>
                  </w:rPr>
                  <w:t>☐</w:t>
                </w:r>
              </w:sdtContent>
            </w:sdt>
            <w:r w:rsidRPr="00503B9F">
              <w:rPr>
                <w:lang w:val="es-ES" w:eastAsia="el-GR"/>
              </w:rPr>
              <w:t xml:space="preserve">     Mujer  </w:t>
            </w:r>
            <w:sdt>
              <w:sdtPr>
                <w:rPr>
                  <w:lang w:val="es-ES" w:eastAsia="el-GR"/>
                </w:rPr>
                <w:id w:val="975878986"/>
                <w14:checkbox>
                  <w14:checked w14:val="0"/>
                  <w14:checkedState w14:val="2612" w14:font="MS Gothic"/>
                  <w14:uncheckedState w14:val="2610" w14:font="MS Gothic"/>
                </w14:checkbox>
              </w:sdtPr>
              <w:sdtContent>
                <w:r w:rsidRPr="00503B9F">
                  <w:rPr>
                    <w:rFonts w:ascii="MS Gothic" w:eastAsia="MS Gothic" w:hAnsi="MS Gothic"/>
                    <w:lang w:val="es-ES" w:eastAsia="el-GR"/>
                  </w:rPr>
                  <w:t>☐</w:t>
                </w:r>
              </w:sdtContent>
            </w:sdt>
            <w:r w:rsidRPr="00503B9F">
              <w:rPr>
                <w:lang w:val="es-ES" w:eastAsia="el-GR"/>
              </w:rPr>
              <w:t xml:space="preserve"> </w:t>
            </w:r>
          </w:p>
          <w:p w14:paraId="46FDD59F" w14:textId="33A431CC" w:rsidR="00970463" w:rsidRPr="00503B9F" w:rsidRDefault="002F3F40" w:rsidP="00970463">
            <w:pPr>
              <w:widowControl/>
              <w:spacing w:after="0" w:line="240" w:lineRule="auto"/>
              <w:rPr>
                <w:lang w:val="es-ES" w:eastAsia="el-GR"/>
              </w:rPr>
            </w:pPr>
            <w:r w:rsidRPr="00503B9F">
              <w:rPr>
                <w:lang w:val="es-ES" w:eastAsia="el-GR"/>
              </w:rPr>
              <w:t>No-binario</w:t>
            </w:r>
            <w:r w:rsidR="00970463" w:rsidRPr="00503B9F">
              <w:rPr>
                <w:lang w:val="es-ES" w:eastAsia="el-GR"/>
              </w:rPr>
              <w:t xml:space="preserve"> / Ot</w:t>
            </w:r>
            <w:r w:rsidRPr="00503B9F">
              <w:rPr>
                <w:lang w:val="es-ES" w:eastAsia="el-GR"/>
              </w:rPr>
              <w:t>ro</w:t>
            </w:r>
            <w:r w:rsidR="00970463" w:rsidRPr="00503B9F">
              <w:rPr>
                <w:lang w:val="es-ES" w:eastAsia="el-GR"/>
              </w:rPr>
              <w:t xml:space="preserve">  </w:t>
            </w:r>
            <w:sdt>
              <w:sdtPr>
                <w:rPr>
                  <w:lang w:val="es-ES" w:eastAsia="el-GR"/>
                </w:rPr>
                <w:id w:val="917063065"/>
                <w14:checkbox>
                  <w14:checked w14:val="0"/>
                  <w14:checkedState w14:val="2612" w14:font="MS Gothic"/>
                  <w14:uncheckedState w14:val="2610" w14:font="MS Gothic"/>
                </w14:checkbox>
              </w:sdtPr>
              <w:sdtContent>
                <w:r w:rsidR="00970463" w:rsidRPr="00503B9F">
                  <w:rPr>
                    <w:rFonts w:eastAsia="MS Gothic"/>
                    <w:lang w:val="es-ES" w:eastAsia="el-GR"/>
                  </w:rPr>
                  <w:t>☐</w:t>
                </w:r>
              </w:sdtContent>
            </w:sdt>
            <w:r w:rsidR="00970463" w:rsidRPr="00503B9F">
              <w:rPr>
                <w:lang w:val="es-ES" w:eastAsia="el-GR"/>
              </w:rPr>
              <w:t xml:space="preserve">      Pref</w:t>
            </w:r>
            <w:r w:rsidRPr="00503B9F">
              <w:rPr>
                <w:lang w:val="es-ES" w:eastAsia="el-GR"/>
              </w:rPr>
              <w:t>iero no decirlo</w:t>
            </w:r>
            <w:r w:rsidR="00970463" w:rsidRPr="00503B9F">
              <w:rPr>
                <w:lang w:val="es-ES" w:eastAsia="el-GR"/>
              </w:rPr>
              <w:t xml:space="preserve"> </w:t>
            </w:r>
            <w:sdt>
              <w:sdtPr>
                <w:rPr>
                  <w:lang w:val="es-ES" w:eastAsia="el-GR"/>
                </w:rPr>
                <w:id w:val="-761533670"/>
                <w14:checkbox>
                  <w14:checked w14:val="0"/>
                  <w14:checkedState w14:val="2612" w14:font="MS Gothic"/>
                  <w14:uncheckedState w14:val="2610" w14:font="MS Gothic"/>
                </w14:checkbox>
              </w:sdtPr>
              <w:sdtContent>
                <w:r w:rsidR="00970463" w:rsidRPr="00503B9F">
                  <w:rPr>
                    <w:rFonts w:eastAsia="MS Gothic"/>
                    <w:lang w:val="es-ES" w:eastAsia="el-GR"/>
                  </w:rPr>
                  <w:t>☐</w:t>
                </w:r>
              </w:sdtContent>
            </w:sdt>
            <w:r w:rsidR="00970463" w:rsidRPr="00503B9F">
              <w:rPr>
                <w:lang w:val="es-ES" w:eastAsia="el-GR"/>
              </w:rPr>
              <w:t xml:space="preserve">     </w:t>
            </w:r>
          </w:p>
        </w:tc>
      </w:tr>
      <w:tr w:rsidR="00970463" w:rsidRPr="00AC7E7C" w14:paraId="66300925" w14:textId="77777777" w:rsidTr="001C0219">
        <w:trPr>
          <w:trHeight w:val="20"/>
        </w:trPr>
        <w:tc>
          <w:tcPr>
            <w:tcW w:w="5000" w:type="pct"/>
            <w:gridSpan w:val="10"/>
            <w:shd w:val="clear" w:color="auto" w:fill="00B8A6" w:themeFill="accent2"/>
          </w:tcPr>
          <w:p w14:paraId="75CA1FBA" w14:textId="77777777" w:rsidR="00970463" w:rsidRPr="00503B9F" w:rsidRDefault="00970463" w:rsidP="00970463">
            <w:pPr>
              <w:widowControl/>
              <w:spacing w:after="0" w:line="240" w:lineRule="auto"/>
              <w:rPr>
                <w:sz w:val="18"/>
                <w:szCs w:val="18"/>
                <w:lang w:val="es-ES" w:eastAsia="el-GR"/>
              </w:rPr>
            </w:pPr>
          </w:p>
        </w:tc>
      </w:tr>
      <w:tr w:rsidR="00970463" w:rsidRPr="00503B9F" w14:paraId="080D03AE" w14:textId="77777777" w:rsidTr="001C0219">
        <w:trPr>
          <w:trHeight w:val="20"/>
        </w:trPr>
        <w:tc>
          <w:tcPr>
            <w:tcW w:w="5000" w:type="pct"/>
            <w:gridSpan w:val="10"/>
            <w:shd w:val="clear" w:color="auto" w:fill="EBEBEB" w:themeFill="accent6" w:themeFillTint="33"/>
          </w:tcPr>
          <w:p w14:paraId="5FCAF45A" w14:textId="333EB24E" w:rsidR="00970463" w:rsidRPr="00503B9F" w:rsidRDefault="00F25E7D" w:rsidP="00970463">
            <w:pPr>
              <w:widowControl/>
              <w:spacing w:after="0" w:line="240" w:lineRule="auto"/>
              <w:rPr>
                <w:b/>
                <w:bCs/>
                <w:lang w:val="es-ES" w:eastAsia="el-GR"/>
              </w:rPr>
            </w:pPr>
            <w:r w:rsidRPr="00503B9F">
              <w:rPr>
                <w:b/>
                <w:bCs/>
                <w:lang w:val="es-ES" w:eastAsia="el-GR"/>
              </w:rPr>
              <w:t>Dirección particular</w:t>
            </w:r>
          </w:p>
        </w:tc>
      </w:tr>
      <w:tr w:rsidR="0041518F" w:rsidRPr="00503B9F" w14:paraId="5A7CCE50" w14:textId="77777777" w:rsidTr="0041518F">
        <w:trPr>
          <w:trHeight w:val="20"/>
        </w:trPr>
        <w:tc>
          <w:tcPr>
            <w:tcW w:w="1204" w:type="pct"/>
            <w:shd w:val="clear" w:color="auto" w:fill="EBEBEB" w:themeFill="accent6" w:themeFillTint="33"/>
          </w:tcPr>
          <w:p w14:paraId="7652DBA9" w14:textId="3A573AC7" w:rsidR="0041518F" w:rsidRPr="00503B9F" w:rsidRDefault="0041518F" w:rsidP="00970463">
            <w:pPr>
              <w:widowControl/>
              <w:spacing w:after="0" w:line="240" w:lineRule="auto"/>
              <w:rPr>
                <w:lang w:val="es-ES" w:eastAsia="el-GR"/>
              </w:rPr>
            </w:pPr>
            <w:r w:rsidRPr="00503B9F">
              <w:rPr>
                <w:lang w:val="es-ES" w:eastAsia="el-GR"/>
              </w:rPr>
              <w:t>Calle, Nº, Piso, Puerta</w:t>
            </w:r>
          </w:p>
        </w:tc>
        <w:tc>
          <w:tcPr>
            <w:tcW w:w="3796" w:type="pct"/>
            <w:gridSpan w:val="9"/>
          </w:tcPr>
          <w:p w14:paraId="4E150B4E" w14:textId="391794A9" w:rsidR="0041518F" w:rsidRPr="00503B9F" w:rsidRDefault="00E17A65" w:rsidP="00970463">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p w14:paraId="02037A70" w14:textId="3A092B72" w:rsidR="0041518F" w:rsidRPr="00503B9F" w:rsidRDefault="0041518F" w:rsidP="0041518F">
            <w:pPr>
              <w:pStyle w:val="BPBodytext"/>
              <w:rPr>
                <w:lang w:val="es-ES" w:eastAsia="el-GR"/>
              </w:rPr>
            </w:pPr>
          </w:p>
        </w:tc>
      </w:tr>
      <w:tr w:rsidR="007E554F" w:rsidRPr="00503B9F" w14:paraId="1BE36C1D" w14:textId="77777777" w:rsidTr="009E413E">
        <w:trPr>
          <w:trHeight w:val="20"/>
        </w:trPr>
        <w:tc>
          <w:tcPr>
            <w:tcW w:w="1204" w:type="pct"/>
            <w:shd w:val="clear" w:color="auto" w:fill="EBEBEB" w:themeFill="accent6" w:themeFillTint="33"/>
          </w:tcPr>
          <w:p w14:paraId="0103B2AD" w14:textId="1332249B" w:rsidR="007E554F" w:rsidRPr="00503B9F" w:rsidRDefault="007E554F" w:rsidP="00970463">
            <w:pPr>
              <w:widowControl/>
              <w:spacing w:after="0" w:line="240" w:lineRule="auto"/>
              <w:rPr>
                <w:lang w:val="es-ES" w:eastAsia="el-GR"/>
              </w:rPr>
            </w:pPr>
            <w:r w:rsidRPr="00503B9F">
              <w:rPr>
                <w:lang w:val="es-ES" w:eastAsia="el-GR"/>
              </w:rPr>
              <w:t>Ciudad</w:t>
            </w:r>
          </w:p>
        </w:tc>
        <w:tc>
          <w:tcPr>
            <w:tcW w:w="1206" w:type="pct"/>
            <w:gridSpan w:val="3"/>
          </w:tcPr>
          <w:p w14:paraId="05EA58A3" w14:textId="71ED6418" w:rsidR="007E554F" w:rsidRPr="00503B9F" w:rsidRDefault="007E554F" w:rsidP="00970463">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856" w:type="pct"/>
            <w:gridSpan w:val="2"/>
            <w:shd w:val="clear" w:color="auto" w:fill="EBEBEB" w:themeFill="accent6" w:themeFillTint="33"/>
          </w:tcPr>
          <w:p w14:paraId="05C911EB" w14:textId="77777777" w:rsidR="007E554F" w:rsidRPr="00503B9F" w:rsidRDefault="007E554F" w:rsidP="00970463">
            <w:pPr>
              <w:widowControl/>
              <w:spacing w:after="0" w:line="240" w:lineRule="auto"/>
              <w:rPr>
                <w:lang w:val="es-ES" w:eastAsia="el-GR"/>
              </w:rPr>
            </w:pPr>
            <w:r w:rsidRPr="00503B9F">
              <w:rPr>
                <w:lang w:val="es-ES" w:eastAsia="el-GR"/>
              </w:rPr>
              <w:t>Código  postal</w:t>
            </w:r>
          </w:p>
        </w:tc>
        <w:tc>
          <w:tcPr>
            <w:tcW w:w="637" w:type="pct"/>
            <w:gridSpan w:val="2"/>
            <w:shd w:val="clear" w:color="auto" w:fill="FFFFFF" w:themeFill="background1"/>
          </w:tcPr>
          <w:p w14:paraId="35BD1767" w14:textId="1E001F9A" w:rsidR="007E554F" w:rsidRPr="00503B9F" w:rsidRDefault="007E554F" w:rsidP="00970463">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448" w:type="pct"/>
            <w:shd w:val="clear" w:color="auto" w:fill="EBEBEB" w:themeFill="accent6" w:themeFillTint="33"/>
          </w:tcPr>
          <w:p w14:paraId="32378C22" w14:textId="4EFCAB11" w:rsidR="007E554F" w:rsidRPr="00503B9F" w:rsidRDefault="00E84D58" w:rsidP="00970463">
            <w:pPr>
              <w:widowControl/>
              <w:spacing w:after="0" w:line="240" w:lineRule="auto"/>
              <w:rPr>
                <w:lang w:val="es-ES" w:eastAsia="el-GR"/>
              </w:rPr>
            </w:pPr>
            <w:r>
              <w:rPr>
                <w:lang w:val="es-ES" w:eastAsia="el-GR"/>
              </w:rPr>
              <w:t>País</w:t>
            </w:r>
          </w:p>
        </w:tc>
        <w:tc>
          <w:tcPr>
            <w:tcW w:w="648" w:type="pct"/>
            <w:shd w:val="clear" w:color="auto" w:fill="FFFFFF" w:themeFill="background1"/>
          </w:tcPr>
          <w:p w14:paraId="4D1E3BA8" w14:textId="097EDB34" w:rsidR="007E554F" w:rsidRPr="00503B9F" w:rsidRDefault="009965E8" w:rsidP="00970463">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970463" w:rsidRPr="00503B9F" w14:paraId="1FDD353F" w14:textId="77777777" w:rsidTr="001C0219">
        <w:trPr>
          <w:trHeight w:val="20"/>
        </w:trPr>
        <w:tc>
          <w:tcPr>
            <w:tcW w:w="5000" w:type="pct"/>
            <w:gridSpan w:val="10"/>
            <w:shd w:val="clear" w:color="auto" w:fill="00B8A6" w:themeFill="accent2"/>
          </w:tcPr>
          <w:p w14:paraId="77D0C9DE" w14:textId="77777777" w:rsidR="00970463" w:rsidRPr="00503B9F" w:rsidRDefault="00970463" w:rsidP="00970463">
            <w:pPr>
              <w:widowControl/>
              <w:spacing w:after="0" w:line="240" w:lineRule="auto"/>
              <w:rPr>
                <w:sz w:val="18"/>
                <w:szCs w:val="18"/>
                <w:lang w:val="es-ES" w:eastAsia="el-GR"/>
              </w:rPr>
            </w:pPr>
          </w:p>
        </w:tc>
      </w:tr>
      <w:tr w:rsidR="00D80D60" w:rsidRPr="00503B9F" w14:paraId="25C78C8E" w14:textId="77777777" w:rsidTr="00AB363E">
        <w:trPr>
          <w:trHeight w:val="20"/>
        </w:trPr>
        <w:tc>
          <w:tcPr>
            <w:tcW w:w="1204" w:type="pct"/>
            <w:shd w:val="clear" w:color="auto" w:fill="EBEBEB" w:themeFill="accent6" w:themeFillTint="33"/>
          </w:tcPr>
          <w:p w14:paraId="04508570" w14:textId="06D22792" w:rsidR="00D80D60" w:rsidRPr="00503B9F" w:rsidRDefault="00D80D60" w:rsidP="00D80D60">
            <w:pPr>
              <w:widowControl/>
              <w:spacing w:after="0" w:line="240" w:lineRule="auto"/>
              <w:rPr>
                <w:lang w:val="es-ES" w:eastAsia="el-GR"/>
              </w:rPr>
            </w:pPr>
            <w:r w:rsidRPr="00503B9F">
              <w:rPr>
                <w:lang w:val="es-ES" w:eastAsia="el-GR"/>
              </w:rPr>
              <w:t>Nº teléfono móvil</w:t>
            </w:r>
          </w:p>
        </w:tc>
        <w:tc>
          <w:tcPr>
            <w:tcW w:w="1206" w:type="pct"/>
            <w:gridSpan w:val="3"/>
          </w:tcPr>
          <w:p w14:paraId="201BBB1C" w14:textId="3AD4AE84" w:rsidR="00D80D60" w:rsidRPr="00503B9F" w:rsidRDefault="00D80D60" w:rsidP="00D80D60">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967" w:type="pct"/>
            <w:gridSpan w:val="3"/>
            <w:shd w:val="clear" w:color="auto" w:fill="EBEBEB" w:themeFill="accent6" w:themeFillTint="33"/>
          </w:tcPr>
          <w:p w14:paraId="62E5D518" w14:textId="5340DB21" w:rsidR="00D80D60" w:rsidRPr="00503B9F" w:rsidRDefault="00D80D60" w:rsidP="00D80D60">
            <w:pPr>
              <w:widowControl/>
              <w:spacing w:after="0" w:line="240" w:lineRule="auto"/>
              <w:rPr>
                <w:lang w:val="es-ES" w:eastAsia="el-GR"/>
              </w:rPr>
            </w:pPr>
            <w:r w:rsidRPr="00503B9F">
              <w:rPr>
                <w:lang w:val="es-ES" w:eastAsia="el-GR"/>
              </w:rPr>
              <w:t>Otro nº de teléfono</w:t>
            </w:r>
          </w:p>
        </w:tc>
        <w:tc>
          <w:tcPr>
            <w:tcW w:w="1623" w:type="pct"/>
            <w:gridSpan w:val="3"/>
          </w:tcPr>
          <w:p w14:paraId="262CF534" w14:textId="0F8733A5" w:rsidR="00D80D60" w:rsidRPr="00503B9F" w:rsidRDefault="009965E8" w:rsidP="00D80D60">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DB5576" w:rsidRPr="00503B9F" w14:paraId="7D113052" w14:textId="77777777" w:rsidTr="00DB5576">
        <w:trPr>
          <w:trHeight w:val="20"/>
        </w:trPr>
        <w:tc>
          <w:tcPr>
            <w:tcW w:w="1204" w:type="pct"/>
            <w:shd w:val="clear" w:color="auto" w:fill="EBEBEB" w:themeFill="accent6" w:themeFillTint="33"/>
          </w:tcPr>
          <w:p w14:paraId="7367F40E" w14:textId="78882A71" w:rsidR="00DB5576" w:rsidRPr="00503B9F" w:rsidRDefault="00DB5576" w:rsidP="00C31A11">
            <w:pPr>
              <w:widowControl/>
              <w:spacing w:before="60" w:after="60" w:line="240" w:lineRule="auto"/>
              <w:rPr>
                <w:lang w:val="es-ES" w:eastAsia="el-GR"/>
              </w:rPr>
            </w:pPr>
            <w:r w:rsidRPr="00503B9F">
              <w:rPr>
                <w:lang w:val="es-ES" w:eastAsia="el-GR"/>
              </w:rPr>
              <w:t>e-mail</w:t>
            </w:r>
          </w:p>
        </w:tc>
        <w:tc>
          <w:tcPr>
            <w:tcW w:w="3796" w:type="pct"/>
            <w:gridSpan w:val="9"/>
          </w:tcPr>
          <w:p w14:paraId="35C90D54" w14:textId="1CCC129B" w:rsidR="00DB5576" w:rsidRPr="00503B9F" w:rsidRDefault="00DB5576" w:rsidP="00C31A11">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lang w:val="es-ES" w:eastAsia="el-GR"/>
              </w:rPr>
              <w:t> </w:t>
            </w:r>
            <w:r w:rsidRPr="00503B9F">
              <w:rPr>
                <w:lang w:val="es-ES" w:eastAsia="el-GR"/>
              </w:rPr>
              <w:t> </w:t>
            </w:r>
            <w:r w:rsidRPr="00503B9F">
              <w:rPr>
                <w:lang w:val="es-ES" w:eastAsia="el-GR"/>
              </w:rPr>
              <w:t> </w:t>
            </w:r>
            <w:r w:rsidRPr="00503B9F">
              <w:rPr>
                <w:lang w:val="es-ES" w:eastAsia="el-GR"/>
              </w:rPr>
              <w:t> </w:t>
            </w:r>
            <w:r w:rsidRPr="00503B9F">
              <w:rPr>
                <w:lang w:val="es-ES" w:eastAsia="el-GR"/>
              </w:rPr>
              <w:t> </w:t>
            </w:r>
            <w:r w:rsidRPr="00503B9F">
              <w:rPr>
                <w:lang w:val="es-ES" w:eastAsia="el-GR"/>
              </w:rPr>
              <w:fldChar w:fldCharType="end"/>
            </w:r>
          </w:p>
        </w:tc>
      </w:tr>
      <w:tr w:rsidR="00D80D60" w:rsidRPr="00503B9F" w14:paraId="47EAB0C1" w14:textId="77777777" w:rsidTr="001C0219">
        <w:trPr>
          <w:trHeight w:val="20"/>
        </w:trPr>
        <w:tc>
          <w:tcPr>
            <w:tcW w:w="5000" w:type="pct"/>
            <w:gridSpan w:val="10"/>
            <w:shd w:val="clear" w:color="auto" w:fill="00B8A6" w:themeFill="accent2"/>
          </w:tcPr>
          <w:p w14:paraId="5A8F5632" w14:textId="77777777" w:rsidR="00D80D60" w:rsidRPr="00503B9F" w:rsidRDefault="00D80D60" w:rsidP="00D80D60">
            <w:pPr>
              <w:widowControl/>
              <w:spacing w:after="0" w:line="240" w:lineRule="auto"/>
              <w:rPr>
                <w:sz w:val="18"/>
                <w:szCs w:val="18"/>
                <w:lang w:val="es-ES" w:eastAsia="el-GR"/>
              </w:rPr>
            </w:pPr>
          </w:p>
        </w:tc>
      </w:tr>
      <w:tr w:rsidR="00D80D60" w:rsidRPr="00503B9F" w14:paraId="63FADD87" w14:textId="77777777" w:rsidTr="001C0219">
        <w:trPr>
          <w:trHeight w:val="20"/>
        </w:trPr>
        <w:tc>
          <w:tcPr>
            <w:tcW w:w="5000" w:type="pct"/>
            <w:gridSpan w:val="10"/>
            <w:shd w:val="clear" w:color="auto" w:fill="EBEBEB" w:themeFill="accent6" w:themeFillTint="33"/>
          </w:tcPr>
          <w:p w14:paraId="501F833F" w14:textId="5FDEA671" w:rsidR="00D80D60" w:rsidRPr="00503B9F" w:rsidRDefault="00D80D60" w:rsidP="00C31A11">
            <w:pPr>
              <w:widowControl/>
              <w:spacing w:before="60" w:after="60" w:line="240" w:lineRule="auto"/>
              <w:rPr>
                <w:b/>
                <w:bCs/>
                <w:lang w:val="es-ES" w:eastAsia="el-GR"/>
              </w:rPr>
            </w:pPr>
            <w:r w:rsidRPr="00503B9F">
              <w:rPr>
                <w:b/>
                <w:bCs/>
                <w:lang w:val="es-ES" w:eastAsia="el-GR"/>
              </w:rPr>
              <w:t>Detalles del Empleo actual</w:t>
            </w:r>
          </w:p>
        </w:tc>
      </w:tr>
      <w:tr w:rsidR="00D80D60" w:rsidRPr="00AC7E7C" w14:paraId="395DCED8" w14:textId="77777777" w:rsidTr="001C0219">
        <w:trPr>
          <w:trHeight w:val="20"/>
        </w:trPr>
        <w:tc>
          <w:tcPr>
            <w:tcW w:w="1204" w:type="pct"/>
            <w:shd w:val="clear" w:color="auto" w:fill="EBEBEB" w:themeFill="accent6" w:themeFillTint="33"/>
          </w:tcPr>
          <w:p w14:paraId="4735F5EE" w14:textId="3DBE037A" w:rsidR="00D80D60" w:rsidRPr="00503B9F" w:rsidRDefault="00D80D60" w:rsidP="00C31A11">
            <w:pPr>
              <w:widowControl/>
              <w:spacing w:before="60" w:after="60" w:line="240" w:lineRule="auto"/>
              <w:rPr>
                <w:lang w:val="es-ES" w:eastAsia="el-GR"/>
              </w:rPr>
            </w:pPr>
            <w:r w:rsidRPr="00503B9F">
              <w:rPr>
                <w:lang w:val="es-ES" w:eastAsia="el-GR"/>
              </w:rPr>
              <w:t>Estado</w:t>
            </w:r>
          </w:p>
        </w:tc>
        <w:tc>
          <w:tcPr>
            <w:tcW w:w="3796" w:type="pct"/>
            <w:gridSpan w:val="9"/>
          </w:tcPr>
          <w:p w14:paraId="7C288406" w14:textId="3153630F" w:rsidR="00D80D60" w:rsidRPr="00503B9F" w:rsidRDefault="00D80D60" w:rsidP="00C31A11">
            <w:pPr>
              <w:widowControl/>
              <w:spacing w:before="60" w:after="60" w:line="240" w:lineRule="auto"/>
              <w:rPr>
                <w:lang w:val="es-ES" w:eastAsia="el-GR"/>
              </w:rPr>
            </w:pPr>
            <w:r w:rsidRPr="00503B9F">
              <w:rPr>
                <w:lang w:val="es-ES" w:eastAsia="el-GR"/>
              </w:rPr>
              <w:t xml:space="preserve">Empleado por cuenta ajena   </w:t>
            </w:r>
            <w:sdt>
              <w:sdtPr>
                <w:rPr>
                  <w:lang w:val="es-ES" w:eastAsia="el-GR"/>
                </w:rPr>
                <w:id w:val="-68432998"/>
                <w14:checkbox>
                  <w14:checked w14:val="0"/>
                  <w14:checkedState w14:val="2612" w14:font="MS Gothic"/>
                  <w14:uncheckedState w14:val="2610" w14:font="MS Gothic"/>
                </w14:checkbox>
              </w:sdtPr>
              <w:sdtContent>
                <w:r w:rsidRPr="00503B9F">
                  <w:rPr>
                    <w:rFonts w:ascii="MS Gothic" w:eastAsia="MS Gothic" w:hAnsi="MS Gothic"/>
                    <w:lang w:val="es-ES" w:eastAsia="el-GR"/>
                  </w:rPr>
                  <w:t>☐</w:t>
                </w:r>
              </w:sdtContent>
            </w:sdt>
            <w:r w:rsidRPr="00503B9F">
              <w:rPr>
                <w:lang w:val="es-ES" w:eastAsia="el-GR"/>
              </w:rPr>
              <w:t xml:space="preserve">        Autónomo   </w:t>
            </w:r>
            <w:sdt>
              <w:sdtPr>
                <w:rPr>
                  <w:lang w:val="es-ES" w:eastAsia="el-GR"/>
                </w:rPr>
                <w:id w:val="1238747640"/>
                <w14:checkbox>
                  <w14:checked w14:val="0"/>
                  <w14:checkedState w14:val="2612" w14:font="MS Gothic"/>
                  <w14:uncheckedState w14:val="2610" w14:font="MS Gothic"/>
                </w14:checkbox>
              </w:sdtPr>
              <w:sdtContent>
                <w:r w:rsidRPr="00503B9F">
                  <w:rPr>
                    <w:rFonts w:ascii="MS Gothic" w:eastAsia="MS Gothic" w:hAnsi="MS Gothic"/>
                    <w:lang w:val="es-ES" w:eastAsia="el-GR"/>
                  </w:rPr>
                  <w:t>☐</w:t>
                </w:r>
              </w:sdtContent>
            </w:sdt>
            <w:r w:rsidRPr="00503B9F">
              <w:rPr>
                <w:lang w:val="es-ES" w:eastAsia="el-GR"/>
              </w:rPr>
              <w:t xml:space="preserve">        Ambos   </w:t>
            </w:r>
            <w:sdt>
              <w:sdtPr>
                <w:rPr>
                  <w:lang w:val="es-ES" w:eastAsia="el-GR"/>
                </w:rPr>
                <w:id w:val="1357689079"/>
                <w14:checkbox>
                  <w14:checked w14:val="0"/>
                  <w14:checkedState w14:val="2612" w14:font="MS Gothic"/>
                  <w14:uncheckedState w14:val="2610" w14:font="MS Gothic"/>
                </w14:checkbox>
              </w:sdtPr>
              <w:sdtContent>
                <w:r w:rsidRPr="00503B9F">
                  <w:rPr>
                    <w:rFonts w:ascii="MS Gothic" w:eastAsia="MS Gothic" w:hAnsi="MS Gothic"/>
                    <w:lang w:val="es-ES" w:eastAsia="el-GR"/>
                  </w:rPr>
                  <w:t>☐</w:t>
                </w:r>
              </w:sdtContent>
            </w:sdt>
          </w:p>
        </w:tc>
      </w:tr>
      <w:tr w:rsidR="00D80D60" w:rsidRPr="00AC7E7C" w14:paraId="3189B65D" w14:textId="77777777" w:rsidTr="001C0219">
        <w:trPr>
          <w:trHeight w:val="20"/>
        </w:trPr>
        <w:tc>
          <w:tcPr>
            <w:tcW w:w="5000" w:type="pct"/>
            <w:gridSpan w:val="10"/>
            <w:shd w:val="clear" w:color="auto" w:fill="EBEBEB" w:themeFill="accent6" w:themeFillTint="33"/>
          </w:tcPr>
          <w:p w14:paraId="7D514324" w14:textId="63EEB295" w:rsidR="00D80D60" w:rsidRPr="00503B9F" w:rsidRDefault="00D80D60" w:rsidP="00C31A11">
            <w:pPr>
              <w:widowControl/>
              <w:spacing w:before="60" w:after="60" w:line="240" w:lineRule="auto"/>
              <w:rPr>
                <w:b/>
                <w:bCs/>
                <w:lang w:val="es-ES" w:eastAsia="el-GR"/>
              </w:rPr>
            </w:pPr>
            <w:r w:rsidRPr="00503B9F">
              <w:rPr>
                <w:b/>
                <w:bCs/>
                <w:lang w:val="es-ES" w:eastAsia="el-GR"/>
              </w:rPr>
              <w:t>Para empleados por cuenta ajena</w:t>
            </w:r>
          </w:p>
        </w:tc>
      </w:tr>
      <w:tr w:rsidR="00D80D60" w:rsidRPr="00503B9F" w14:paraId="39307A3A" w14:textId="77777777" w:rsidTr="001C0219">
        <w:trPr>
          <w:trHeight w:val="20"/>
        </w:trPr>
        <w:tc>
          <w:tcPr>
            <w:tcW w:w="1204" w:type="pct"/>
            <w:shd w:val="clear" w:color="auto" w:fill="EBEBEB" w:themeFill="accent6" w:themeFillTint="33"/>
          </w:tcPr>
          <w:p w14:paraId="25E3309F" w14:textId="39A3955D" w:rsidR="00D80D60" w:rsidRPr="00503B9F" w:rsidRDefault="00D80D60" w:rsidP="00C31A11">
            <w:pPr>
              <w:widowControl/>
              <w:spacing w:before="60" w:after="60" w:line="240" w:lineRule="auto"/>
              <w:rPr>
                <w:lang w:val="es-ES" w:eastAsia="el-GR"/>
              </w:rPr>
            </w:pPr>
            <w:r w:rsidRPr="00503B9F">
              <w:rPr>
                <w:lang w:val="es-ES" w:eastAsia="el-GR"/>
              </w:rPr>
              <w:t>Empresa</w:t>
            </w:r>
          </w:p>
        </w:tc>
        <w:tc>
          <w:tcPr>
            <w:tcW w:w="3796" w:type="pct"/>
            <w:gridSpan w:val="9"/>
          </w:tcPr>
          <w:p w14:paraId="2B1AAB75" w14:textId="7E94391A" w:rsidR="00D80D60" w:rsidRPr="00503B9F" w:rsidRDefault="00D80D60" w:rsidP="00C31A11">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lang w:val="es-ES" w:eastAsia="el-GR"/>
              </w:rPr>
              <w:t> </w:t>
            </w:r>
            <w:r w:rsidRPr="00503B9F">
              <w:rPr>
                <w:lang w:val="es-ES" w:eastAsia="el-GR"/>
              </w:rPr>
              <w:t> </w:t>
            </w:r>
            <w:r w:rsidRPr="00503B9F">
              <w:rPr>
                <w:lang w:val="es-ES" w:eastAsia="el-GR"/>
              </w:rPr>
              <w:t> </w:t>
            </w:r>
            <w:r w:rsidRPr="00503B9F">
              <w:rPr>
                <w:lang w:val="es-ES" w:eastAsia="el-GR"/>
              </w:rPr>
              <w:t> </w:t>
            </w:r>
            <w:r w:rsidRPr="00503B9F">
              <w:rPr>
                <w:lang w:val="es-ES" w:eastAsia="el-GR"/>
              </w:rPr>
              <w:t> </w:t>
            </w:r>
            <w:r w:rsidRPr="00503B9F">
              <w:rPr>
                <w:lang w:val="es-ES" w:eastAsia="el-GR"/>
              </w:rPr>
              <w:fldChar w:fldCharType="end"/>
            </w:r>
          </w:p>
        </w:tc>
      </w:tr>
      <w:tr w:rsidR="00D80D60" w:rsidRPr="00503B9F" w14:paraId="38B20412" w14:textId="77777777" w:rsidTr="001C0219">
        <w:trPr>
          <w:trHeight w:val="20"/>
        </w:trPr>
        <w:tc>
          <w:tcPr>
            <w:tcW w:w="1204" w:type="pct"/>
            <w:shd w:val="clear" w:color="auto" w:fill="EBEBEB" w:themeFill="accent6" w:themeFillTint="33"/>
          </w:tcPr>
          <w:p w14:paraId="5323EDA6" w14:textId="77777777" w:rsidR="00D80D60" w:rsidRPr="00503B9F" w:rsidRDefault="00D80D60" w:rsidP="00D80D60">
            <w:pPr>
              <w:widowControl/>
              <w:spacing w:after="0" w:line="240" w:lineRule="auto"/>
              <w:rPr>
                <w:lang w:val="es-ES" w:eastAsia="el-GR"/>
              </w:rPr>
            </w:pPr>
            <w:r w:rsidRPr="00503B9F">
              <w:rPr>
                <w:lang w:val="es-ES" w:eastAsia="el-GR"/>
              </w:rPr>
              <w:t>Dirección:</w:t>
            </w:r>
          </w:p>
          <w:p w14:paraId="20CB878D" w14:textId="37895A18" w:rsidR="00D80D60" w:rsidRPr="00503B9F" w:rsidRDefault="00D80D60" w:rsidP="00D80D60">
            <w:pPr>
              <w:pStyle w:val="BPBodytext"/>
              <w:rPr>
                <w:lang w:val="es-ES" w:eastAsia="el-GR"/>
              </w:rPr>
            </w:pPr>
          </w:p>
        </w:tc>
        <w:tc>
          <w:tcPr>
            <w:tcW w:w="3796" w:type="pct"/>
            <w:gridSpan w:val="9"/>
          </w:tcPr>
          <w:p w14:paraId="3B1BE878" w14:textId="0EF3DB2F" w:rsidR="00D80D60" w:rsidRPr="00503B9F" w:rsidRDefault="009965E8" w:rsidP="00D80D60">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DF6440" w:rsidRPr="00503B9F" w14:paraId="0B248F97" w14:textId="77777777" w:rsidTr="009E413E">
        <w:trPr>
          <w:trHeight w:val="20"/>
        </w:trPr>
        <w:tc>
          <w:tcPr>
            <w:tcW w:w="1204" w:type="pct"/>
            <w:shd w:val="clear" w:color="auto" w:fill="EBEBEB" w:themeFill="accent6" w:themeFillTint="33"/>
          </w:tcPr>
          <w:p w14:paraId="50ABDB3D" w14:textId="63EDB3FD" w:rsidR="00DF6440" w:rsidRPr="00503B9F" w:rsidRDefault="00DF6440" w:rsidP="00DF6440">
            <w:pPr>
              <w:widowControl/>
              <w:spacing w:before="60" w:after="60" w:line="240" w:lineRule="auto"/>
              <w:rPr>
                <w:lang w:val="es-ES" w:eastAsia="el-GR"/>
              </w:rPr>
            </w:pPr>
            <w:r w:rsidRPr="00503B9F">
              <w:rPr>
                <w:lang w:val="es-ES" w:eastAsia="el-GR"/>
              </w:rPr>
              <w:t>Ciudad</w:t>
            </w:r>
          </w:p>
        </w:tc>
        <w:tc>
          <w:tcPr>
            <w:tcW w:w="1206" w:type="pct"/>
            <w:gridSpan w:val="3"/>
          </w:tcPr>
          <w:p w14:paraId="6C06A5CC" w14:textId="6F052542" w:rsidR="00DF6440" w:rsidRPr="00503B9F" w:rsidRDefault="00DF6440" w:rsidP="00DF6440">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856" w:type="pct"/>
            <w:gridSpan w:val="2"/>
            <w:shd w:val="clear" w:color="auto" w:fill="EBEBEB" w:themeFill="accent6" w:themeFillTint="33"/>
          </w:tcPr>
          <w:p w14:paraId="181B46C8" w14:textId="77777777" w:rsidR="00DF6440" w:rsidRPr="00503B9F" w:rsidRDefault="00DF6440" w:rsidP="00DF6440">
            <w:pPr>
              <w:widowControl/>
              <w:spacing w:before="60" w:after="60" w:line="240" w:lineRule="auto"/>
              <w:rPr>
                <w:lang w:val="es-ES" w:eastAsia="el-GR"/>
              </w:rPr>
            </w:pPr>
            <w:r w:rsidRPr="00503B9F">
              <w:rPr>
                <w:lang w:val="es-ES" w:eastAsia="el-GR"/>
              </w:rPr>
              <w:t>Código  postal</w:t>
            </w:r>
          </w:p>
        </w:tc>
        <w:tc>
          <w:tcPr>
            <w:tcW w:w="637" w:type="pct"/>
            <w:gridSpan w:val="2"/>
            <w:shd w:val="clear" w:color="auto" w:fill="FFFFFF" w:themeFill="background1"/>
          </w:tcPr>
          <w:p w14:paraId="7A2E804A" w14:textId="1833D912" w:rsidR="00DF6440" w:rsidRPr="00503B9F" w:rsidRDefault="00DF6440" w:rsidP="00DF6440">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448" w:type="pct"/>
            <w:shd w:val="clear" w:color="auto" w:fill="EBEBEB" w:themeFill="accent6" w:themeFillTint="33"/>
          </w:tcPr>
          <w:p w14:paraId="64FC8566" w14:textId="645A2DF3" w:rsidR="00DF6440" w:rsidRPr="00503B9F" w:rsidRDefault="00DF6440" w:rsidP="00DF6440">
            <w:pPr>
              <w:widowControl/>
              <w:spacing w:before="60" w:after="60" w:line="240" w:lineRule="auto"/>
              <w:rPr>
                <w:lang w:val="es-ES" w:eastAsia="el-GR"/>
              </w:rPr>
            </w:pPr>
            <w:r>
              <w:rPr>
                <w:lang w:val="es-ES" w:eastAsia="el-GR"/>
              </w:rPr>
              <w:t>País</w:t>
            </w:r>
          </w:p>
        </w:tc>
        <w:tc>
          <w:tcPr>
            <w:tcW w:w="648" w:type="pct"/>
            <w:shd w:val="clear" w:color="auto" w:fill="FFFFFF" w:themeFill="background1"/>
          </w:tcPr>
          <w:p w14:paraId="451D2BC2" w14:textId="0E0BEA77" w:rsidR="00DF6440" w:rsidRPr="00503B9F" w:rsidRDefault="00DF6440" w:rsidP="00DF6440">
            <w:pPr>
              <w:widowControl/>
              <w:spacing w:before="60" w:after="60" w:line="240" w:lineRule="auto"/>
              <w:rPr>
                <w:lang w:val="es-ES" w:eastAsia="el-GR"/>
              </w:rPr>
            </w:pPr>
          </w:p>
        </w:tc>
      </w:tr>
      <w:tr w:rsidR="00D80D60" w:rsidRPr="00503B9F" w14:paraId="655350A8" w14:textId="77777777" w:rsidTr="00AB363E">
        <w:trPr>
          <w:trHeight w:val="20"/>
        </w:trPr>
        <w:tc>
          <w:tcPr>
            <w:tcW w:w="1204" w:type="pct"/>
            <w:shd w:val="clear" w:color="auto" w:fill="EBEBEB" w:themeFill="accent6" w:themeFillTint="33"/>
          </w:tcPr>
          <w:p w14:paraId="14A54CBB" w14:textId="45217BEE" w:rsidR="00D80D60" w:rsidRPr="00503B9F" w:rsidRDefault="00D80D60" w:rsidP="00C31A11">
            <w:pPr>
              <w:widowControl/>
              <w:spacing w:before="60" w:after="60" w:line="240" w:lineRule="auto"/>
              <w:rPr>
                <w:lang w:val="es-ES" w:eastAsia="el-GR"/>
              </w:rPr>
            </w:pPr>
            <w:r w:rsidRPr="00503B9F">
              <w:rPr>
                <w:lang w:val="es-ES" w:eastAsia="el-GR"/>
              </w:rPr>
              <w:t>Nº teléfono móvil</w:t>
            </w:r>
          </w:p>
        </w:tc>
        <w:tc>
          <w:tcPr>
            <w:tcW w:w="1206" w:type="pct"/>
            <w:gridSpan w:val="3"/>
          </w:tcPr>
          <w:p w14:paraId="247D503E" w14:textId="337339D5" w:rsidR="00D80D60" w:rsidRPr="00503B9F" w:rsidRDefault="00D80D60" w:rsidP="00C31A11">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967" w:type="pct"/>
            <w:gridSpan w:val="3"/>
            <w:shd w:val="clear" w:color="auto" w:fill="EBEBEB" w:themeFill="accent6" w:themeFillTint="33"/>
          </w:tcPr>
          <w:p w14:paraId="767C17BD" w14:textId="7290B8B1" w:rsidR="00D80D60" w:rsidRPr="00503B9F" w:rsidRDefault="00D80D60" w:rsidP="00C31A11">
            <w:pPr>
              <w:widowControl/>
              <w:spacing w:before="60" w:after="60" w:line="240" w:lineRule="auto"/>
              <w:rPr>
                <w:lang w:val="es-ES" w:eastAsia="el-GR"/>
              </w:rPr>
            </w:pPr>
            <w:r w:rsidRPr="00503B9F">
              <w:rPr>
                <w:lang w:val="es-ES" w:eastAsia="el-GR"/>
              </w:rPr>
              <w:t>Otro nº teléfono</w:t>
            </w:r>
          </w:p>
        </w:tc>
        <w:tc>
          <w:tcPr>
            <w:tcW w:w="1623" w:type="pct"/>
            <w:gridSpan w:val="3"/>
          </w:tcPr>
          <w:p w14:paraId="11A796DD" w14:textId="5A6C2FEA" w:rsidR="00D80D60" w:rsidRPr="00503B9F" w:rsidRDefault="00D80D60" w:rsidP="00C31A11">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4423CB" w:rsidRPr="00503B9F" w14:paraId="668F7013" w14:textId="77777777" w:rsidTr="00AB363E">
        <w:trPr>
          <w:trHeight w:val="20"/>
        </w:trPr>
        <w:tc>
          <w:tcPr>
            <w:tcW w:w="1204" w:type="pct"/>
            <w:shd w:val="clear" w:color="auto" w:fill="EBEBEB" w:themeFill="accent6" w:themeFillTint="33"/>
          </w:tcPr>
          <w:p w14:paraId="1877477C" w14:textId="47E0B552" w:rsidR="004423CB" w:rsidRPr="00503B9F" w:rsidRDefault="004423CB" w:rsidP="00C31A11">
            <w:pPr>
              <w:widowControl/>
              <w:spacing w:before="60" w:after="60" w:line="240" w:lineRule="auto"/>
              <w:rPr>
                <w:lang w:val="es-ES" w:eastAsia="el-GR"/>
              </w:rPr>
            </w:pPr>
            <w:r w:rsidRPr="00503B9F">
              <w:rPr>
                <w:lang w:val="es-ES" w:eastAsia="el-GR"/>
              </w:rPr>
              <w:t>e-mail</w:t>
            </w:r>
          </w:p>
        </w:tc>
        <w:tc>
          <w:tcPr>
            <w:tcW w:w="1206" w:type="pct"/>
            <w:gridSpan w:val="3"/>
          </w:tcPr>
          <w:p w14:paraId="32FE1A7E" w14:textId="3C2C51D2" w:rsidR="004423CB" w:rsidRPr="00503B9F" w:rsidRDefault="009965E8" w:rsidP="00C31A11">
            <w:pPr>
              <w:widowControl/>
              <w:spacing w:before="60" w:after="6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967" w:type="pct"/>
            <w:gridSpan w:val="3"/>
            <w:shd w:val="clear" w:color="auto" w:fill="EBEBEB" w:themeFill="accent6" w:themeFillTint="33"/>
          </w:tcPr>
          <w:p w14:paraId="594B2153" w14:textId="77777777" w:rsidR="004423CB" w:rsidRPr="00503B9F" w:rsidRDefault="004423CB" w:rsidP="00C31A11">
            <w:pPr>
              <w:widowControl/>
              <w:spacing w:before="60" w:after="60" w:line="240" w:lineRule="auto"/>
              <w:rPr>
                <w:lang w:val="es-ES" w:eastAsia="el-GR"/>
              </w:rPr>
            </w:pPr>
          </w:p>
        </w:tc>
        <w:tc>
          <w:tcPr>
            <w:tcW w:w="1623" w:type="pct"/>
            <w:gridSpan w:val="3"/>
          </w:tcPr>
          <w:p w14:paraId="324A46EB" w14:textId="77777777" w:rsidR="004423CB" w:rsidRPr="00503B9F" w:rsidRDefault="004423CB" w:rsidP="00C31A11">
            <w:pPr>
              <w:widowControl/>
              <w:spacing w:before="60" w:after="60" w:line="240" w:lineRule="auto"/>
              <w:rPr>
                <w:lang w:val="es-ES" w:eastAsia="el-GR"/>
              </w:rPr>
            </w:pPr>
          </w:p>
        </w:tc>
      </w:tr>
    </w:tbl>
    <w:p w14:paraId="5CE30F2E" w14:textId="77777777" w:rsidR="009E413E" w:rsidRDefault="009E413E">
      <w:r>
        <w:br w:type="page"/>
      </w:r>
    </w:p>
    <w:tbl>
      <w:tblPr>
        <w:tblStyle w:val="TableGrid"/>
        <w:tblW w:w="5174" w:type="pct"/>
        <w:tblLook w:val="04A0" w:firstRow="1" w:lastRow="0" w:firstColumn="1" w:lastColumn="0" w:noHBand="0" w:noVBand="1"/>
      </w:tblPr>
      <w:tblGrid>
        <w:gridCol w:w="2402"/>
        <w:gridCol w:w="2406"/>
        <w:gridCol w:w="1708"/>
        <w:gridCol w:w="649"/>
        <w:gridCol w:w="641"/>
        <w:gridCol w:w="834"/>
        <w:gridCol w:w="1294"/>
        <w:gridCol w:w="22"/>
      </w:tblGrid>
      <w:tr w:rsidR="00D80D60" w:rsidRPr="00503B9F" w14:paraId="7FC86FD5" w14:textId="77777777" w:rsidTr="009E413E">
        <w:trPr>
          <w:trHeight w:val="20"/>
        </w:trPr>
        <w:tc>
          <w:tcPr>
            <w:tcW w:w="5000" w:type="pct"/>
            <w:gridSpan w:val="8"/>
            <w:shd w:val="clear" w:color="auto" w:fill="EBEBEB" w:themeFill="accent6" w:themeFillTint="33"/>
          </w:tcPr>
          <w:p w14:paraId="4969ED7B" w14:textId="5CBD1532" w:rsidR="00D80D60" w:rsidRPr="00503B9F" w:rsidRDefault="00912C61" w:rsidP="00C31A11">
            <w:pPr>
              <w:widowControl/>
              <w:spacing w:before="60" w:after="60" w:line="240" w:lineRule="auto"/>
              <w:rPr>
                <w:b/>
                <w:bCs/>
                <w:lang w:val="es-ES" w:eastAsia="el-GR"/>
              </w:rPr>
            </w:pPr>
            <w:r w:rsidRPr="00503B9F">
              <w:rPr>
                <w:b/>
                <w:bCs/>
                <w:lang w:val="es-ES" w:eastAsia="el-GR"/>
              </w:rPr>
              <w:lastRenderedPageBreak/>
              <w:t>Para autónomos</w:t>
            </w:r>
            <w:r w:rsidR="00D80D60" w:rsidRPr="00503B9F">
              <w:rPr>
                <w:b/>
                <w:bCs/>
                <w:lang w:val="es-ES" w:eastAsia="el-GR"/>
              </w:rPr>
              <w:t xml:space="preserve"> /</w:t>
            </w:r>
            <w:r w:rsidR="005F3BA7" w:rsidRPr="00503B9F">
              <w:rPr>
                <w:b/>
                <w:bCs/>
                <w:lang w:val="es-ES" w:eastAsia="el-GR"/>
              </w:rPr>
              <w:t>trabajadores independientes</w:t>
            </w:r>
          </w:p>
        </w:tc>
      </w:tr>
      <w:tr w:rsidR="00D80D60" w:rsidRPr="00503B9F" w14:paraId="795E3C5F" w14:textId="77777777" w:rsidTr="009E413E">
        <w:trPr>
          <w:trHeight w:val="20"/>
        </w:trPr>
        <w:tc>
          <w:tcPr>
            <w:tcW w:w="1206" w:type="pct"/>
            <w:shd w:val="clear" w:color="auto" w:fill="EBEBEB" w:themeFill="accent6" w:themeFillTint="33"/>
          </w:tcPr>
          <w:p w14:paraId="2F3B915C" w14:textId="59E06FD5" w:rsidR="00D80D60" w:rsidRPr="00503B9F" w:rsidRDefault="00D13E90" w:rsidP="00D80D60">
            <w:pPr>
              <w:widowControl/>
              <w:spacing w:after="0" w:line="240" w:lineRule="auto"/>
              <w:rPr>
                <w:lang w:val="es-ES" w:eastAsia="el-GR"/>
              </w:rPr>
            </w:pPr>
            <w:r w:rsidRPr="00503B9F">
              <w:rPr>
                <w:lang w:val="es-ES" w:eastAsia="el-GR"/>
              </w:rPr>
              <w:t>Empresa</w:t>
            </w:r>
          </w:p>
        </w:tc>
        <w:tc>
          <w:tcPr>
            <w:tcW w:w="1208" w:type="pct"/>
            <w:shd w:val="clear" w:color="auto" w:fill="FFFFFF" w:themeFill="background1"/>
          </w:tcPr>
          <w:p w14:paraId="1B444732" w14:textId="4EADDFAE" w:rsidR="00D80D60" w:rsidRPr="00503B9F" w:rsidRDefault="00D80D60" w:rsidP="00D80D60">
            <w:pPr>
              <w:widowControl/>
              <w:spacing w:after="0" w:line="240" w:lineRule="auto"/>
              <w:rPr>
                <w:b/>
                <w:bCs/>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1184" w:type="pct"/>
            <w:gridSpan w:val="2"/>
            <w:shd w:val="clear" w:color="auto" w:fill="EBEBEB" w:themeFill="accent6" w:themeFillTint="33"/>
          </w:tcPr>
          <w:p w14:paraId="256C1BA9" w14:textId="37D77868" w:rsidR="00D80D60" w:rsidRPr="00503B9F" w:rsidRDefault="00D13E90" w:rsidP="00D80D60">
            <w:pPr>
              <w:widowControl/>
              <w:spacing w:after="0" w:line="240" w:lineRule="auto"/>
              <w:rPr>
                <w:b/>
                <w:bCs/>
                <w:lang w:val="es-ES" w:eastAsia="el-GR"/>
              </w:rPr>
            </w:pPr>
            <w:r w:rsidRPr="00503B9F">
              <w:rPr>
                <w:lang w:val="es-ES" w:eastAsia="el-GR"/>
              </w:rPr>
              <w:t>Nº identificación fiscal</w:t>
            </w:r>
          </w:p>
        </w:tc>
        <w:tc>
          <w:tcPr>
            <w:tcW w:w="1401" w:type="pct"/>
            <w:gridSpan w:val="4"/>
            <w:shd w:val="clear" w:color="auto" w:fill="FFFFFF" w:themeFill="background1"/>
          </w:tcPr>
          <w:p w14:paraId="3F6DFBB6" w14:textId="08E6FD15" w:rsidR="00D80D60" w:rsidRPr="00503B9F" w:rsidRDefault="00D80D60" w:rsidP="00D80D60">
            <w:pPr>
              <w:widowControl/>
              <w:spacing w:after="0" w:line="240" w:lineRule="auto"/>
              <w:rPr>
                <w:b/>
                <w:bCs/>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934D6B" w:rsidRPr="00503B9F" w14:paraId="72849E52" w14:textId="77777777" w:rsidTr="009E413E">
        <w:trPr>
          <w:gridAfter w:val="1"/>
          <w:wAfter w:w="10" w:type="pct"/>
          <w:trHeight w:val="20"/>
        </w:trPr>
        <w:tc>
          <w:tcPr>
            <w:tcW w:w="1206" w:type="pct"/>
            <w:shd w:val="clear" w:color="auto" w:fill="EBEBEB" w:themeFill="accent6" w:themeFillTint="33"/>
          </w:tcPr>
          <w:p w14:paraId="3EB4C96E" w14:textId="0BCDF50F" w:rsidR="00934D6B" w:rsidRPr="00503B9F" w:rsidRDefault="00934D6B" w:rsidP="00C31A11">
            <w:pPr>
              <w:widowControl/>
              <w:spacing w:before="60" w:after="60" w:line="240" w:lineRule="auto"/>
              <w:rPr>
                <w:b/>
                <w:bCs/>
                <w:lang w:val="es-ES" w:eastAsia="el-GR"/>
              </w:rPr>
            </w:pPr>
            <w:r w:rsidRPr="00503B9F">
              <w:rPr>
                <w:lang w:val="es-ES" w:eastAsia="el-GR"/>
              </w:rPr>
              <w:t>Ciudad</w:t>
            </w:r>
          </w:p>
        </w:tc>
        <w:tc>
          <w:tcPr>
            <w:tcW w:w="1208" w:type="pct"/>
          </w:tcPr>
          <w:p w14:paraId="38A0569B" w14:textId="7F6B02C7" w:rsidR="00934D6B" w:rsidRPr="00503B9F" w:rsidRDefault="00934D6B" w:rsidP="00C31A11">
            <w:pPr>
              <w:widowControl/>
              <w:spacing w:before="60" w:after="60" w:line="240" w:lineRule="auto"/>
              <w:rPr>
                <w:b/>
                <w:bCs/>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858" w:type="pct"/>
            <w:shd w:val="clear" w:color="auto" w:fill="EBEBEB" w:themeFill="accent6" w:themeFillTint="33"/>
          </w:tcPr>
          <w:p w14:paraId="7A654BE6" w14:textId="77777777" w:rsidR="00934D6B" w:rsidRPr="00503B9F" w:rsidRDefault="00934D6B" w:rsidP="00C31A11">
            <w:pPr>
              <w:widowControl/>
              <w:spacing w:before="60" w:after="60" w:line="240" w:lineRule="auto"/>
              <w:rPr>
                <w:b/>
                <w:bCs/>
                <w:lang w:val="es-ES" w:eastAsia="el-GR"/>
              </w:rPr>
            </w:pPr>
            <w:r w:rsidRPr="00503B9F">
              <w:rPr>
                <w:lang w:val="es-ES" w:eastAsia="el-GR"/>
              </w:rPr>
              <w:t>Código postal</w:t>
            </w:r>
          </w:p>
        </w:tc>
        <w:tc>
          <w:tcPr>
            <w:tcW w:w="648" w:type="pct"/>
            <w:gridSpan w:val="2"/>
            <w:shd w:val="clear" w:color="auto" w:fill="FFFFFF" w:themeFill="background1"/>
          </w:tcPr>
          <w:p w14:paraId="479F52FF" w14:textId="0E555332" w:rsidR="00934D6B" w:rsidRPr="00503B9F" w:rsidRDefault="00934D6B" w:rsidP="00C31A11">
            <w:pPr>
              <w:widowControl/>
              <w:spacing w:before="60" w:after="60" w:line="240" w:lineRule="auto"/>
              <w:rPr>
                <w:b/>
                <w:bCs/>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419" w:type="pct"/>
            <w:shd w:val="clear" w:color="auto" w:fill="EBEBEB" w:themeFill="accent6" w:themeFillTint="33"/>
          </w:tcPr>
          <w:p w14:paraId="463FCFD6" w14:textId="0BC5B024" w:rsidR="00934D6B" w:rsidRPr="009E413E" w:rsidRDefault="009E413E" w:rsidP="00C31A11">
            <w:pPr>
              <w:widowControl/>
              <w:spacing w:before="60" w:after="60" w:line="240" w:lineRule="auto"/>
              <w:rPr>
                <w:lang w:val="es-ES" w:eastAsia="el-GR"/>
              </w:rPr>
            </w:pPr>
            <w:r w:rsidRPr="009E413E">
              <w:rPr>
                <w:lang w:val="es-ES" w:eastAsia="el-GR"/>
              </w:rPr>
              <w:t>País</w:t>
            </w:r>
          </w:p>
        </w:tc>
        <w:tc>
          <w:tcPr>
            <w:tcW w:w="650" w:type="pct"/>
            <w:shd w:val="clear" w:color="auto" w:fill="FFFFFF" w:themeFill="background1"/>
          </w:tcPr>
          <w:p w14:paraId="4F5106F4" w14:textId="0B4BC487" w:rsidR="00934D6B" w:rsidRPr="00503B9F" w:rsidRDefault="009965E8" w:rsidP="00C31A11">
            <w:pPr>
              <w:widowControl/>
              <w:spacing w:before="60" w:after="60" w:line="240" w:lineRule="auto"/>
              <w:rPr>
                <w:b/>
                <w:bCs/>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F86DB4" w:rsidRPr="00503B9F" w14:paraId="0CE71DE5" w14:textId="77777777" w:rsidTr="009E413E">
        <w:trPr>
          <w:trHeight w:val="20"/>
        </w:trPr>
        <w:tc>
          <w:tcPr>
            <w:tcW w:w="1206" w:type="pct"/>
            <w:shd w:val="clear" w:color="auto" w:fill="EBEBEB" w:themeFill="accent6" w:themeFillTint="33"/>
          </w:tcPr>
          <w:p w14:paraId="2FD9D594" w14:textId="5DE134B8" w:rsidR="00F86DB4" w:rsidRPr="00503B9F" w:rsidRDefault="00F86DB4" w:rsidP="00F86DB4">
            <w:pPr>
              <w:widowControl/>
              <w:spacing w:after="0" w:line="240" w:lineRule="auto"/>
              <w:rPr>
                <w:b/>
                <w:bCs/>
                <w:lang w:val="es-ES" w:eastAsia="el-GR"/>
              </w:rPr>
            </w:pPr>
            <w:r w:rsidRPr="00503B9F">
              <w:rPr>
                <w:lang w:val="es-ES" w:eastAsia="el-GR"/>
              </w:rPr>
              <w:t>Nº teléfono móvil</w:t>
            </w:r>
          </w:p>
        </w:tc>
        <w:tc>
          <w:tcPr>
            <w:tcW w:w="1208" w:type="pct"/>
          </w:tcPr>
          <w:p w14:paraId="52E3684E" w14:textId="47569410" w:rsidR="00F86DB4" w:rsidRPr="00503B9F" w:rsidRDefault="00F86DB4" w:rsidP="00F86DB4">
            <w:pPr>
              <w:widowControl/>
              <w:spacing w:after="0" w:line="240" w:lineRule="auto"/>
              <w:rPr>
                <w:b/>
                <w:bCs/>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1184" w:type="pct"/>
            <w:gridSpan w:val="2"/>
            <w:shd w:val="clear" w:color="auto" w:fill="EBEBEB" w:themeFill="accent6" w:themeFillTint="33"/>
          </w:tcPr>
          <w:p w14:paraId="7925547F" w14:textId="75C9B0F4" w:rsidR="00F86DB4" w:rsidRPr="00503B9F" w:rsidRDefault="00671B25" w:rsidP="00F86DB4">
            <w:pPr>
              <w:widowControl/>
              <w:spacing w:after="0" w:line="240" w:lineRule="auto"/>
              <w:rPr>
                <w:b/>
                <w:bCs/>
                <w:lang w:val="es-ES" w:eastAsia="el-GR"/>
              </w:rPr>
            </w:pPr>
            <w:r w:rsidRPr="00503B9F">
              <w:rPr>
                <w:lang w:val="es-ES" w:eastAsia="el-GR"/>
              </w:rPr>
              <w:t>Otro nº de teléfono</w:t>
            </w:r>
          </w:p>
        </w:tc>
        <w:tc>
          <w:tcPr>
            <w:tcW w:w="1401" w:type="pct"/>
            <w:gridSpan w:val="4"/>
          </w:tcPr>
          <w:p w14:paraId="28277603" w14:textId="12737FE4" w:rsidR="00F86DB4" w:rsidRPr="00503B9F" w:rsidRDefault="00F86DB4" w:rsidP="00F86DB4">
            <w:pPr>
              <w:widowControl/>
              <w:spacing w:after="0" w:line="240" w:lineRule="auto"/>
              <w:rPr>
                <w:b/>
                <w:bCs/>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671B25" w:rsidRPr="00503B9F" w14:paraId="7D4FAF71" w14:textId="77777777" w:rsidTr="009E413E">
        <w:trPr>
          <w:trHeight w:val="20"/>
        </w:trPr>
        <w:tc>
          <w:tcPr>
            <w:tcW w:w="1206" w:type="pct"/>
            <w:shd w:val="clear" w:color="auto" w:fill="EBEBEB" w:themeFill="accent6" w:themeFillTint="33"/>
          </w:tcPr>
          <w:p w14:paraId="0BD37F76" w14:textId="26ACE9C3" w:rsidR="00671B25" w:rsidRPr="00503B9F" w:rsidRDefault="00671B25" w:rsidP="00C31A11">
            <w:pPr>
              <w:widowControl/>
              <w:spacing w:before="60" w:after="60" w:line="240" w:lineRule="auto"/>
              <w:rPr>
                <w:lang w:val="es-ES" w:eastAsia="el-GR"/>
              </w:rPr>
            </w:pPr>
            <w:r w:rsidRPr="00503B9F">
              <w:rPr>
                <w:lang w:val="es-ES" w:eastAsia="el-GR"/>
              </w:rPr>
              <w:t>e-mail</w:t>
            </w:r>
          </w:p>
        </w:tc>
        <w:tc>
          <w:tcPr>
            <w:tcW w:w="3794" w:type="pct"/>
            <w:gridSpan w:val="7"/>
          </w:tcPr>
          <w:p w14:paraId="2CACD40D" w14:textId="77777777" w:rsidR="00671B25" w:rsidRPr="00503B9F" w:rsidRDefault="00671B25" w:rsidP="00C31A11">
            <w:pPr>
              <w:widowControl/>
              <w:spacing w:before="60" w:after="60" w:line="240" w:lineRule="auto"/>
              <w:rPr>
                <w:lang w:val="es-ES" w:eastAsia="el-GR"/>
              </w:rPr>
            </w:pPr>
          </w:p>
        </w:tc>
      </w:tr>
      <w:tr w:rsidR="00D80D60" w:rsidRPr="00503B9F" w14:paraId="284852DA" w14:textId="77777777" w:rsidTr="009E413E">
        <w:trPr>
          <w:trHeight w:val="20"/>
        </w:trPr>
        <w:tc>
          <w:tcPr>
            <w:tcW w:w="5000" w:type="pct"/>
            <w:gridSpan w:val="8"/>
            <w:shd w:val="clear" w:color="auto" w:fill="00B8A6" w:themeFill="accent2"/>
          </w:tcPr>
          <w:p w14:paraId="7661FD88" w14:textId="77777777" w:rsidR="00D80D60" w:rsidRPr="00503B9F" w:rsidRDefault="00D80D60" w:rsidP="00D80D60">
            <w:pPr>
              <w:widowControl/>
              <w:spacing w:after="0" w:line="240" w:lineRule="auto"/>
              <w:rPr>
                <w:sz w:val="18"/>
                <w:szCs w:val="18"/>
                <w:lang w:val="es-ES" w:eastAsia="el-GR"/>
              </w:rPr>
            </w:pPr>
          </w:p>
        </w:tc>
      </w:tr>
      <w:tr w:rsidR="00D80D60" w:rsidRPr="00503B9F" w14:paraId="7B754743" w14:textId="77777777" w:rsidTr="009E413E">
        <w:trPr>
          <w:trHeight w:val="20"/>
        </w:trPr>
        <w:tc>
          <w:tcPr>
            <w:tcW w:w="5000" w:type="pct"/>
            <w:gridSpan w:val="8"/>
            <w:shd w:val="clear" w:color="auto" w:fill="EBEBEB" w:themeFill="accent6" w:themeFillTint="33"/>
          </w:tcPr>
          <w:p w14:paraId="6316C44A" w14:textId="54E774F0" w:rsidR="00D80D60" w:rsidRPr="00503B9F" w:rsidRDefault="00C81337" w:rsidP="00D80D60">
            <w:pPr>
              <w:widowControl/>
              <w:spacing w:after="0" w:line="240" w:lineRule="auto"/>
              <w:rPr>
                <w:b/>
                <w:bCs/>
                <w:lang w:val="es-ES" w:eastAsia="el-GR"/>
              </w:rPr>
            </w:pPr>
            <w:r w:rsidRPr="00503B9F">
              <w:rPr>
                <w:b/>
                <w:bCs/>
                <w:lang w:val="es-ES" w:eastAsia="el-GR"/>
              </w:rPr>
              <w:t xml:space="preserve">Licencia profesional </w:t>
            </w:r>
            <w:r w:rsidR="00D80D60" w:rsidRPr="00503B9F">
              <w:rPr>
                <w:b/>
                <w:bCs/>
                <w:lang w:val="es-ES" w:eastAsia="el-GR"/>
              </w:rPr>
              <w:t>(</w:t>
            </w:r>
            <w:r w:rsidR="00102A1F">
              <w:rPr>
                <w:b/>
                <w:bCs/>
                <w:lang w:val="es-ES" w:eastAsia="el-GR"/>
              </w:rPr>
              <w:t>opcional</w:t>
            </w:r>
            <w:r w:rsidR="00D80D60" w:rsidRPr="00503B9F">
              <w:rPr>
                <w:b/>
                <w:bCs/>
                <w:lang w:val="es-ES" w:eastAsia="el-GR"/>
              </w:rPr>
              <w:t>)</w:t>
            </w:r>
          </w:p>
        </w:tc>
      </w:tr>
      <w:tr w:rsidR="00D80D60" w:rsidRPr="00503B9F" w14:paraId="4D0A670E" w14:textId="77777777" w:rsidTr="009E413E">
        <w:trPr>
          <w:trHeight w:val="20"/>
        </w:trPr>
        <w:tc>
          <w:tcPr>
            <w:tcW w:w="1206" w:type="pct"/>
            <w:vMerge w:val="restart"/>
            <w:shd w:val="clear" w:color="auto" w:fill="EBEBEB" w:themeFill="accent6" w:themeFillTint="33"/>
          </w:tcPr>
          <w:p w14:paraId="66A68851" w14:textId="2469ED66" w:rsidR="00D80D60" w:rsidRPr="00503B9F" w:rsidRDefault="00C81337" w:rsidP="00D80D60">
            <w:pPr>
              <w:widowControl/>
              <w:spacing w:after="0" w:line="240" w:lineRule="auto"/>
              <w:rPr>
                <w:lang w:val="es-ES" w:eastAsia="el-GR"/>
              </w:rPr>
            </w:pPr>
            <w:r w:rsidRPr="00503B9F">
              <w:rPr>
                <w:lang w:val="es-ES" w:eastAsia="el-GR"/>
              </w:rPr>
              <w:t>Título/Nivel</w:t>
            </w:r>
          </w:p>
        </w:tc>
        <w:tc>
          <w:tcPr>
            <w:tcW w:w="1208" w:type="pct"/>
          </w:tcPr>
          <w:p w14:paraId="1DC88928" w14:textId="6A71E6B6" w:rsidR="00D80D60" w:rsidRPr="00503B9F" w:rsidRDefault="00D80D60" w:rsidP="00D80D60">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1184" w:type="pct"/>
            <w:gridSpan w:val="2"/>
            <w:shd w:val="clear" w:color="auto" w:fill="EBEBEB" w:themeFill="accent6" w:themeFillTint="33"/>
          </w:tcPr>
          <w:p w14:paraId="3142956E" w14:textId="72B02FD6" w:rsidR="00D80D60" w:rsidRPr="00503B9F" w:rsidRDefault="000D330D" w:rsidP="00D80D60">
            <w:pPr>
              <w:widowControl/>
              <w:spacing w:after="0" w:line="240" w:lineRule="auto"/>
              <w:rPr>
                <w:lang w:val="es-ES" w:eastAsia="el-GR"/>
              </w:rPr>
            </w:pPr>
            <w:r w:rsidRPr="00503B9F">
              <w:rPr>
                <w:lang w:val="es-ES" w:eastAsia="el-GR"/>
              </w:rPr>
              <w:t>N</w:t>
            </w:r>
            <w:r w:rsidR="000A5E9E" w:rsidRPr="00503B9F">
              <w:rPr>
                <w:lang w:val="es-ES" w:eastAsia="el-GR"/>
              </w:rPr>
              <w:t>º</w:t>
            </w:r>
            <w:r w:rsidRPr="00503B9F">
              <w:rPr>
                <w:lang w:val="es-ES" w:eastAsia="el-GR"/>
              </w:rPr>
              <w:t xml:space="preserve"> de registro</w:t>
            </w:r>
          </w:p>
        </w:tc>
        <w:tc>
          <w:tcPr>
            <w:tcW w:w="1401" w:type="pct"/>
            <w:gridSpan w:val="4"/>
          </w:tcPr>
          <w:p w14:paraId="626B64E4" w14:textId="6654BD21" w:rsidR="00D80D60" w:rsidRPr="00503B9F" w:rsidRDefault="00D80D60" w:rsidP="00D80D60">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D80D60" w:rsidRPr="00503B9F" w14:paraId="2A4C0C6B" w14:textId="77777777" w:rsidTr="009E413E">
        <w:trPr>
          <w:trHeight w:val="20"/>
        </w:trPr>
        <w:tc>
          <w:tcPr>
            <w:tcW w:w="1206" w:type="pct"/>
            <w:vMerge/>
            <w:shd w:val="clear" w:color="auto" w:fill="EBEBEB" w:themeFill="accent6" w:themeFillTint="33"/>
          </w:tcPr>
          <w:p w14:paraId="560FE563" w14:textId="77777777" w:rsidR="00D80D60" w:rsidRPr="00503B9F" w:rsidRDefault="00D80D60" w:rsidP="00D80D60">
            <w:pPr>
              <w:widowControl/>
              <w:spacing w:after="0" w:line="240" w:lineRule="auto"/>
              <w:jc w:val="center"/>
              <w:rPr>
                <w:lang w:val="es-ES" w:eastAsia="el-GR"/>
              </w:rPr>
            </w:pPr>
          </w:p>
        </w:tc>
        <w:tc>
          <w:tcPr>
            <w:tcW w:w="1208" w:type="pct"/>
          </w:tcPr>
          <w:p w14:paraId="3ADFEB72" w14:textId="2EACC5B6" w:rsidR="00D80D60" w:rsidRPr="00503B9F" w:rsidRDefault="00D80D60" w:rsidP="00D80D60">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1184" w:type="pct"/>
            <w:gridSpan w:val="2"/>
            <w:shd w:val="clear" w:color="auto" w:fill="EBEBEB" w:themeFill="accent6" w:themeFillTint="33"/>
          </w:tcPr>
          <w:p w14:paraId="3B583E25" w14:textId="70009A9C" w:rsidR="00D80D60" w:rsidRPr="00503B9F" w:rsidRDefault="000D330D" w:rsidP="00D80D60">
            <w:pPr>
              <w:widowControl/>
              <w:spacing w:after="0" w:line="240" w:lineRule="auto"/>
              <w:rPr>
                <w:lang w:val="es-ES" w:eastAsia="el-GR"/>
              </w:rPr>
            </w:pPr>
            <w:r w:rsidRPr="00503B9F">
              <w:rPr>
                <w:lang w:val="es-ES" w:eastAsia="el-GR"/>
              </w:rPr>
              <w:t>Fecha de emisión</w:t>
            </w:r>
          </w:p>
        </w:tc>
        <w:tc>
          <w:tcPr>
            <w:tcW w:w="1401" w:type="pct"/>
            <w:gridSpan w:val="4"/>
          </w:tcPr>
          <w:p w14:paraId="4354E117" w14:textId="5BE8811D" w:rsidR="00D80D60" w:rsidRPr="00503B9F" w:rsidRDefault="00D80D60" w:rsidP="00D80D60">
            <w:pPr>
              <w:widowControl/>
              <w:spacing w:after="0" w:line="240" w:lineRule="auto"/>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bl>
    <w:p w14:paraId="72019F0E" w14:textId="77777777" w:rsidR="003E5AAC" w:rsidRDefault="003E5AAC" w:rsidP="007227FD">
      <w:pPr>
        <w:pStyle w:val="BPBodytext"/>
        <w:spacing w:after="0"/>
        <w:rPr>
          <w:color w:val="FFFFFF" w:themeColor="background1"/>
          <w:lang w:val="es-ES" w:eastAsia="el-GR"/>
        </w:rPr>
      </w:pPr>
    </w:p>
    <w:tbl>
      <w:tblPr>
        <w:tblStyle w:val="TableGrid"/>
        <w:tblW w:w="9977" w:type="dxa"/>
        <w:tblLook w:val="04A0" w:firstRow="1" w:lastRow="0" w:firstColumn="1" w:lastColumn="0" w:noHBand="0" w:noVBand="1"/>
      </w:tblPr>
      <w:tblGrid>
        <w:gridCol w:w="7225"/>
        <w:gridCol w:w="2752"/>
      </w:tblGrid>
      <w:tr w:rsidR="00F558D1" w:rsidRPr="00AC7E7C" w14:paraId="6D1B5FE9" w14:textId="77777777" w:rsidTr="00D46955">
        <w:trPr>
          <w:trHeight w:val="20"/>
        </w:trPr>
        <w:tc>
          <w:tcPr>
            <w:tcW w:w="9977" w:type="dxa"/>
            <w:gridSpan w:val="2"/>
            <w:shd w:val="clear" w:color="auto" w:fill="00B8A6" w:themeFill="accent2"/>
          </w:tcPr>
          <w:p w14:paraId="0BBD02A6" w14:textId="11C66614" w:rsidR="00F558D1" w:rsidRPr="00D46955" w:rsidRDefault="00B47CCA" w:rsidP="00D46955">
            <w:pPr>
              <w:pStyle w:val="BPBodytext"/>
              <w:spacing w:after="0" w:line="240" w:lineRule="auto"/>
              <w:rPr>
                <w:b/>
                <w:bCs/>
                <w:color w:val="FFFFFF" w:themeColor="background1"/>
                <w:lang w:val="es-ES" w:eastAsia="el-GR"/>
              </w:rPr>
            </w:pPr>
            <w:r w:rsidRPr="00D46955">
              <w:rPr>
                <w:b/>
                <w:bCs/>
                <w:color w:val="FFFFFF" w:themeColor="background1"/>
                <w:lang w:val="es-ES" w:eastAsia="el-GR"/>
              </w:rPr>
              <w:t>Solicitud de me</w:t>
            </w:r>
            <w:r w:rsidR="00E23931" w:rsidRPr="00D46955">
              <w:rPr>
                <w:b/>
                <w:bCs/>
                <w:color w:val="FFFFFF" w:themeColor="background1"/>
                <w:lang w:val="es-ES" w:eastAsia="el-GR"/>
              </w:rPr>
              <w:t>dias de adaptación</w:t>
            </w:r>
            <w:r w:rsidR="00017B9D" w:rsidRPr="00D46955">
              <w:rPr>
                <w:b/>
                <w:bCs/>
                <w:color w:val="FFFFFF" w:themeColor="background1"/>
                <w:vertAlign w:val="superscript"/>
                <w:lang w:val="es-ES" w:eastAsia="el-GR"/>
              </w:rPr>
              <w:t>1</w:t>
            </w:r>
          </w:p>
        </w:tc>
      </w:tr>
      <w:tr w:rsidR="00F558D1" w:rsidRPr="002C11B5" w14:paraId="6675D193" w14:textId="77777777" w:rsidTr="000D4354">
        <w:trPr>
          <w:trHeight w:val="20"/>
        </w:trPr>
        <w:tc>
          <w:tcPr>
            <w:tcW w:w="7225" w:type="dxa"/>
            <w:shd w:val="clear" w:color="auto" w:fill="EBEBEB" w:themeFill="accent6" w:themeFillTint="33"/>
          </w:tcPr>
          <w:p w14:paraId="4E3B6408" w14:textId="3C5B0061" w:rsidR="00F558D1" w:rsidRPr="003515B6" w:rsidRDefault="00E23931" w:rsidP="000D4354">
            <w:pPr>
              <w:widowControl/>
              <w:spacing w:after="0" w:line="240" w:lineRule="auto"/>
              <w:rPr>
                <w:lang w:val="es-ES" w:eastAsia="el-GR"/>
              </w:rPr>
            </w:pPr>
            <w:r w:rsidRPr="003515B6">
              <w:rPr>
                <w:lang w:val="es-ES" w:eastAsia="el-GR"/>
              </w:rPr>
              <w:t>¿</w:t>
            </w:r>
            <w:r w:rsidR="00017B9D" w:rsidRPr="003515B6">
              <w:rPr>
                <w:lang w:val="es-ES" w:eastAsia="el-GR"/>
              </w:rPr>
              <w:t>necesita</w:t>
            </w:r>
            <w:r w:rsidRPr="003515B6">
              <w:rPr>
                <w:lang w:val="es-ES" w:eastAsia="el-GR"/>
              </w:rPr>
              <w:t xml:space="preserve"> </w:t>
            </w:r>
            <w:r w:rsidR="00017B9D" w:rsidRPr="003515B6">
              <w:rPr>
                <w:lang w:val="es-ES" w:eastAsia="el-GR"/>
              </w:rPr>
              <w:t>algún</w:t>
            </w:r>
            <w:r w:rsidRPr="003515B6">
              <w:rPr>
                <w:lang w:val="es-ES" w:eastAsia="el-GR"/>
              </w:rPr>
              <w:t xml:space="preserve"> tipo de adaptación </w:t>
            </w:r>
            <w:r w:rsidR="003515B6" w:rsidRPr="003515B6">
              <w:rPr>
                <w:lang w:val="es-ES" w:eastAsia="el-GR"/>
              </w:rPr>
              <w:t xml:space="preserve">para participar en la formación o para la prueba de </w:t>
            </w:r>
            <w:r w:rsidR="003515B6">
              <w:rPr>
                <w:lang w:val="es-ES" w:eastAsia="el-GR"/>
              </w:rPr>
              <w:t>certificación? (por e</w:t>
            </w:r>
            <w:r w:rsidR="00017B9D">
              <w:rPr>
                <w:lang w:val="es-ES" w:eastAsia="el-GR"/>
              </w:rPr>
              <w:t>jemplo, accesibilidad)?</w:t>
            </w:r>
          </w:p>
        </w:tc>
        <w:tc>
          <w:tcPr>
            <w:tcW w:w="2752" w:type="dxa"/>
          </w:tcPr>
          <w:p w14:paraId="57796072" w14:textId="45240AB8" w:rsidR="00F558D1" w:rsidRPr="002C11B5" w:rsidRDefault="00017B9D" w:rsidP="000D4354">
            <w:pPr>
              <w:widowControl/>
              <w:spacing w:after="0" w:line="240" w:lineRule="auto"/>
              <w:rPr>
                <w:lang w:eastAsia="el-GR"/>
              </w:rPr>
            </w:pPr>
            <w:r>
              <w:rPr>
                <w:lang w:eastAsia="el-GR"/>
              </w:rPr>
              <w:t>Sí</w:t>
            </w:r>
            <w:r w:rsidR="00F558D1" w:rsidRPr="002C11B5">
              <w:rPr>
                <w:lang w:eastAsia="el-GR"/>
              </w:rPr>
              <w:t xml:space="preserve">  </w:t>
            </w:r>
            <w:sdt>
              <w:sdtPr>
                <w:rPr>
                  <w:lang w:eastAsia="el-GR"/>
                </w:rPr>
                <w:id w:val="418294305"/>
                <w14:checkbox>
                  <w14:checked w14:val="0"/>
                  <w14:checkedState w14:val="2612" w14:font="MS Gothic"/>
                  <w14:uncheckedState w14:val="2610" w14:font="MS Gothic"/>
                </w14:checkbox>
              </w:sdtPr>
              <w:sdtContent>
                <w:r w:rsidR="00F558D1" w:rsidRPr="002C11B5">
                  <w:rPr>
                    <w:rFonts w:ascii="MS Gothic" w:eastAsia="MS Gothic" w:hAnsi="MS Gothic" w:hint="eastAsia"/>
                    <w:lang w:eastAsia="el-GR"/>
                  </w:rPr>
                  <w:t>☐</w:t>
                </w:r>
              </w:sdtContent>
            </w:sdt>
            <w:r w:rsidR="00F558D1" w:rsidRPr="002C11B5">
              <w:rPr>
                <w:lang w:eastAsia="el-GR"/>
              </w:rPr>
              <w:t xml:space="preserve">            </w:t>
            </w:r>
            <w:r w:rsidR="00F558D1">
              <w:rPr>
                <w:lang w:eastAsia="el-GR"/>
              </w:rPr>
              <w:t xml:space="preserve">No    </w:t>
            </w:r>
            <w:sdt>
              <w:sdtPr>
                <w:rPr>
                  <w:lang w:eastAsia="el-GR"/>
                </w:rPr>
                <w:id w:val="152582995"/>
                <w14:checkbox>
                  <w14:checked w14:val="0"/>
                  <w14:checkedState w14:val="2612" w14:font="MS Gothic"/>
                  <w14:uncheckedState w14:val="2610" w14:font="MS Gothic"/>
                </w14:checkbox>
              </w:sdtPr>
              <w:sdtContent>
                <w:r w:rsidR="00F558D1">
                  <w:rPr>
                    <w:rFonts w:ascii="MS Gothic" w:eastAsia="MS Gothic" w:hAnsi="MS Gothic" w:hint="eastAsia"/>
                    <w:lang w:eastAsia="el-GR"/>
                  </w:rPr>
                  <w:t>☐</w:t>
                </w:r>
              </w:sdtContent>
            </w:sdt>
            <w:r w:rsidR="00F558D1" w:rsidRPr="002C11B5">
              <w:rPr>
                <w:lang w:eastAsia="el-GR"/>
              </w:rPr>
              <w:t xml:space="preserve"> </w:t>
            </w:r>
            <w:r w:rsidR="00F558D1">
              <w:rPr>
                <w:lang w:eastAsia="el-GR"/>
              </w:rPr>
              <w:t xml:space="preserve">        </w:t>
            </w:r>
          </w:p>
        </w:tc>
      </w:tr>
    </w:tbl>
    <w:p w14:paraId="035D1686" w14:textId="47D8C3BF" w:rsidR="00F558D1" w:rsidRPr="005F77B3" w:rsidRDefault="00F558D1" w:rsidP="005F77B3">
      <w:pPr>
        <w:spacing w:after="0" w:line="264" w:lineRule="auto"/>
        <w:jc w:val="both"/>
        <w:rPr>
          <w:sz w:val="19"/>
          <w:szCs w:val="19"/>
          <w:lang w:val="es-ES" w:eastAsia="el-GR"/>
        </w:rPr>
      </w:pPr>
      <w:r w:rsidRPr="005F77B3">
        <w:rPr>
          <w:sz w:val="20"/>
          <w:szCs w:val="20"/>
          <w:vertAlign w:val="superscript"/>
          <w:lang w:val="es-ES" w:eastAsia="el-GR"/>
        </w:rPr>
        <w:t>1</w:t>
      </w:r>
      <w:r w:rsidRPr="005F77B3">
        <w:rPr>
          <w:sz w:val="20"/>
          <w:szCs w:val="20"/>
          <w:lang w:val="es-ES" w:eastAsia="el-GR"/>
        </w:rPr>
        <w:t xml:space="preserve"> </w:t>
      </w:r>
      <w:r w:rsidR="005F77B3" w:rsidRPr="005F77B3">
        <w:rPr>
          <w:sz w:val="20"/>
          <w:szCs w:val="20"/>
          <w:lang w:val="es-ES" w:eastAsia="el-GR"/>
        </w:rPr>
        <w:t xml:space="preserve">El programa apoya a las personas candidatas con discapacidad. Las solicitudes de medidas de adaptación se examinarán de acuerdo con los procedimientos y estándares aplicables y no influirán en la evaluación ni en la selección de </w:t>
      </w:r>
      <w:r w:rsidR="005F77B3">
        <w:rPr>
          <w:sz w:val="20"/>
          <w:szCs w:val="20"/>
          <w:lang w:val="es-ES" w:eastAsia="el-GR"/>
        </w:rPr>
        <w:t>participantes</w:t>
      </w:r>
      <w:r w:rsidR="005F77B3" w:rsidRPr="005F77B3">
        <w:rPr>
          <w:sz w:val="20"/>
          <w:szCs w:val="20"/>
          <w:lang w:val="es-ES" w:eastAsia="el-GR"/>
        </w:rPr>
        <w:t>.</w:t>
      </w:r>
    </w:p>
    <w:p w14:paraId="48A40189" w14:textId="77777777" w:rsidR="00AD1898" w:rsidRPr="005F77B3" w:rsidRDefault="00AD1898" w:rsidP="007227FD">
      <w:pPr>
        <w:pStyle w:val="BPBodytext"/>
        <w:spacing w:after="0"/>
        <w:rPr>
          <w:color w:val="FFFFFF" w:themeColor="background1"/>
          <w:lang w:val="es-ES" w:eastAsia="el-GR"/>
        </w:rPr>
      </w:pPr>
    </w:p>
    <w:tbl>
      <w:tblPr>
        <w:tblStyle w:val="TableGrid"/>
        <w:tblW w:w="10075" w:type="dxa"/>
        <w:tblLook w:val="04A0" w:firstRow="1" w:lastRow="0" w:firstColumn="1" w:lastColumn="0" w:noHBand="0" w:noVBand="1"/>
      </w:tblPr>
      <w:tblGrid>
        <w:gridCol w:w="1523"/>
        <w:gridCol w:w="3060"/>
        <w:gridCol w:w="2314"/>
        <w:gridCol w:w="3178"/>
      </w:tblGrid>
      <w:tr w:rsidR="008B2755" w:rsidRPr="00503B9F" w14:paraId="3F217116" w14:textId="77777777" w:rsidTr="001C0219">
        <w:trPr>
          <w:trHeight w:val="20"/>
        </w:trPr>
        <w:tc>
          <w:tcPr>
            <w:tcW w:w="10075" w:type="dxa"/>
            <w:gridSpan w:val="4"/>
            <w:shd w:val="clear" w:color="auto" w:fill="00B8A6" w:themeFill="accent2"/>
          </w:tcPr>
          <w:p w14:paraId="0BE72FCD" w14:textId="6AD50405" w:rsidR="008A49A8" w:rsidRPr="00503B9F" w:rsidRDefault="008A49A8" w:rsidP="00864BA3">
            <w:pPr>
              <w:pStyle w:val="BPBodytext"/>
              <w:spacing w:after="0" w:line="240" w:lineRule="auto"/>
              <w:rPr>
                <w:b/>
                <w:bCs/>
                <w:color w:val="FFFFFF" w:themeColor="background1"/>
                <w:lang w:val="es-ES" w:eastAsia="el-GR"/>
              </w:rPr>
            </w:pPr>
            <w:r w:rsidRPr="00503B9F">
              <w:rPr>
                <w:b/>
                <w:bCs/>
                <w:color w:val="FFFFFF" w:themeColor="background1"/>
                <w:lang w:val="es-ES" w:eastAsia="el-GR"/>
              </w:rPr>
              <w:t xml:space="preserve">2. </w:t>
            </w:r>
            <w:r w:rsidR="000A5E9E" w:rsidRPr="00503B9F">
              <w:rPr>
                <w:b/>
                <w:bCs/>
                <w:color w:val="FFFFFF" w:themeColor="background1"/>
                <w:lang w:val="es-ES" w:eastAsia="el-GR"/>
              </w:rPr>
              <w:t>Titulación académica</w:t>
            </w:r>
          </w:p>
        </w:tc>
      </w:tr>
      <w:tr w:rsidR="00973A0B" w:rsidRPr="00503B9F" w14:paraId="1494627E" w14:textId="77777777" w:rsidTr="00052438">
        <w:trPr>
          <w:trHeight w:val="20"/>
        </w:trPr>
        <w:tc>
          <w:tcPr>
            <w:tcW w:w="1523" w:type="dxa"/>
            <w:shd w:val="clear" w:color="auto" w:fill="EBEBEB" w:themeFill="accent6" w:themeFillTint="33"/>
          </w:tcPr>
          <w:p w14:paraId="00FC39E1" w14:textId="1409A394" w:rsidR="008A49A8" w:rsidRPr="00503B9F" w:rsidRDefault="000A5E9E" w:rsidP="000A6848">
            <w:pPr>
              <w:pStyle w:val="BPBodytext"/>
              <w:spacing w:after="0" w:line="240" w:lineRule="auto"/>
              <w:jc w:val="left"/>
              <w:rPr>
                <w:sz w:val="20"/>
                <w:szCs w:val="20"/>
                <w:lang w:val="es-ES" w:eastAsia="el-GR"/>
              </w:rPr>
            </w:pPr>
            <w:r w:rsidRPr="00503B9F">
              <w:rPr>
                <w:sz w:val="20"/>
                <w:szCs w:val="20"/>
                <w:lang w:val="es-ES" w:eastAsia="el-GR"/>
              </w:rPr>
              <w:t>Año de obtención</w:t>
            </w:r>
          </w:p>
        </w:tc>
        <w:tc>
          <w:tcPr>
            <w:tcW w:w="3060" w:type="dxa"/>
            <w:shd w:val="clear" w:color="auto" w:fill="EBEBEB" w:themeFill="accent6" w:themeFillTint="33"/>
          </w:tcPr>
          <w:p w14:paraId="67451AE4" w14:textId="40FA3B21" w:rsidR="008A49A8" w:rsidRPr="0085302F" w:rsidRDefault="00F02157" w:rsidP="000A6848">
            <w:pPr>
              <w:pStyle w:val="BPBodytext"/>
              <w:spacing w:after="0" w:line="240" w:lineRule="auto"/>
              <w:jc w:val="left"/>
              <w:rPr>
                <w:sz w:val="20"/>
                <w:szCs w:val="20"/>
                <w:lang w:val="pt-BR" w:eastAsia="el-GR"/>
              </w:rPr>
            </w:pPr>
            <w:r w:rsidRPr="0085302F">
              <w:rPr>
                <w:sz w:val="20"/>
                <w:szCs w:val="20"/>
                <w:lang w:val="pt-BR" w:eastAsia="el-GR"/>
              </w:rPr>
              <w:t>Título universitario, Diploma, Título de posgrado</w:t>
            </w:r>
          </w:p>
        </w:tc>
        <w:tc>
          <w:tcPr>
            <w:tcW w:w="2314" w:type="dxa"/>
            <w:shd w:val="clear" w:color="auto" w:fill="EBEBEB" w:themeFill="accent6" w:themeFillTint="33"/>
          </w:tcPr>
          <w:p w14:paraId="2EADF100" w14:textId="77777777" w:rsidR="00B8721C" w:rsidRPr="00503B9F" w:rsidRDefault="00B8721C" w:rsidP="00B8721C">
            <w:pPr>
              <w:pStyle w:val="BPBodytext"/>
              <w:spacing w:after="0" w:line="240" w:lineRule="auto"/>
              <w:rPr>
                <w:sz w:val="20"/>
                <w:szCs w:val="20"/>
                <w:lang w:val="es-ES" w:eastAsia="el-GR"/>
              </w:rPr>
            </w:pPr>
            <w:r w:rsidRPr="00503B9F">
              <w:rPr>
                <w:sz w:val="20"/>
                <w:szCs w:val="20"/>
                <w:lang w:val="es-ES" w:eastAsia="el-GR"/>
              </w:rPr>
              <w:t>Campo /</w:t>
            </w:r>
          </w:p>
          <w:p w14:paraId="612598D5" w14:textId="62034FC2" w:rsidR="008A49A8" w:rsidRPr="00503B9F" w:rsidRDefault="00B8721C" w:rsidP="00B8721C">
            <w:pPr>
              <w:pStyle w:val="BPBodytext"/>
              <w:spacing w:after="0" w:line="240" w:lineRule="auto"/>
              <w:jc w:val="left"/>
              <w:rPr>
                <w:sz w:val="20"/>
                <w:szCs w:val="20"/>
                <w:lang w:val="es-ES" w:eastAsia="el-GR"/>
              </w:rPr>
            </w:pPr>
            <w:r w:rsidRPr="00503B9F">
              <w:rPr>
                <w:sz w:val="20"/>
                <w:szCs w:val="20"/>
                <w:lang w:val="es-ES" w:eastAsia="el-GR"/>
              </w:rPr>
              <w:t>Título de los estudios</w:t>
            </w:r>
          </w:p>
        </w:tc>
        <w:tc>
          <w:tcPr>
            <w:tcW w:w="3178" w:type="dxa"/>
            <w:shd w:val="clear" w:color="auto" w:fill="EBEBEB" w:themeFill="accent6" w:themeFillTint="33"/>
          </w:tcPr>
          <w:p w14:paraId="7A652048" w14:textId="5EE2CD64" w:rsidR="008A49A8" w:rsidRPr="00503B9F" w:rsidRDefault="00B8721C" w:rsidP="000A6848">
            <w:pPr>
              <w:pStyle w:val="BPBodytext"/>
              <w:spacing w:after="0" w:line="240" w:lineRule="auto"/>
              <w:jc w:val="left"/>
              <w:rPr>
                <w:sz w:val="20"/>
                <w:szCs w:val="20"/>
                <w:lang w:val="es-ES" w:eastAsia="el-GR"/>
              </w:rPr>
            </w:pPr>
            <w:r w:rsidRPr="00503B9F">
              <w:rPr>
                <w:sz w:val="20"/>
                <w:szCs w:val="20"/>
                <w:lang w:val="es-ES" w:eastAsia="el-GR"/>
              </w:rPr>
              <w:t>Centro educativo</w:t>
            </w:r>
          </w:p>
        </w:tc>
      </w:tr>
      <w:tr w:rsidR="00973A0B" w:rsidRPr="00503B9F" w14:paraId="1A0604A1" w14:textId="77777777" w:rsidTr="00052438">
        <w:trPr>
          <w:trHeight w:val="20"/>
        </w:trPr>
        <w:tc>
          <w:tcPr>
            <w:tcW w:w="1523" w:type="dxa"/>
          </w:tcPr>
          <w:p w14:paraId="054DEB7C" w14:textId="604A1F88"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060" w:type="dxa"/>
          </w:tcPr>
          <w:p w14:paraId="194F9CF6" w14:textId="270DC9D4"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314" w:type="dxa"/>
          </w:tcPr>
          <w:p w14:paraId="1E454397" w14:textId="4053A329"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178" w:type="dxa"/>
          </w:tcPr>
          <w:p w14:paraId="623EB080" w14:textId="324B014D"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092E0819" w14:textId="77777777" w:rsidTr="00052438">
        <w:trPr>
          <w:trHeight w:val="20"/>
        </w:trPr>
        <w:tc>
          <w:tcPr>
            <w:tcW w:w="1523" w:type="dxa"/>
          </w:tcPr>
          <w:p w14:paraId="73EC5E11" w14:textId="16A886B7"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060" w:type="dxa"/>
          </w:tcPr>
          <w:p w14:paraId="4DE19A40" w14:textId="5704A1C1"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314" w:type="dxa"/>
          </w:tcPr>
          <w:p w14:paraId="62E76EA0" w14:textId="63A7295E"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178" w:type="dxa"/>
          </w:tcPr>
          <w:p w14:paraId="638BE71C" w14:textId="027DA47E"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6AB9199B" w14:textId="77777777" w:rsidTr="00052438">
        <w:trPr>
          <w:trHeight w:val="20"/>
        </w:trPr>
        <w:tc>
          <w:tcPr>
            <w:tcW w:w="1523" w:type="dxa"/>
          </w:tcPr>
          <w:p w14:paraId="1B934AD3" w14:textId="5A44D9F2"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060" w:type="dxa"/>
          </w:tcPr>
          <w:p w14:paraId="7CAA4C54" w14:textId="67BE5DD9"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314" w:type="dxa"/>
          </w:tcPr>
          <w:p w14:paraId="2C3F1DE4" w14:textId="1EEAF44F"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178" w:type="dxa"/>
          </w:tcPr>
          <w:p w14:paraId="0C6A728C" w14:textId="291C2E1F"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47D7F5E7" w14:textId="77777777" w:rsidTr="00052438">
        <w:trPr>
          <w:trHeight w:val="20"/>
        </w:trPr>
        <w:tc>
          <w:tcPr>
            <w:tcW w:w="1523" w:type="dxa"/>
          </w:tcPr>
          <w:p w14:paraId="5A184AB7" w14:textId="1E69ECFC"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060" w:type="dxa"/>
          </w:tcPr>
          <w:p w14:paraId="70F72E89" w14:textId="0D234DE3"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314" w:type="dxa"/>
          </w:tcPr>
          <w:p w14:paraId="55C138BA" w14:textId="36AB4986"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178" w:type="dxa"/>
          </w:tcPr>
          <w:p w14:paraId="70AA1441" w14:textId="39222585"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086BD43F" w14:textId="77777777" w:rsidTr="00052438">
        <w:trPr>
          <w:trHeight w:val="20"/>
        </w:trPr>
        <w:tc>
          <w:tcPr>
            <w:tcW w:w="1523" w:type="dxa"/>
          </w:tcPr>
          <w:p w14:paraId="27809187" w14:textId="60B551BE"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060" w:type="dxa"/>
          </w:tcPr>
          <w:p w14:paraId="0A5BB5BF" w14:textId="1E6FC134"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314" w:type="dxa"/>
          </w:tcPr>
          <w:p w14:paraId="7B5821B9" w14:textId="643076D0"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178" w:type="dxa"/>
          </w:tcPr>
          <w:p w14:paraId="7F129F07" w14:textId="6E062A04" w:rsidR="0070136F" w:rsidRPr="00503B9F" w:rsidRDefault="0070136F" w:rsidP="0070136F">
            <w:pPr>
              <w:pStyle w:val="BPBodytext"/>
              <w:spacing w:after="0" w:line="240" w:lineRule="auto"/>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A25E7D" w:rsidRPr="00AC7E7C" w14:paraId="5F247BC5" w14:textId="77777777" w:rsidTr="001C0219">
        <w:trPr>
          <w:trHeight w:val="20"/>
        </w:trPr>
        <w:tc>
          <w:tcPr>
            <w:tcW w:w="10075" w:type="dxa"/>
            <w:gridSpan w:val="4"/>
            <w:shd w:val="clear" w:color="auto" w:fill="EBEBEB" w:themeFill="accent6" w:themeFillTint="33"/>
          </w:tcPr>
          <w:p w14:paraId="7B0DE559" w14:textId="4BC7A5B7" w:rsidR="00907256" w:rsidRPr="00503B9F" w:rsidRDefault="00907256" w:rsidP="00BC6BFC">
            <w:pPr>
              <w:pStyle w:val="BPBodytext"/>
              <w:keepNext/>
              <w:spacing w:after="0" w:line="240" w:lineRule="auto"/>
              <w:rPr>
                <w:sz w:val="20"/>
                <w:szCs w:val="20"/>
                <w:lang w:val="es-ES" w:eastAsia="el-GR"/>
              </w:rPr>
            </w:pPr>
            <w:r w:rsidRPr="00503B9F">
              <w:rPr>
                <w:sz w:val="20"/>
                <w:szCs w:val="20"/>
                <w:lang w:val="es-ES" w:eastAsia="el-GR"/>
              </w:rPr>
              <w:t xml:space="preserve">EQF </w:t>
            </w:r>
            <w:r w:rsidR="00DA4B7D" w:rsidRPr="00503B9F">
              <w:rPr>
                <w:sz w:val="20"/>
                <w:szCs w:val="20"/>
                <w:lang w:val="es-ES" w:eastAsia="el-GR"/>
              </w:rPr>
              <w:t>- European Qualifications Framework)</w:t>
            </w:r>
            <w:r w:rsidR="00C43398" w:rsidRPr="00503B9F">
              <w:rPr>
                <w:sz w:val="20"/>
                <w:szCs w:val="20"/>
                <w:lang w:val="es-ES" w:eastAsia="el-GR"/>
              </w:rPr>
              <w:t xml:space="preserve"> = </w:t>
            </w:r>
            <w:r w:rsidR="00966774" w:rsidRPr="00503B9F">
              <w:rPr>
                <w:sz w:val="20"/>
                <w:szCs w:val="20"/>
                <w:lang w:val="es-ES" w:eastAsia="el-GR"/>
              </w:rPr>
              <w:t xml:space="preserve">Nivel de </w:t>
            </w:r>
            <w:r w:rsidR="00DA4B7D" w:rsidRPr="00503B9F">
              <w:rPr>
                <w:sz w:val="20"/>
                <w:szCs w:val="20"/>
                <w:lang w:val="es-ES" w:eastAsia="el-GR"/>
              </w:rPr>
              <w:t>cualificación</w:t>
            </w:r>
            <w:r w:rsidR="00966774" w:rsidRPr="00503B9F">
              <w:rPr>
                <w:sz w:val="20"/>
                <w:szCs w:val="20"/>
                <w:lang w:val="es-ES" w:eastAsia="el-GR"/>
              </w:rPr>
              <w:t xml:space="preserve"> del MEC</w:t>
            </w:r>
            <w:r w:rsidRPr="00503B9F">
              <w:rPr>
                <w:sz w:val="20"/>
                <w:szCs w:val="20"/>
                <w:lang w:val="es-ES" w:eastAsia="el-GR"/>
              </w:rPr>
              <w:t xml:space="preserve"> (</w:t>
            </w:r>
            <w:r w:rsidR="00966774" w:rsidRPr="00503B9F">
              <w:rPr>
                <w:sz w:val="20"/>
                <w:szCs w:val="20"/>
                <w:lang w:val="es-ES" w:eastAsia="el-GR"/>
              </w:rPr>
              <w:t>Marco Europeo de Cualificaciones</w:t>
            </w:r>
          </w:p>
        </w:tc>
      </w:tr>
      <w:tr w:rsidR="00A34B1B" w:rsidRPr="00AC7E7C" w14:paraId="7F7B0691" w14:textId="77777777" w:rsidTr="001C0219">
        <w:trPr>
          <w:trHeight w:val="20"/>
        </w:trPr>
        <w:tc>
          <w:tcPr>
            <w:tcW w:w="10075" w:type="dxa"/>
            <w:gridSpan w:val="4"/>
          </w:tcPr>
          <w:p w14:paraId="1D667AA0" w14:textId="3B0E4301" w:rsidR="00A34B1B" w:rsidRPr="00503B9F" w:rsidRDefault="00000000" w:rsidP="00D441F4">
            <w:pPr>
              <w:pStyle w:val="BPBodytext"/>
              <w:spacing w:before="120" w:after="120" w:line="240" w:lineRule="auto"/>
              <w:rPr>
                <w:sz w:val="22"/>
                <w:szCs w:val="20"/>
                <w:lang w:val="es-ES" w:eastAsia="el-GR"/>
              </w:rPr>
            </w:pPr>
            <w:sdt>
              <w:sdtPr>
                <w:rPr>
                  <w:sz w:val="22"/>
                  <w:szCs w:val="20"/>
                  <w:lang w:val="es-ES" w:eastAsia="el-GR"/>
                </w:rPr>
                <w:id w:val="-1985076365"/>
                <w14:checkbox>
                  <w14:checked w14:val="0"/>
                  <w14:checkedState w14:val="2612" w14:font="MS Gothic"/>
                  <w14:uncheckedState w14:val="2610" w14:font="MS Gothic"/>
                </w14:checkbox>
              </w:sdtPr>
              <w:sdtContent>
                <w:r w:rsidR="00D441F4" w:rsidRPr="00503B9F">
                  <w:rPr>
                    <w:rFonts w:ascii="MS Gothic" w:eastAsia="MS Gothic" w:hAnsi="MS Gothic"/>
                    <w:sz w:val="22"/>
                    <w:szCs w:val="20"/>
                    <w:lang w:val="es-ES" w:eastAsia="el-GR"/>
                  </w:rPr>
                  <w:t>☐</w:t>
                </w:r>
              </w:sdtContent>
            </w:sdt>
            <w:r w:rsidR="00A34B1B" w:rsidRPr="00503B9F">
              <w:rPr>
                <w:sz w:val="22"/>
                <w:szCs w:val="20"/>
                <w:lang w:val="es-ES" w:eastAsia="el-GR"/>
              </w:rPr>
              <w:t xml:space="preserve"> EQF 2</w:t>
            </w:r>
            <w:r w:rsidR="00D441F4" w:rsidRPr="00503B9F">
              <w:rPr>
                <w:sz w:val="22"/>
                <w:szCs w:val="20"/>
                <w:lang w:val="es-ES" w:eastAsia="el-GR"/>
              </w:rPr>
              <w:t xml:space="preserve">  </w:t>
            </w:r>
            <w:sdt>
              <w:sdtPr>
                <w:rPr>
                  <w:sz w:val="22"/>
                  <w:szCs w:val="20"/>
                  <w:lang w:val="es-ES" w:eastAsia="el-GR"/>
                </w:rPr>
                <w:id w:val="-523251884"/>
                <w14:checkbox>
                  <w14:checked w14:val="0"/>
                  <w14:checkedState w14:val="2612" w14:font="MS Gothic"/>
                  <w14:uncheckedState w14:val="2610" w14:font="MS Gothic"/>
                </w14:checkbox>
              </w:sdtPr>
              <w:sdtContent>
                <w:r w:rsidR="00AB49B8">
                  <w:rPr>
                    <w:rFonts w:ascii="MS Gothic" w:eastAsia="MS Gothic" w:hAnsi="MS Gothic" w:hint="eastAsia"/>
                    <w:sz w:val="22"/>
                    <w:szCs w:val="20"/>
                    <w:lang w:val="es-ES" w:eastAsia="el-GR"/>
                  </w:rPr>
                  <w:t>☐</w:t>
                </w:r>
              </w:sdtContent>
            </w:sdt>
            <w:r w:rsidR="00AB49B8" w:rsidRPr="00503B9F">
              <w:rPr>
                <w:sz w:val="22"/>
                <w:szCs w:val="20"/>
                <w:lang w:val="es-ES" w:eastAsia="el-GR"/>
              </w:rPr>
              <w:t xml:space="preserve"> EQF </w:t>
            </w:r>
            <w:r w:rsidR="00AB49B8">
              <w:rPr>
                <w:sz w:val="22"/>
                <w:szCs w:val="20"/>
                <w:lang w:val="es-ES" w:eastAsia="el-GR"/>
              </w:rPr>
              <w:t>3</w:t>
            </w:r>
            <w:r w:rsidR="00AB49B8" w:rsidRPr="00503B9F">
              <w:rPr>
                <w:sz w:val="22"/>
                <w:szCs w:val="20"/>
                <w:lang w:val="es-ES" w:eastAsia="el-GR"/>
              </w:rPr>
              <w:t xml:space="preserve">   </w:t>
            </w:r>
            <w:r w:rsidR="00D441F4" w:rsidRPr="00503B9F">
              <w:rPr>
                <w:sz w:val="22"/>
                <w:szCs w:val="20"/>
                <w:lang w:val="es-ES" w:eastAsia="el-GR"/>
              </w:rPr>
              <w:t xml:space="preserve"> </w:t>
            </w:r>
            <w:sdt>
              <w:sdtPr>
                <w:rPr>
                  <w:sz w:val="22"/>
                  <w:szCs w:val="20"/>
                  <w:lang w:val="es-ES" w:eastAsia="el-GR"/>
                </w:rPr>
                <w:id w:val="1292180501"/>
                <w14:checkbox>
                  <w14:checked w14:val="0"/>
                  <w14:checkedState w14:val="2612" w14:font="MS Gothic"/>
                  <w14:uncheckedState w14:val="2610" w14:font="MS Gothic"/>
                </w14:checkbox>
              </w:sdtPr>
              <w:sdtContent>
                <w:r w:rsidR="00AB49B8">
                  <w:rPr>
                    <w:rFonts w:ascii="MS Gothic" w:eastAsia="MS Gothic" w:hAnsi="MS Gothic" w:hint="eastAsia"/>
                    <w:sz w:val="22"/>
                    <w:szCs w:val="20"/>
                    <w:lang w:val="es-ES" w:eastAsia="el-GR"/>
                  </w:rPr>
                  <w:t>☐</w:t>
                </w:r>
              </w:sdtContent>
            </w:sdt>
            <w:r w:rsidR="00A34B1B" w:rsidRPr="00503B9F">
              <w:rPr>
                <w:sz w:val="22"/>
                <w:szCs w:val="20"/>
                <w:lang w:val="es-ES" w:eastAsia="el-GR"/>
              </w:rPr>
              <w:t xml:space="preserve"> EQF 4</w:t>
            </w:r>
            <w:r w:rsidR="00D441F4" w:rsidRPr="00503B9F">
              <w:rPr>
                <w:sz w:val="22"/>
                <w:szCs w:val="20"/>
                <w:lang w:val="es-ES" w:eastAsia="el-GR"/>
              </w:rPr>
              <w:t xml:space="preserve">  </w:t>
            </w:r>
            <w:r w:rsidR="00A34B1B" w:rsidRPr="00503B9F">
              <w:rPr>
                <w:sz w:val="22"/>
                <w:szCs w:val="20"/>
                <w:lang w:val="es-ES" w:eastAsia="el-GR"/>
              </w:rPr>
              <w:t xml:space="preserve"> </w:t>
            </w:r>
            <w:sdt>
              <w:sdtPr>
                <w:rPr>
                  <w:sz w:val="22"/>
                  <w:szCs w:val="20"/>
                  <w:lang w:val="es-ES" w:eastAsia="el-GR"/>
                </w:rPr>
                <w:id w:val="-43753075"/>
                <w14:checkbox>
                  <w14:checked w14:val="0"/>
                  <w14:checkedState w14:val="2612" w14:font="MS Gothic"/>
                  <w14:uncheckedState w14:val="2610" w14:font="MS Gothic"/>
                </w14:checkbox>
              </w:sdtPr>
              <w:sdtContent>
                <w:r w:rsidR="00D441F4" w:rsidRPr="00503B9F">
                  <w:rPr>
                    <w:rFonts w:ascii="MS Gothic" w:eastAsia="MS Gothic" w:hAnsi="MS Gothic"/>
                    <w:sz w:val="22"/>
                    <w:szCs w:val="20"/>
                    <w:lang w:val="es-ES" w:eastAsia="el-GR"/>
                  </w:rPr>
                  <w:t>☐</w:t>
                </w:r>
              </w:sdtContent>
            </w:sdt>
            <w:r w:rsidR="00A34B1B" w:rsidRPr="00503B9F">
              <w:rPr>
                <w:sz w:val="22"/>
                <w:szCs w:val="20"/>
                <w:lang w:val="es-ES" w:eastAsia="el-GR"/>
              </w:rPr>
              <w:t xml:space="preserve"> EQF 5</w:t>
            </w:r>
            <w:r w:rsidR="00D441F4" w:rsidRPr="00503B9F">
              <w:rPr>
                <w:sz w:val="22"/>
                <w:szCs w:val="20"/>
                <w:lang w:val="es-ES" w:eastAsia="el-GR"/>
              </w:rPr>
              <w:t xml:space="preserve">  </w:t>
            </w:r>
            <w:r w:rsidR="00A34B1B" w:rsidRPr="00503B9F">
              <w:rPr>
                <w:sz w:val="22"/>
                <w:szCs w:val="20"/>
                <w:lang w:val="es-ES" w:eastAsia="el-GR"/>
              </w:rPr>
              <w:t xml:space="preserve"> </w:t>
            </w:r>
            <w:sdt>
              <w:sdtPr>
                <w:rPr>
                  <w:sz w:val="22"/>
                  <w:szCs w:val="20"/>
                  <w:lang w:val="es-ES" w:eastAsia="el-GR"/>
                </w:rPr>
                <w:id w:val="-304244717"/>
                <w14:checkbox>
                  <w14:checked w14:val="0"/>
                  <w14:checkedState w14:val="2612" w14:font="MS Gothic"/>
                  <w14:uncheckedState w14:val="2610" w14:font="MS Gothic"/>
                </w14:checkbox>
              </w:sdtPr>
              <w:sdtContent>
                <w:r w:rsidR="002A035B" w:rsidRPr="00503B9F">
                  <w:rPr>
                    <w:rFonts w:ascii="MS Gothic" w:eastAsia="MS Gothic" w:hAnsi="MS Gothic"/>
                    <w:sz w:val="22"/>
                    <w:szCs w:val="20"/>
                    <w:lang w:val="es-ES" w:eastAsia="el-GR"/>
                  </w:rPr>
                  <w:t>☐</w:t>
                </w:r>
              </w:sdtContent>
            </w:sdt>
            <w:r w:rsidR="00A34B1B" w:rsidRPr="00503B9F">
              <w:rPr>
                <w:sz w:val="22"/>
                <w:szCs w:val="20"/>
                <w:lang w:val="es-ES" w:eastAsia="el-GR"/>
              </w:rPr>
              <w:t xml:space="preserve"> EQF 6</w:t>
            </w:r>
            <w:r w:rsidR="00D441F4" w:rsidRPr="00503B9F">
              <w:rPr>
                <w:sz w:val="22"/>
                <w:szCs w:val="20"/>
                <w:lang w:val="es-ES" w:eastAsia="el-GR"/>
              </w:rPr>
              <w:t xml:space="preserve">  </w:t>
            </w:r>
            <w:r w:rsidR="00A34B1B" w:rsidRPr="00503B9F">
              <w:rPr>
                <w:sz w:val="22"/>
                <w:szCs w:val="20"/>
                <w:lang w:val="es-ES" w:eastAsia="el-GR"/>
              </w:rPr>
              <w:t xml:space="preserve"> </w:t>
            </w:r>
            <w:sdt>
              <w:sdtPr>
                <w:rPr>
                  <w:sz w:val="22"/>
                  <w:szCs w:val="20"/>
                  <w:lang w:val="es-ES" w:eastAsia="el-GR"/>
                </w:rPr>
                <w:id w:val="-152218950"/>
                <w14:checkbox>
                  <w14:checked w14:val="0"/>
                  <w14:checkedState w14:val="2612" w14:font="MS Gothic"/>
                  <w14:uncheckedState w14:val="2610" w14:font="MS Gothic"/>
                </w14:checkbox>
              </w:sdtPr>
              <w:sdtContent>
                <w:r w:rsidR="002C11B5" w:rsidRPr="00503B9F">
                  <w:rPr>
                    <w:rFonts w:eastAsia="MS Gothic"/>
                    <w:sz w:val="22"/>
                    <w:szCs w:val="20"/>
                    <w:lang w:val="es-ES" w:eastAsia="el-GR"/>
                  </w:rPr>
                  <w:t>☐</w:t>
                </w:r>
              </w:sdtContent>
            </w:sdt>
            <w:r w:rsidR="00A34B1B" w:rsidRPr="00503B9F">
              <w:rPr>
                <w:sz w:val="22"/>
                <w:szCs w:val="20"/>
                <w:lang w:val="es-ES" w:eastAsia="el-GR"/>
              </w:rPr>
              <w:t xml:space="preserve"> EQF 7</w:t>
            </w:r>
            <w:r w:rsidR="00D441F4" w:rsidRPr="00503B9F">
              <w:rPr>
                <w:sz w:val="22"/>
                <w:szCs w:val="20"/>
                <w:lang w:val="es-ES" w:eastAsia="el-GR"/>
              </w:rPr>
              <w:t xml:space="preserve">  </w:t>
            </w:r>
            <w:r w:rsidR="00A34B1B" w:rsidRPr="00503B9F">
              <w:rPr>
                <w:sz w:val="22"/>
                <w:szCs w:val="20"/>
                <w:lang w:val="es-ES" w:eastAsia="el-GR"/>
              </w:rPr>
              <w:t xml:space="preserve"> </w:t>
            </w:r>
            <w:sdt>
              <w:sdtPr>
                <w:rPr>
                  <w:sz w:val="22"/>
                  <w:szCs w:val="20"/>
                  <w:lang w:val="es-ES" w:eastAsia="el-GR"/>
                </w:rPr>
                <w:id w:val="237527551"/>
                <w14:checkbox>
                  <w14:checked w14:val="0"/>
                  <w14:checkedState w14:val="2612" w14:font="MS Gothic"/>
                  <w14:uncheckedState w14:val="2610" w14:font="MS Gothic"/>
                </w14:checkbox>
              </w:sdtPr>
              <w:sdtContent>
                <w:r w:rsidR="002C11B5" w:rsidRPr="00503B9F">
                  <w:rPr>
                    <w:rFonts w:eastAsia="MS Gothic"/>
                    <w:sz w:val="22"/>
                    <w:szCs w:val="20"/>
                    <w:lang w:val="es-ES" w:eastAsia="el-GR"/>
                  </w:rPr>
                  <w:t>☐</w:t>
                </w:r>
              </w:sdtContent>
            </w:sdt>
            <w:r w:rsidR="00A34B1B" w:rsidRPr="00503B9F">
              <w:rPr>
                <w:sz w:val="22"/>
                <w:szCs w:val="20"/>
                <w:lang w:val="es-ES" w:eastAsia="el-GR"/>
              </w:rPr>
              <w:t xml:space="preserve"> EQF 8</w:t>
            </w:r>
            <w:r w:rsidR="00D441F4" w:rsidRPr="00503B9F">
              <w:rPr>
                <w:sz w:val="22"/>
                <w:szCs w:val="20"/>
                <w:lang w:val="es-ES" w:eastAsia="el-GR"/>
              </w:rPr>
              <w:t xml:space="preserve">  </w:t>
            </w:r>
            <w:r w:rsidR="00A34B1B" w:rsidRPr="00503B9F">
              <w:rPr>
                <w:sz w:val="22"/>
                <w:szCs w:val="20"/>
                <w:lang w:val="es-ES" w:eastAsia="el-GR"/>
              </w:rPr>
              <w:t xml:space="preserve"> </w:t>
            </w:r>
            <w:sdt>
              <w:sdtPr>
                <w:rPr>
                  <w:sz w:val="22"/>
                  <w:szCs w:val="20"/>
                  <w:lang w:val="es-ES" w:eastAsia="el-GR"/>
                </w:rPr>
                <w:id w:val="1745682920"/>
                <w14:checkbox>
                  <w14:checked w14:val="0"/>
                  <w14:checkedState w14:val="2612" w14:font="MS Gothic"/>
                  <w14:uncheckedState w14:val="2610" w14:font="MS Gothic"/>
                </w14:checkbox>
              </w:sdtPr>
              <w:sdtContent>
                <w:r w:rsidR="002C11B5" w:rsidRPr="00503B9F">
                  <w:rPr>
                    <w:rFonts w:eastAsia="MS Gothic"/>
                    <w:sz w:val="22"/>
                    <w:szCs w:val="20"/>
                    <w:lang w:val="es-ES" w:eastAsia="el-GR"/>
                  </w:rPr>
                  <w:t>☐</w:t>
                </w:r>
              </w:sdtContent>
            </w:sdt>
            <w:r w:rsidR="00A34B1B" w:rsidRPr="00503B9F">
              <w:rPr>
                <w:sz w:val="22"/>
                <w:szCs w:val="20"/>
                <w:lang w:val="es-ES" w:eastAsia="el-GR"/>
              </w:rPr>
              <w:t xml:space="preserve"> </w:t>
            </w:r>
            <w:r w:rsidR="00C43398" w:rsidRPr="00503B9F">
              <w:rPr>
                <w:sz w:val="22"/>
                <w:szCs w:val="20"/>
                <w:lang w:val="es-ES" w:eastAsia="el-GR"/>
              </w:rPr>
              <w:t>Desconocido</w:t>
            </w:r>
            <w:r w:rsidR="0048311D">
              <w:rPr>
                <w:sz w:val="22"/>
                <w:szCs w:val="20"/>
                <w:lang w:val="es-ES" w:eastAsia="el-GR"/>
              </w:rPr>
              <w:t>/No lo sé</w:t>
            </w:r>
          </w:p>
        </w:tc>
      </w:tr>
    </w:tbl>
    <w:p w14:paraId="2AE8EA2B" w14:textId="77777777" w:rsidR="00052438" w:rsidRDefault="00052438" w:rsidP="00052438">
      <w:pPr>
        <w:pStyle w:val="BPBodytext"/>
        <w:spacing w:after="0"/>
        <w:rPr>
          <w:lang w:val="es-ES" w:eastAsia="el-GR"/>
        </w:rPr>
      </w:pPr>
    </w:p>
    <w:p w14:paraId="70A78100" w14:textId="235E543F" w:rsidR="00D30559" w:rsidRPr="00D30559" w:rsidRDefault="0049179C" w:rsidP="0049179C">
      <w:pPr>
        <w:pStyle w:val="BPBodytext"/>
        <w:spacing w:after="0" w:line="240" w:lineRule="auto"/>
        <w:rPr>
          <w:rFonts w:cstheme="majorBidi"/>
          <w:b/>
          <w:i/>
          <w:iCs/>
          <w:sz w:val="20"/>
          <w:lang w:val="es-ES" w:eastAsia="el-GR"/>
        </w:rPr>
      </w:pPr>
      <w:r>
        <w:rPr>
          <w:rFonts w:cstheme="majorBidi"/>
          <w:b/>
          <w:i/>
          <w:iCs/>
          <w:sz w:val="20"/>
          <w:lang w:val="es-ES" w:eastAsia="el-GR"/>
        </w:rPr>
        <w:t xml:space="preserve">Equivalencia entre </w:t>
      </w:r>
      <w:r w:rsidR="00D30559" w:rsidRPr="00D30559">
        <w:rPr>
          <w:rFonts w:cstheme="majorBidi"/>
          <w:b/>
          <w:i/>
          <w:iCs/>
          <w:sz w:val="20"/>
          <w:lang w:val="es-ES" w:eastAsia="el-GR"/>
        </w:rPr>
        <w:t>el Marco Español de Cualificaciones (MECU)</w:t>
      </w:r>
      <w:r w:rsidR="00DA7CA1">
        <w:rPr>
          <w:rFonts w:cstheme="majorBidi"/>
          <w:b/>
          <w:i/>
          <w:iCs/>
          <w:sz w:val="20"/>
          <w:lang w:val="es-ES" w:eastAsia="el-GR"/>
        </w:rPr>
        <w:t xml:space="preserve">, </w:t>
      </w:r>
      <w:r w:rsidR="009669BB">
        <w:rPr>
          <w:rFonts w:cstheme="majorBidi"/>
          <w:b/>
          <w:i/>
          <w:iCs/>
          <w:sz w:val="20"/>
          <w:lang w:val="es-ES" w:eastAsia="el-GR"/>
        </w:rPr>
        <w:t>el European Qualificartions Framework (</w:t>
      </w:r>
      <w:r w:rsidR="00D30559" w:rsidRPr="00D30559">
        <w:rPr>
          <w:rFonts w:cstheme="majorBidi"/>
          <w:b/>
          <w:i/>
          <w:iCs/>
          <w:sz w:val="20"/>
          <w:lang w:val="es-ES" w:eastAsia="el-GR"/>
        </w:rPr>
        <w:t>EQF</w:t>
      </w:r>
      <w:r w:rsidR="009669BB">
        <w:rPr>
          <w:rFonts w:cstheme="majorBidi"/>
          <w:b/>
          <w:i/>
          <w:iCs/>
          <w:sz w:val="20"/>
          <w:lang w:val="es-ES" w:eastAsia="el-GR"/>
        </w:rPr>
        <w:t>)</w:t>
      </w:r>
      <w:r w:rsidR="00DA7CA1">
        <w:rPr>
          <w:rFonts w:cstheme="majorBidi"/>
          <w:b/>
          <w:i/>
          <w:iCs/>
          <w:sz w:val="20"/>
          <w:lang w:val="es-ES" w:eastAsia="el-GR"/>
        </w:rPr>
        <w:t xml:space="preserve"> y titulaciones</w:t>
      </w:r>
      <w:r w:rsidR="00BD59DF">
        <w:rPr>
          <w:rFonts w:cstheme="majorBidi"/>
          <w:b/>
          <w:i/>
          <w:iCs/>
          <w:sz w:val="20"/>
          <w:lang w:val="es-ES" w:eastAsia="el-GR"/>
        </w:rPr>
        <w:t xml:space="preserve"> académicas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1"/>
        <w:gridCol w:w="6521"/>
      </w:tblGrid>
      <w:tr w:rsidR="00D30559" w:rsidRPr="00D30559" w14:paraId="1D7E606E" w14:textId="77777777" w:rsidTr="00F54F4F">
        <w:tc>
          <w:tcPr>
            <w:tcW w:w="1418" w:type="dxa"/>
            <w:hideMark/>
          </w:tcPr>
          <w:p w14:paraId="650CE07F" w14:textId="77777777" w:rsidR="00D30559" w:rsidRPr="00D30559" w:rsidRDefault="00D30559" w:rsidP="00D30559">
            <w:pPr>
              <w:pStyle w:val="BPBodytext"/>
              <w:spacing w:after="0"/>
              <w:rPr>
                <w:b/>
                <w:bCs/>
                <w:sz w:val="20"/>
                <w:szCs w:val="20"/>
                <w:lang w:val="en-US" w:eastAsia="el-GR"/>
              </w:rPr>
            </w:pPr>
            <w:r w:rsidRPr="00D30559">
              <w:rPr>
                <w:b/>
                <w:bCs/>
                <w:sz w:val="20"/>
                <w:szCs w:val="20"/>
                <w:lang w:val="en-US" w:eastAsia="el-GR"/>
              </w:rPr>
              <w:t>Nivel EQF</w:t>
            </w:r>
          </w:p>
        </w:tc>
        <w:tc>
          <w:tcPr>
            <w:tcW w:w="2121" w:type="dxa"/>
            <w:hideMark/>
          </w:tcPr>
          <w:p w14:paraId="3A0D5FF3" w14:textId="77777777" w:rsidR="00D30559" w:rsidRPr="00D30559" w:rsidRDefault="00D30559" w:rsidP="00D30559">
            <w:pPr>
              <w:pStyle w:val="BPBodytext"/>
              <w:spacing w:after="0"/>
              <w:rPr>
                <w:b/>
                <w:bCs/>
                <w:sz w:val="20"/>
                <w:szCs w:val="20"/>
                <w:lang w:val="en-US" w:eastAsia="el-GR"/>
              </w:rPr>
            </w:pPr>
            <w:r w:rsidRPr="00D30559">
              <w:rPr>
                <w:b/>
                <w:bCs/>
                <w:sz w:val="20"/>
                <w:szCs w:val="20"/>
                <w:lang w:val="en-US" w:eastAsia="el-GR"/>
              </w:rPr>
              <w:t>Nivel MECU (España)</w:t>
            </w:r>
          </w:p>
        </w:tc>
        <w:tc>
          <w:tcPr>
            <w:tcW w:w="6521" w:type="dxa"/>
            <w:hideMark/>
          </w:tcPr>
          <w:p w14:paraId="2E26B1C3" w14:textId="77777777" w:rsidR="00D30559" w:rsidRPr="00D30559" w:rsidRDefault="00D30559" w:rsidP="00D30559">
            <w:pPr>
              <w:pStyle w:val="BPBodytext"/>
              <w:spacing w:after="0"/>
              <w:rPr>
                <w:b/>
                <w:bCs/>
                <w:sz w:val="20"/>
                <w:szCs w:val="20"/>
                <w:lang w:val="en-US" w:eastAsia="el-GR"/>
              </w:rPr>
            </w:pPr>
            <w:r w:rsidRPr="00D30559">
              <w:rPr>
                <w:b/>
                <w:bCs/>
                <w:sz w:val="20"/>
                <w:szCs w:val="20"/>
                <w:lang w:val="en-US" w:eastAsia="el-GR"/>
              </w:rPr>
              <w:t>Títulos / cualificaciones representativas</w:t>
            </w:r>
          </w:p>
        </w:tc>
      </w:tr>
      <w:tr w:rsidR="00D30559" w:rsidRPr="00D30559" w14:paraId="6C07D771" w14:textId="77777777" w:rsidTr="00F54F4F">
        <w:tc>
          <w:tcPr>
            <w:tcW w:w="1418" w:type="dxa"/>
            <w:hideMark/>
          </w:tcPr>
          <w:p w14:paraId="14462698"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1</w:t>
            </w:r>
          </w:p>
        </w:tc>
        <w:tc>
          <w:tcPr>
            <w:tcW w:w="2121" w:type="dxa"/>
            <w:hideMark/>
          </w:tcPr>
          <w:p w14:paraId="62434565"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1</w:t>
            </w:r>
          </w:p>
        </w:tc>
        <w:tc>
          <w:tcPr>
            <w:tcW w:w="6521" w:type="dxa"/>
            <w:hideMark/>
          </w:tcPr>
          <w:p w14:paraId="49CA2C07"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Certificación de Educación Primaria</w:t>
            </w:r>
          </w:p>
        </w:tc>
      </w:tr>
      <w:tr w:rsidR="00D30559" w:rsidRPr="00AC7E7C" w14:paraId="645EBAD5" w14:textId="77777777" w:rsidTr="00F54F4F">
        <w:tc>
          <w:tcPr>
            <w:tcW w:w="1418" w:type="dxa"/>
            <w:hideMark/>
          </w:tcPr>
          <w:p w14:paraId="03E0EE29"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2</w:t>
            </w:r>
          </w:p>
        </w:tc>
        <w:tc>
          <w:tcPr>
            <w:tcW w:w="2121" w:type="dxa"/>
            <w:hideMark/>
          </w:tcPr>
          <w:p w14:paraId="671D41C8"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2</w:t>
            </w:r>
          </w:p>
        </w:tc>
        <w:tc>
          <w:tcPr>
            <w:tcW w:w="6521" w:type="dxa"/>
            <w:hideMark/>
          </w:tcPr>
          <w:p w14:paraId="687179E8" w14:textId="3B45AA72" w:rsidR="00D30559" w:rsidRPr="00D30559" w:rsidRDefault="00D30559" w:rsidP="00D30559">
            <w:pPr>
              <w:pStyle w:val="BPBodytext"/>
              <w:spacing w:after="0"/>
              <w:rPr>
                <w:sz w:val="20"/>
                <w:szCs w:val="20"/>
                <w:lang w:val="es-ES" w:eastAsia="el-GR"/>
              </w:rPr>
            </w:pPr>
            <w:r w:rsidRPr="00D30559">
              <w:rPr>
                <w:sz w:val="20"/>
                <w:szCs w:val="20"/>
                <w:lang w:val="es-ES" w:eastAsia="el-GR"/>
              </w:rPr>
              <w:t>ESO (sin título) / FP Básica</w:t>
            </w:r>
            <w:r w:rsidR="00B55B0A">
              <w:rPr>
                <w:sz w:val="20"/>
                <w:szCs w:val="20"/>
                <w:lang w:val="es-ES" w:eastAsia="el-GR"/>
              </w:rPr>
              <w:t xml:space="preserve"> (acceso especial)</w:t>
            </w:r>
          </w:p>
        </w:tc>
      </w:tr>
      <w:tr w:rsidR="00D30559" w:rsidRPr="00AC7E7C" w14:paraId="3319C593" w14:textId="77777777" w:rsidTr="00F54F4F">
        <w:tc>
          <w:tcPr>
            <w:tcW w:w="1418" w:type="dxa"/>
            <w:hideMark/>
          </w:tcPr>
          <w:p w14:paraId="21325965"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3</w:t>
            </w:r>
          </w:p>
        </w:tc>
        <w:tc>
          <w:tcPr>
            <w:tcW w:w="2121" w:type="dxa"/>
            <w:hideMark/>
          </w:tcPr>
          <w:p w14:paraId="239C2D44"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3</w:t>
            </w:r>
          </w:p>
        </w:tc>
        <w:tc>
          <w:tcPr>
            <w:tcW w:w="6521" w:type="dxa"/>
            <w:hideMark/>
          </w:tcPr>
          <w:p w14:paraId="6EA5E39C" w14:textId="6F874ADC" w:rsidR="00C82920" w:rsidRDefault="00B55B0A" w:rsidP="00D30559">
            <w:pPr>
              <w:pStyle w:val="BPBodytext"/>
              <w:spacing w:after="0"/>
              <w:rPr>
                <w:sz w:val="20"/>
                <w:szCs w:val="20"/>
                <w:lang w:val="es-ES" w:eastAsia="el-GR"/>
              </w:rPr>
            </w:pPr>
            <w:r>
              <w:rPr>
                <w:sz w:val="20"/>
                <w:szCs w:val="20"/>
                <w:lang w:val="es-ES" w:eastAsia="el-GR"/>
              </w:rPr>
              <w:t xml:space="preserve">3A. </w:t>
            </w:r>
            <w:r w:rsidR="00D30559" w:rsidRPr="00D30559">
              <w:rPr>
                <w:sz w:val="20"/>
                <w:szCs w:val="20"/>
                <w:lang w:val="es-ES" w:eastAsia="el-GR"/>
              </w:rPr>
              <w:t>Graduado en ESO</w:t>
            </w:r>
            <w:r>
              <w:rPr>
                <w:sz w:val="20"/>
                <w:szCs w:val="20"/>
                <w:lang w:val="es-ES" w:eastAsia="el-GR"/>
              </w:rPr>
              <w:t xml:space="preserve">. </w:t>
            </w:r>
            <w:r w:rsidR="00D30559" w:rsidRPr="00D30559">
              <w:rPr>
                <w:sz w:val="20"/>
                <w:szCs w:val="20"/>
                <w:lang w:val="es-ES" w:eastAsia="el-GR"/>
              </w:rPr>
              <w:t>Título de Técnico Básico</w:t>
            </w:r>
          </w:p>
          <w:p w14:paraId="39815EAC" w14:textId="4EFE776C" w:rsidR="00D30559" w:rsidRPr="00D30559" w:rsidRDefault="00B55B0A" w:rsidP="00D30559">
            <w:pPr>
              <w:pStyle w:val="BPBodytext"/>
              <w:spacing w:after="0"/>
              <w:rPr>
                <w:sz w:val="20"/>
                <w:szCs w:val="20"/>
                <w:lang w:val="es-ES" w:eastAsia="el-GR"/>
              </w:rPr>
            </w:pPr>
            <w:r>
              <w:rPr>
                <w:sz w:val="20"/>
                <w:szCs w:val="20"/>
                <w:lang w:val="es-ES" w:eastAsia="el-GR"/>
              </w:rPr>
              <w:t xml:space="preserve">3B. </w:t>
            </w:r>
            <w:r w:rsidR="00D30559" w:rsidRPr="00D30559">
              <w:rPr>
                <w:sz w:val="20"/>
                <w:szCs w:val="20"/>
                <w:lang w:val="es-ES" w:eastAsia="el-GR"/>
              </w:rPr>
              <w:t>Certificado de Profesionalidad nivel 1</w:t>
            </w:r>
          </w:p>
        </w:tc>
      </w:tr>
      <w:tr w:rsidR="00D30559" w:rsidRPr="00AC7E7C" w14:paraId="30C513A4" w14:textId="77777777" w:rsidTr="00F54F4F">
        <w:tc>
          <w:tcPr>
            <w:tcW w:w="1418" w:type="dxa"/>
            <w:hideMark/>
          </w:tcPr>
          <w:p w14:paraId="7EBD711D"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4</w:t>
            </w:r>
          </w:p>
        </w:tc>
        <w:tc>
          <w:tcPr>
            <w:tcW w:w="2121" w:type="dxa"/>
            <w:hideMark/>
          </w:tcPr>
          <w:p w14:paraId="44A96823"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4</w:t>
            </w:r>
          </w:p>
        </w:tc>
        <w:tc>
          <w:tcPr>
            <w:tcW w:w="6521" w:type="dxa"/>
            <w:hideMark/>
          </w:tcPr>
          <w:p w14:paraId="27202377" w14:textId="454EAC59" w:rsidR="00C82920" w:rsidRDefault="003F4BCD" w:rsidP="00D30559">
            <w:pPr>
              <w:pStyle w:val="BPBodytext"/>
              <w:spacing w:after="0"/>
              <w:rPr>
                <w:sz w:val="20"/>
                <w:szCs w:val="20"/>
                <w:lang w:val="es-ES" w:eastAsia="el-GR"/>
              </w:rPr>
            </w:pPr>
            <w:r>
              <w:rPr>
                <w:sz w:val="20"/>
                <w:szCs w:val="20"/>
                <w:lang w:val="es-ES" w:eastAsia="el-GR"/>
              </w:rPr>
              <w:t xml:space="preserve">4A. </w:t>
            </w:r>
            <w:r w:rsidR="00D30559" w:rsidRPr="00D30559">
              <w:rPr>
                <w:sz w:val="20"/>
                <w:szCs w:val="20"/>
                <w:lang w:val="es-ES" w:eastAsia="el-GR"/>
              </w:rPr>
              <w:t>Bachiller</w:t>
            </w:r>
            <w:r w:rsidR="00E2257E">
              <w:rPr>
                <w:sz w:val="20"/>
                <w:szCs w:val="20"/>
                <w:lang w:val="es-ES" w:eastAsia="el-GR"/>
              </w:rPr>
              <w:t>ato</w:t>
            </w:r>
            <w:r>
              <w:rPr>
                <w:sz w:val="20"/>
                <w:szCs w:val="20"/>
                <w:lang w:val="es-ES" w:eastAsia="el-GR"/>
              </w:rPr>
              <w:t xml:space="preserve">. </w:t>
            </w:r>
            <w:r w:rsidR="00C82920">
              <w:rPr>
                <w:sz w:val="20"/>
                <w:szCs w:val="20"/>
                <w:lang w:val="es-ES" w:eastAsia="el-GR"/>
              </w:rPr>
              <w:t>T</w:t>
            </w:r>
            <w:r w:rsidR="00D30559" w:rsidRPr="00D30559">
              <w:rPr>
                <w:sz w:val="20"/>
                <w:szCs w:val="20"/>
                <w:lang w:val="es-ES" w:eastAsia="el-GR"/>
              </w:rPr>
              <w:t xml:space="preserve">écnico </w:t>
            </w:r>
            <w:r w:rsidR="0035382E">
              <w:rPr>
                <w:sz w:val="20"/>
                <w:szCs w:val="20"/>
                <w:lang w:val="es-ES" w:eastAsia="el-GR"/>
              </w:rPr>
              <w:t>en</w:t>
            </w:r>
            <w:r w:rsidR="00D30559" w:rsidRPr="00D30559">
              <w:rPr>
                <w:sz w:val="20"/>
                <w:szCs w:val="20"/>
                <w:lang w:val="es-ES" w:eastAsia="el-GR"/>
              </w:rPr>
              <w:t xml:space="preserve"> FP de Grado Medio</w:t>
            </w:r>
            <w:r>
              <w:rPr>
                <w:sz w:val="20"/>
                <w:szCs w:val="20"/>
                <w:lang w:val="es-ES" w:eastAsia="el-GR"/>
              </w:rPr>
              <w:t xml:space="preserve">. </w:t>
            </w:r>
            <w:r w:rsidR="00BD59DF">
              <w:rPr>
                <w:sz w:val="20"/>
                <w:szCs w:val="20"/>
                <w:lang w:val="es-ES" w:eastAsia="el-GR"/>
              </w:rPr>
              <w:t>Títulos</w:t>
            </w:r>
            <w:r>
              <w:rPr>
                <w:sz w:val="20"/>
                <w:szCs w:val="20"/>
                <w:lang w:val="es-ES" w:eastAsia="el-GR"/>
              </w:rPr>
              <w:t xml:space="preserve"> técnicos en música, danza</w:t>
            </w:r>
            <w:r w:rsidR="001C3C19">
              <w:rPr>
                <w:sz w:val="20"/>
                <w:szCs w:val="20"/>
                <w:lang w:val="es-ES" w:eastAsia="el-GR"/>
              </w:rPr>
              <w:t>,</w:t>
            </w:r>
            <w:r>
              <w:rPr>
                <w:sz w:val="20"/>
                <w:szCs w:val="20"/>
                <w:lang w:val="es-ES" w:eastAsia="el-GR"/>
              </w:rPr>
              <w:t xml:space="preserve"> diseño, deportes.</w:t>
            </w:r>
          </w:p>
          <w:p w14:paraId="0C3DD0D9" w14:textId="77777777" w:rsidR="00D30559" w:rsidRDefault="001C3C19" w:rsidP="00D30559">
            <w:pPr>
              <w:pStyle w:val="BPBodytext"/>
              <w:spacing w:after="0"/>
              <w:rPr>
                <w:sz w:val="20"/>
                <w:szCs w:val="20"/>
                <w:lang w:val="es-ES" w:eastAsia="el-GR"/>
              </w:rPr>
            </w:pPr>
            <w:r>
              <w:rPr>
                <w:sz w:val="20"/>
                <w:szCs w:val="20"/>
                <w:lang w:val="es-ES" w:eastAsia="el-GR"/>
              </w:rPr>
              <w:t xml:space="preserve">4B. </w:t>
            </w:r>
            <w:r w:rsidR="00D30559" w:rsidRPr="00D30559">
              <w:rPr>
                <w:sz w:val="20"/>
                <w:szCs w:val="20"/>
                <w:lang w:val="es-ES" w:eastAsia="el-GR"/>
              </w:rPr>
              <w:t>Certificado de Profesionalidad nivel 2</w:t>
            </w:r>
          </w:p>
          <w:p w14:paraId="320CD145" w14:textId="5B969916" w:rsidR="001C3C19" w:rsidRPr="00D30559" w:rsidRDefault="001C3C19" w:rsidP="00D30559">
            <w:pPr>
              <w:pStyle w:val="BPBodytext"/>
              <w:spacing w:after="0"/>
              <w:rPr>
                <w:sz w:val="20"/>
                <w:szCs w:val="20"/>
                <w:lang w:val="es-ES" w:eastAsia="el-GR"/>
              </w:rPr>
            </w:pPr>
            <w:r>
              <w:rPr>
                <w:sz w:val="20"/>
                <w:szCs w:val="20"/>
                <w:lang w:val="es-ES" w:eastAsia="el-GR"/>
              </w:rPr>
              <w:t xml:space="preserve">4C. </w:t>
            </w:r>
            <w:r w:rsidRPr="00D30559">
              <w:rPr>
                <w:sz w:val="20"/>
                <w:szCs w:val="20"/>
                <w:lang w:val="es-ES" w:eastAsia="el-GR"/>
              </w:rPr>
              <w:t>Cursos de especialización</w:t>
            </w:r>
            <w:r>
              <w:rPr>
                <w:sz w:val="20"/>
                <w:szCs w:val="20"/>
                <w:lang w:val="es-ES" w:eastAsia="el-GR"/>
              </w:rPr>
              <w:t xml:space="preserve"> de </w:t>
            </w:r>
            <w:r w:rsidR="00781143">
              <w:rPr>
                <w:sz w:val="20"/>
                <w:szCs w:val="20"/>
                <w:lang w:val="es-ES" w:eastAsia="el-GR"/>
              </w:rPr>
              <w:t xml:space="preserve">FP de </w:t>
            </w:r>
            <w:r>
              <w:rPr>
                <w:sz w:val="20"/>
                <w:szCs w:val="20"/>
                <w:lang w:val="es-ES" w:eastAsia="el-GR"/>
              </w:rPr>
              <w:t xml:space="preserve">Grado </w:t>
            </w:r>
            <w:r w:rsidR="00781143">
              <w:rPr>
                <w:sz w:val="20"/>
                <w:szCs w:val="20"/>
                <w:lang w:val="es-ES" w:eastAsia="el-GR"/>
              </w:rPr>
              <w:t>Medio</w:t>
            </w:r>
          </w:p>
        </w:tc>
      </w:tr>
      <w:tr w:rsidR="00D30559" w:rsidRPr="00AC7E7C" w14:paraId="2536CFA1" w14:textId="77777777" w:rsidTr="00F54F4F">
        <w:tc>
          <w:tcPr>
            <w:tcW w:w="1418" w:type="dxa"/>
            <w:hideMark/>
          </w:tcPr>
          <w:p w14:paraId="138F50AC"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5</w:t>
            </w:r>
          </w:p>
        </w:tc>
        <w:tc>
          <w:tcPr>
            <w:tcW w:w="2121" w:type="dxa"/>
            <w:hideMark/>
          </w:tcPr>
          <w:p w14:paraId="7C16A502"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5</w:t>
            </w:r>
          </w:p>
        </w:tc>
        <w:tc>
          <w:tcPr>
            <w:tcW w:w="6521" w:type="dxa"/>
            <w:hideMark/>
          </w:tcPr>
          <w:p w14:paraId="69778DEE" w14:textId="7EC43FF2" w:rsidR="00C82920" w:rsidRDefault="00781143" w:rsidP="00D30559">
            <w:pPr>
              <w:pStyle w:val="BPBodytext"/>
              <w:spacing w:after="0"/>
              <w:rPr>
                <w:sz w:val="20"/>
                <w:szCs w:val="20"/>
                <w:lang w:val="es-ES" w:eastAsia="el-GR"/>
              </w:rPr>
            </w:pPr>
            <w:r>
              <w:rPr>
                <w:sz w:val="20"/>
                <w:szCs w:val="20"/>
                <w:lang w:val="es-ES" w:eastAsia="el-GR"/>
              </w:rPr>
              <w:t>5</w:t>
            </w:r>
            <w:r w:rsidR="0035382E">
              <w:rPr>
                <w:sz w:val="20"/>
                <w:szCs w:val="20"/>
                <w:lang w:val="es-ES" w:eastAsia="el-GR"/>
              </w:rPr>
              <w:t>A</w:t>
            </w:r>
            <w:r>
              <w:rPr>
                <w:sz w:val="20"/>
                <w:szCs w:val="20"/>
                <w:lang w:val="es-ES" w:eastAsia="el-GR"/>
              </w:rPr>
              <w:t>.</w:t>
            </w:r>
            <w:r w:rsidR="0035382E">
              <w:rPr>
                <w:sz w:val="20"/>
                <w:szCs w:val="20"/>
                <w:lang w:val="es-ES" w:eastAsia="el-GR"/>
              </w:rPr>
              <w:t xml:space="preserve"> </w:t>
            </w:r>
            <w:r w:rsidR="00D30559" w:rsidRPr="00D30559">
              <w:rPr>
                <w:sz w:val="20"/>
                <w:szCs w:val="20"/>
                <w:lang w:val="es-ES" w:eastAsia="el-GR"/>
              </w:rPr>
              <w:t xml:space="preserve">Técnico Superior </w:t>
            </w:r>
            <w:r w:rsidR="0035382E">
              <w:rPr>
                <w:sz w:val="20"/>
                <w:szCs w:val="20"/>
                <w:lang w:val="es-ES" w:eastAsia="el-GR"/>
              </w:rPr>
              <w:t>en</w:t>
            </w:r>
            <w:r w:rsidR="00D30559" w:rsidRPr="00D30559">
              <w:rPr>
                <w:sz w:val="20"/>
                <w:szCs w:val="20"/>
                <w:lang w:val="es-ES" w:eastAsia="el-GR"/>
              </w:rPr>
              <w:t xml:space="preserve"> FP</w:t>
            </w:r>
          </w:p>
          <w:p w14:paraId="101929B9" w14:textId="4829A423" w:rsidR="00C82920" w:rsidRDefault="00C24D80" w:rsidP="00D30559">
            <w:pPr>
              <w:pStyle w:val="BPBodytext"/>
              <w:spacing w:after="0"/>
              <w:rPr>
                <w:sz w:val="20"/>
                <w:szCs w:val="20"/>
                <w:lang w:val="es-ES" w:eastAsia="el-GR"/>
              </w:rPr>
            </w:pPr>
            <w:r>
              <w:rPr>
                <w:sz w:val="20"/>
                <w:szCs w:val="20"/>
                <w:lang w:val="es-ES" w:eastAsia="el-GR"/>
              </w:rPr>
              <w:t xml:space="preserve">5B. </w:t>
            </w:r>
            <w:r w:rsidR="00D30559" w:rsidRPr="00D30559">
              <w:rPr>
                <w:sz w:val="20"/>
                <w:szCs w:val="20"/>
                <w:lang w:val="es-ES" w:eastAsia="el-GR"/>
              </w:rPr>
              <w:t>Certificado de Profesionalidad nivel 3</w:t>
            </w:r>
          </w:p>
          <w:p w14:paraId="0BC5255B" w14:textId="36C154F9" w:rsidR="00D30559" w:rsidRPr="00D30559" w:rsidRDefault="00C24D80" w:rsidP="00D30559">
            <w:pPr>
              <w:pStyle w:val="BPBodytext"/>
              <w:spacing w:after="0"/>
              <w:rPr>
                <w:sz w:val="20"/>
                <w:szCs w:val="20"/>
                <w:lang w:val="es-ES" w:eastAsia="el-GR"/>
              </w:rPr>
            </w:pPr>
            <w:r>
              <w:rPr>
                <w:sz w:val="20"/>
                <w:szCs w:val="20"/>
                <w:lang w:val="es-ES" w:eastAsia="el-GR"/>
              </w:rPr>
              <w:t xml:space="preserve">5C. </w:t>
            </w:r>
            <w:r w:rsidR="00D30559" w:rsidRPr="00D30559">
              <w:rPr>
                <w:sz w:val="20"/>
                <w:szCs w:val="20"/>
                <w:lang w:val="es-ES" w:eastAsia="el-GR"/>
              </w:rPr>
              <w:t>Cursos de especialización</w:t>
            </w:r>
            <w:r w:rsidR="00AC1EF7">
              <w:rPr>
                <w:sz w:val="20"/>
                <w:szCs w:val="20"/>
                <w:lang w:val="es-ES" w:eastAsia="el-GR"/>
              </w:rPr>
              <w:t xml:space="preserve"> </w:t>
            </w:r>
            <w:r>
              <w:rPr>
                <w:sz w:val="20"/>
                <w:szCs w:val="20"/>
                <w:lang w:val="es-ES" w:eastAsia="el-GR"/>
              </w:rPr>
              <w:t xml:space="preserve">de </w:t>
            </w:r>
            <w:r w:rsidR="00AC1EF7">
              <w:rPr>
                <w:sz w:val="20"/>
                <w:szCs w:val="20"/>
                <w:lang w:val="es-ES" w:eastAsia="el-GR"/>
              </w:rPr>
              <w:t xml:space="preserve">Grado </w:t>
            </w:r>
            <w:r w:rsidR="00E2257E">
              <w:rPr>
                <w:sz w:val="20"/>
                <w:szCs w:val="20"/>
                <w:lang w:val="es-ES" w:eastAsia="el-GR"/>
              </w:rPr>
              <w:t xml:space="preserve">Superior </w:t>
            </w:r>
          </w:p>
        </w:tc>
      </w:tr>
      <w:tr w:rsidR="00D30559" w:rsidRPr="00AC7E7C" w14:paraId="65D03065" w14:textId="77777777" w:rsidTr="00F54F4F">
        <w:tc>
          <w:tcPr>
            <w:tcW w:w="1418" w:type="dxa"/>
            <w:hideMark/>
          </w:tcPr>
          <w:p w14:paraId="42C81679"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6</w:t>
            </w:r>
          </w:p>
        </w:tc>
        <w:tc>
          <w:tcPr>
            <w:tcW w:w="2121" w:type="dxa"/>
            <w:hideMark/>
          </w:tcPr>
          <w:p w14:paraId="111308A3"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6</w:t>
            </w:r>
          </w:p>
        </w:tc>
        <w:tc>
          <w:tcPr>
            <w:tcW w:w="6521" w:type="dxa"/>
            <w:hideMark/>
          </w:tcPr>
          <w:p w14:paraId="223EFF2D" w14:textId="73D71BC3" w:rsidR="00D30559" w:rsidRPr="00D30559" w:rsidRDefault="00D30559" w:rsidP="00F54F4F">
            <w:pPr>
              <w:pStyle w:val="BPBodytext"/>
              <w:spacing w:after="0"/>
              <w:rPr>
                <w:sz w:val="20"/>
                <w:szCs w:val="20"/>
                <w:lang w:val="es-ES" w:eastAsia="el-GR"/>
              </w:rPr>
            </w:pPr>
            <w:r w:rsidRPr="00D30559">
              <w:rPr>
                <w:sz w:val="20"/>
                <w:szCs w:val="20"/>
                <w:lang w:val="es-ES" w:eastAsia="el-GR"/>
              </w:rPr>
              <w:t>Título universitario de Grado</w:t>
            </w:r>
            <w:r w:rsidR="00F54F4F">
              <w:rPr>
                <w:sz w:val="20"/>
                <w:szCs w:val="20"/>
                <w:lang w:val="es-ES" w:eastAsia="el-GR"/>
              </w:rPr>
              <w:t xml:space="preserve"> o </w:t>
            </w:r>
            <w:r w:rsidRPr="00D30559">
              <w:rPr>
                <w:sz w:val="20"/>
                <w:szCs w:val="20"/>
                <w:lang w:val="es-ES" w:eastAsia="el-GR"/>
              </w:rPr>
              <w:t>Enseñanzas Artísticas Superiores</w:t>
            </w:r>
          </w:p>
        </w:tc>
      </w:tr>
      <w:tr w:rsidR="00D30559" w:rsidRPr="00AC7E7C" w14:paraId="4AAEAB9F" w14:textId="77777777" w:rsidTr="00F54F4F">
        <w:tc>
          <w:tcPr>
            <w:tcW w:w="1418" w:type="dxa"/>
            <w:hideMark/>
          </w:tcPr>
          <w:p w14:paraId="7EDD84BB"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7</w:t>
            </w:r>
          </w:p>
        </w:tc>
        <w:tc>
          <w:tcPr>
            <w:tcW w:w="2121" w:type="dxa"/>
            <w:hideMark/>
          </w:tcPr>
          <w:p w14:paraId="1339E54F"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7</w:t>
            </w:r>
          </w:p>
        </w:tc>
        <w:tc>
          <w:tcPr>
            <w:tcW w:w="6521" w:type="dxa"/>
            <w:hideMark/>
          </w:tcPr>
          <w:p w14:paraId="2F1EC66A" w14:textId="4340572F" w:rsidR="00D30559" w:rsidRPr="009965E8" w:rsidRDefault="00D30559" w:rsidP="00D30559">
            <w:pPr>
              <w:pStyle w:val="BPBodytext"/>
              <w:spacing w:after="0"/>
              <w:rPr>
                <w:sz w:val="20"/>
                <w:szCs w:val="20"/>
                <w:lang w:val="es-ES" w:eastAsia="el-GR"/>
              </w:rPr>
            </w:pPr>
            <w:r w:rsidRPr="009965E8">
              <w:rPr>
                <w:sz w:val="20"/>
                <w:szCs w:val="20"/>
                <w:lang w:val="es-ES" w:eastAsia="el-GR"/>
              </w:rPr>
              <w:t xml:space="preserve">Máster </w:t>
            </w:r>
            <w:r w:rsidR="00881879" w:rsidRPr="009965E8">
              <w:rPr>
                <w:sz w:val="20"/>
                <w:szCs w:val="20"/>
                <w:lang w:val="es-ES" w:eastAsia="el-GR"/>
              </w:rPr>
              <w:t>Universitario o Grado largo</w:t>
            </w:r>
          </w:p>
        </w:tc>
      </w:tr>
      <w:tr w:rsidR="00D30559" w:rsidRPr="00D30559" w14:paraId="1FC57DA2" w14:textId="77777777" w:rsidTr="00F54F4F">
        <w:tc>
          <w:tcPr>
            <w:tcW w:w="1418" w:type="dxa"/>
            <w:hideMark/>
          </w:tcPr>
          <w:p w14:paraId="29FAC7CF"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EQF 8</w:t>
            </w:r>
          </w:p>
        </w:tc>
        <w:tc>
          <w:tcPr>
            <w:tcW w:w="2121" w:type="dxa"/>
            <w:hideMark/>
          </w:tcPr>
          <w:p w14:paraId="14D009E6"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MECU 8</w:t>
            </w:r>
          </w:p>
        </w:tc>
        <w:tc>
          <w:tcPr>
            <w:tcW w:w="6521" w:type="dxa"/>
            <w:hideMark/>
          </w:tcPr>
          <w:p w14:paraId="0C186ACA" w14:textId="77777777" w:rsidR="00D30559" w:rsidRPr="00D30559" w:rsidRDefault="00D30559" w:rsidP="00D30559">
            <w:pPr>
              <w:pStyle w:val="BPBodytext"/>
              <w:spacing w:after="0"/>
              <w:rPr>
                <w:sz w:val="20"/>
                <w:szCs w:val="20"/>
                <w:lang w:val="en-US" w:eastAsia="el-GR"/>
              </w:rPr>
            </w:pPr>
            <w:r w:rsidRPr="00D30559">
              <w:rPr>
                <w:sz w:val="20"/>
                <w:szCs w:val="20"/>
                <w:lang w:val="en-US" w:eastAsia="el-GR"/>
              </w:rPr>
              <w:t>Doctorado</w:t>
            </w:r>
          </w:p>
        </w:tc>
      </w:tr>
    </w:tbl>
    <w:p w14:paraId="62C95BE6" w14:textId="77777777" w:rsidR="00D30559" w:rsidRDefault="00D30559" w:rsidP="00052438">
      <w:pPr>
        <w:pStyle w:val="BPBodytext"/>
        <w:spacing w:after="0"/>
        <w:rPr>
          <w:lang w:val="es-ES" w:eastAsia="el-GR"/>
        </w:rPr>
      </w:pPr>
    </w:p>
    <w:tbl>
      <w:tblPr>
        <w:tblStyle w:val="TableGrid"/>
        <w:tblW w:w="10075" w:type="dxa"/>
        <w:tblLook w:val="04A0" w:firstRow="1" w:lastRow="0" w:firstColumn="1" w:lastColumn="0" w:noHBand="0" w:noVBand="1"/>
      </w:tblPr>
      <w:tblGrid>
        <w:gridCol w:w="335"/>
        <w:gridCol w:w="1275"/>
        <w:gridCol w:w="1484"/>
        <w:gridCol w:w="2160"/>
        <w:gridCol w:w="2191"/>
        <w:gridCol w:w="2630"/>
      </w:tblGrid>
      <w:tr w:rsidR="001F1F6B" w:rsidRPr="00503B9F" w14:paraId="2A593F79" w14:textId="77777777" w:rsidTr="001C0219">
        <w:trPr>
          <w:trHeight w:val="20"/>
        </w:trPr>
        <w:tc>
          <w:tcPr>
            <w:tcW w:w="10075" w:type="dxa"/>
            <w:gridSpan w:val="6"/>
            <w:shd w:val="clear" w:color="auto" w:fill="00B8A6" w:themeFill="accent2"/>
          </w:tcPr>
          <w:p w14:paraId="42C568FB" w14:textId="64542E12" w:rsidR="001F1F6B" w:rsidRPr="00503B9F" w:rsidRDefault="00A34B1B" w:rsidP="00864BA3">
            <w:pPr>
              <w:pStyle w:val="BPBodytext"/>
              <w:spacing w:after="0" w:line="240" w:lineRule="auto"/>
              <w:rPr>
                <w:b/>
                <w:bCs/>
                <w:color w:val="FFFFFF" w:themeColor="background1"/>
                <w:lang w:val="es-ES" w:eastAsia="el-GR"/>
              </w:rPr>
            </w:pPr>
            <w:r w:rsidRPr="00503B9F">
              <w:rPr>
                <w:b/>
                <w:bCs/>
                <w:color w:val="FFFFFF" w:themeColor="background1"/>
                <w:lang w:val="es-ES" w:eastAsia="el-GR"/>
              </w:rPr>
              <w:lastRenderedPageBreak/>
              <w:t>3</w:t>
            </w:r>
            <w:r w:rsidR="001F1F6B" w:rsidRPr="00503B9F">
              <w:rPr>
                <w:b/>
                <w:bCs/>
                <w:color w:val="FFFFFF" w:themeColor="background1"/>
                <w:lang w:val="es-ES" w:eastAsia="el-GR"/>
              </w:rPr>
              <w:t xml:space="preserve">. </w:t>
            </w:r>
            <w:r w:rsidR="00C43398" w:rsidRPr="00503B9F">
              <w:rPr>
                <w:b/>
                <w:bCs/>
                <w:color w:val="FFFFFF" w:themeColor="background1"/>
                <w:lang w:val="es-ES" w:eastAsia="el-GR"/>
              </w:rPr>
              <w:t>Experiencia profesional</w:t>
            </w:r>
          </w:p>
        </w:tc>
      </w:tr>
      <w:tr w:rsidR="001F1F6B" w:rsidRPr="00AC7E7C" w14:paraId="19134070" w14:textId="77777777" w:rsidTr="001C0219">
        <w:trPr>
          <w:trHeight w:val="20"/>
        </w:trPr>
        <w:tc>
          <w:tcPr>
            <w:tcW w:w="10075" w:type="dxa"/>
            <w:gridSpan w:val="6"/>
            <w:shd w:val="clear" w:color="auto" w:fill="00B8A6" w:themeFill="accent2"/>
          </w:tcPr>
          <w:p w14:paraId="3A5990C2" w14:textId="2C26CC78" w:rsidR="001F1F6B" w:rsidRPr="00503B9F" w:rsidRDefault="00A34B1B" w:rsidP="001B5446">
            <w:pPr>
              <w:pStyle w:val="BPBodytext"/>
              <w:spacing w:after="0" w:line="240" w:lineRule="auto"/>
              <w:jc w:val="left"/>
              <w:rPr>
                <w:b/>
                <w:bCs/>
                <w:color w:val="FFFFFF" w:themeColor="background1"/>
                <w:lang w:val="es-ES" w:eastAsia="el-GR"/>
              </w:rPr>
            </w:pPr>
            <w:bookmarkStart w:id="0" w:name="_Hlk202960241"/>
            <w:r w:rsidRPr="00503B9F">
              <w:rPr>
                <w:b/>
                <w:bCs/>
                <w:color w:val="FFFFFF" w:themeColor="background1"/>
                <w:lang w:val="es-ES" w:eastAsia="el-GR"/>
              </w:rPr>
              <w:t>3</w:t>
            </w:r>
            <w:r w:rsidR="001F1F6B" w:rsidRPr="00503B9F">
              <w:rPr>
                <w:b/>
                <w:bCs/>
                <w:color w:val="FFFFFF" w:themeColor="background1"/>
                <w:lang w:val="es-ES" w:eastAsia="el-GR"/>
              </w:rPr>
              <w:t xml:space="preserve">.1 </w:t>
            </w:r>
            <w:r w:rsidR="00AE547A" w:rsidRPr="00503B9F">
              <w:rPr>
                <w:b/>
                <w:bCs/>
                <w:color w:val="FFFFFF" w:themeColor="background1"/>
                <w:lang w:val="es-ES" w:eastAsia="el-GR"/>
              </w:rPr>
              <w:t>E</w:t>
            </w:r>
            <w:r w:rsidR="000917AB" w:rsidRPr="00503B9F">
              <w:rPr>
                <w:b/>
                <w:bCs/>
                <w:color w:val="FFFFFF" w:themeColor="background1"/>
                <w:lang w:val="es-ES" w:eastAsia="el-GR"/>
              </w:rPr>
              <w:t xml:space="preserve">mpleado por cuenta ajena </w:t>
            </w:r>
            <w:r w:rsidR="00BC6BFC" w:rsidRPr="00503B9F">
              <w:rPr>
                <w:b/>
                <w:bCs/>
                <w:color w:val="FFFFFF" w:themeColor="background1"/>
                <w:lang w:val="es-ES" w:eastAsia="el-GR"/>
              </w:rPr>
              <w:t>(</w:t>
            </w:r>
            <w:r w:rsidR="000917AB" w:rsidRPr="00503B9F">
              <w:rPr>
                <w:b/>
                <w:bCs/>
                <w:color w:val="FFFFFF" w:themeColor="background1"/>
                <w:lang w:val="es-ES" w:eastAsia="el-GR"/>
              </w:rPr>
              <w:t>con contrato de empleo</w:t>
            </w:r>
            <w:r w:rsidR="00BC6BFC" w:rsidRPr="00503B9F">
              <w:rPr>
                <w:b/>
                <w:bCs/>
                <w:color w:val="FFFFFF" w:themeColor="background1"/>
                <w:lang w:val="es-ES" w:eastAsia="el-GR"/>
              </w:rPr>
              <w:t>)</w:t>
            </w:r>
          </w:p>
        </w:tc>
      </w:tr>
      <w:tr w:rsidR="0052225B" w:rsidRPr="00AC7E7C" w14:paraId="1BA02861" w14:textId="77777777" w:rsidTr="00052438">
        <w:trPr>
          <w:trHeight w:val="20"/>
        </w:trPr>
        <w:tc>
          <w:tcPr>
            <w:tcW w:w="335" w:type="dxa"/>
            <w:shd w:val="clear" w:color="auto" w:fill="EBEBEB" w:themeFill="accent6" w:themeFillTint="33"/>
          </w:tcPr>
          <w:p w14:paraId="129BD9FD" w14:textId="1D2BCB7F" w:rsidR="001F1F6B" w:rsidRPr="00503B9F" w:rsidRDefault="001F1F6B" w:rsidP="00864BA3">
            <w:pPr>
              <w:pStyle w:val="BPBodytext"/>
              <w:spacing w:after="0" w:line="240" w:lineRule="auto"/>
              <w:jc w:val="center"/>
              <w:rPr>
                <w:sz w:val="20"/>
                <w:szCs w:val="20"/>
                <w:lang w:val="es-ES" w:eastAsia="el-GR"/>
              </w:rPr>
            </w:pPr>
          </w:p>
        </w:tc>
        <w:tc>
          <w:tcPr>
            <w:tcW w:w="1275" w:type="dxa"/>
            <w:shd w:val="clear" w:color="auto" w:fill="EBEBEB" w:themeFill="accent6" w:themeFillTint="33"/>
          </w:tcPr>
          <w:p w14:paraId="3F6A9582" w14:textId="77777777" w:rsidR="00D27F36" w:rsidRPr="00503B9F" w:rsidRDefault="000917AB" w:rsidP="000A6848">
            <w:pPr>
              <w:pStyle w:val="BPBodytext"/>
              <w:spacing w:after="0" w:line="240" w:lineRule="auto"/>
              <w:jc w:val="left"/>
              <w:rPr>
                <w:sz w:val="20"/>
                <w:szCs w:val="20"/>
                <w:lang w:val="es-ES" w:eastAsia="el-GR"/>
              </w:rPr>
            </w:pPr>
            <w:r w:rsidRPr="00503B9F">
              <w:rPr>
                <w:sz w:val="20"/>
                <w:szCs w:val="20"/>
                <w:lang w:val="es-ES" w:eastAsia="el-GR"/>
              </w:rPr>
              <w:t>De</w:t>
            </w:r>
          </w:p>
          <w:p w14:paraId="00067576" w14:textId="307DE092" w:rsidR="001F1F6B" w:rsidRPr="00503B9F" w:rsidRDefault="001F1F6B" w:rsidP="000A6848">
            <w:pPr>
              <w:pStyle w:val="BPBodytext"/>
              <w:spacing w:after="0" w:line="240" w:lineRule="auto"/>
              <w:jc w:val="left"/>
              <w:rPr>
                <w:sz w:val="20"/>
                <w:szCs w:val="20"/>
                <w:lang w:val="es-ES" w:eastAsia="el-GR"/>
              </w:rPr>
            </w:pPr>
            <w:r w:rsidRPr="00503B9F">
              <w:rPr>
                <w:sz w:val="20"/>
                <w:szCs w:val="20"/>
                <w:lang w:val="es-ES" w:eastAsia="el-GR"/>
              </w:rPr>
              <w:t>(</w:t>
            </w:r>
            <w:r w:rsidR="00D27F36" w:rsidRPr="00503B9F">
              <w:rPr>
                <w:sz w:val="20"/>
                <w:szCs w:val="20"/>
                <w:lang w:val="es-ES" w:eastAsia="el-GR"/>
              </w:rPr>
              <w:t>mes</w:t>
            </w:r>
            <w:r w:rsidR="00B6153E" w:rsidRPr="00503B9F">
              <w:rPr>
                <w:sz w:val="20"/>
                <w:szCs w:val="20"/>
                <w:lang w:val="es-ES" w:eastAsia="el-GR"/>
              </w:rPr>
              <w:t>/</w:t>
            </w:r>
            <w:r w:rsidR="00D27F36" w:rsidRPr="00503B9F">
              <w:rPr>
                <w:sz w:val="20"/>
                <w:szCs w:val="20"/>
                <w:lang w:val="es-ES" w:eastAsia="el-GR"/>
              </w:rPr>
              <w:t>año</w:t>
            </w:r>
            <w:r w:rsidRPr="00503B9F">
              <w:rPr>
                <w:sz w:val="20"/>
                <w:szCs w:val="20"/>
                <w:lang w:val="es-ES" w:eastAsia="el-GR"/>
              </w:rPr>
              <w:t>)</w:t>
            </w:r>
          </w:p>
        </w:tc>
        <w:tc>
          <w:tcPr>
            <w:tcW w:w="1484" w:type="dxa"/>
            <w:shd w:val="clear" w:color="auto" w:fill="EBEBEB" w:themeFill="accent6" w:themeFillTint="33"/>
          </w:tcPr>
          <w:p w14:paraId="12D4EC56" w14:textId="607FEC39" w:rsidR="001F1F6B" w:rsidRPr="00503B9F" w:rsidRDefault="00D27F36" w:rsidP="000A6848">
            <w:pPr>
              <w:pStyle w:val="BPBodytext"/>
              <w:spacing w:after="0" w:line="240" w:lineRule="auto"/>
              <w:jc w:val="left"/>
              <w:rPr>
                <w:sz w:val="20"/>
                <w:szCs w:val="20"/>
                <w:lang w:val="es-ES" w:eastAsia="el-GR"/>
              </w:rPr>
            </w:pPr>
            <w:r w:rsidRPr="00503B9F">
              <w:rPr>
                <w:sz w:val="20"/>
                <w:szCs w:val="20"/>
                <w:lang w:val="es-ES" w:eastAsia="el-GR"/>
              </w:rPr>
              <w:t>A</w:t>
            </w:r>
            <w:r w:rsidR="001F1F6B" w:rsidRPr="00503B9F">
              <w:rPr>
                <w:sz w:val="20"/>
                <w:szCs w:val="20"/>
                <w:lang w:val="es-ES" w:eastAsia="el-GR"/>
              </w:rPr>
              <w:t xml:space="preserve"> (</w:t>
            </w:r>
            <w:r w:rsidRPr="00503B9F">
              <w:rPr>
                <w:sz w:val="20"/>
                <w:szCs w:val="20"/>
                <w:lang w:val="es-ES" w:eastAsia="el-GR"/>
              </w:rPr>
              <w:t>mes</w:t>
            </w:r>
            <w:r w:rsidR="00B6153E" w:rsidRPr="00503B9F">
              <w:rPr>
                <w:sz w:val="20"/>
                <w:szCs w:val="20"/>
                <w:lang w:val="es-ES" w:eastAsia="el-GR"/>
              </w:rPr>
              <w:t>/</w:t>
            </w:r>
            <w:r w:rsidRPr="00503B9F">
              <w:rPr>
                <w:sz w:val="20"/>
                <w:szCs w:val="20"/>
                <w:lang w:val="es-ES" w:eastAsia="el-GR"/>
              </w:rPr>
              <w:t>año</w:t>
            </w:r>
            <w:r w:rsidR="001F1F6B" w:rsidRPr="00503B9F">
              <w:rPr>
                <w:sz w:val="20"/>
                <w:szCs w:val="20"/>
                <w:lang w:val="es-ES" w:eastAsia="el-GR"/>
              </w:rPr>
              <w:t>)</w:t>
            </w:r>
          </w:p>
        </w:tc>
        <w:tc>
          <w:tcPr>
            <w:tcW w:w="2160" w:type="dxa"/>
            <w:shd w:val="clear" w:color="auto" w:fill="EBEBEB" w:themeFill="accent6" w:themeFillTint="33"/>
          </w:tcPr>
          <w:p w14:paraId="0D7B6920" w14:textId="3F275607" w:rsidR="001F1F6B" w:rsidRPr="00503B9F" w:rsidRDefault="006D5FB3" w:rsidP="000A6848">
            <w:pPr>
              <w:pStyle w:val="BPBodytext"/>
              <w:spacing w:after="0" w:line="240" w:lineRule="auto"/>
              <w:jc w:val="left"/>
              <w:rPr>
                <w:sz w:val="20"/>
                <w:szCs w:val="20"/>
                <w:lang w:val="es-ES" w:eastAsia="el-GR"/>
              </w:rPr>
            </w:pPr>
            <w:r w:rsidRPr="00503B9F">
              <w:rPr>
                <w:sz w:val="20"/>
                <w:szCs w:val="20"/>
                <w:lang w:val="es-ES" w:eastAsia="el-GR"/>
              </w:rPr>
              <w:t xml:space="preserve">Cargo en la </w:t>
            </w:r>
            <w:r w:rsidR="0087766E" w:rsidRPr="00503B9F">
              <w:rPr>
                <w:sz w:val="20"/>
                <w:szCs w:val="20"/>
                <w:lang w:val="es-ES" w:eastAsia="el-GR"/>
              </w:rPr>
              <w:t>empresa</w:t>
            </w:r>
          </w:p>
        </w:tc>
        <w:tc>
          <w:tcPr>
            <w:tcW w:w="2191" w:type="dxa"/>
            <w:shd w:val="clear" w:color="auto" w:fill="EBEBEB" w:themeFill="accent6" w:themeFillTint="33"/>
          </w:tcPr>
          <w:p w14:paraId="527CB581" w14:textId="036189C6" w:rsidR="001F1F6B" w:rsidRPr="00503B9F" w:rsidRDefault="006D5FB3" w:rsidP="000A6848">
            <w:pPr>
              <w:pStyle w:val="BPBodytext"/>
              <w:spacing w:after="0" w:line="240" w:lineRule="auto"/>
              <w:jc w:val="left"/>
              <w:rPr>
                <w:sz w:val="20"/>
                <w:szCs w:val="20"/>
                <w:lang w:val="es-ES" w:eastAsia="el-GR"/>
              </w:rPr>
            </w:pPr>
            <w:r w:rsidRPr="00503B9F">
              <w:rPr>
                <w:sz w:val="20"/>
                <w:szCs w:val="20"/>
                <w:lang w:val="es-ES" w:eastAsia="el-GR"/>
              </w:rPr>
              <w:t>No</w:t>
            </w:r>
            <w:r w:rsidR="0087766E" w:rsidRPr="00503B9F">
              <w:rPr>
                <w:sz w:val="20"/>
                <w:szCs w:val="20"/>
                <w:lang w:val="es-ES" w:eastAsia="el-GR"/>
              </w:rPr>
              <w:t>mbre de la empresa</w:t>
            </w:r>
          </w:p>
        </w:tc>
        <w:tc>
          <w:tcPr>
            <w:tcW w:w="2630" w:type="dxa"/>
            <w:shd w:val="clear" w:color="auto" w:fill="EBEBEB" w:themeFill="accent6" w:themeFillTint="33"/>
          </w:tcPr>
          <w:p w14:paraId="154BE516" w14:textId="1AF686B7" w:rsidR="001F1F6B" w:rsidRPr="00503B9F" w:rsidRDefault="0087766E" w:rsidP="000A6848">
            <w:pPr>
              <w:pStyle w:val="BPBodytext"/>
              <w:spacing w:after="0" w:line="240" w:lineRule="auto"/>
              <w:jc w:val="left"/>
              <w:rPr>
                <w:sz w:val="20"/>
                <w:szCs w:val="20"/>
                <w:lang w:val="es-ES" w:eastAsia="el-GR"/>
              </w:rPr>
            </w:pPr>
            <w:r w:rsidRPr="00503B9F">
              <w:rPr>
                <w:sz w:val="20"/>
                <w:szCs w:val="20"/>
                <w:lang w:val="es-ES" w:eastAsia="el-GR"/>
              </w:rPr>
              <w:t>Ámbito de actividad de la empresa</w:t>
            </w:r>
          </w:p>
        </w:tc>
      </w:tr>
      <w:tr w:rsidR="00973A0B" w:rsidRPr="00503B9F" w14:paraId="566C3BA1" w14:textId="77777777" w:rsidTr="00052438">
        <w:trPr>
          <w:trHeight w:val="20"/>
        </w:trPr>
        <w:tc>
          <w:tcPr>
            <w:tcW w:w="335" w:type="dxa"/>
            <w:shd w:val="clear" w:color="auto" w:fill="EBEBEB" w:themeFill="accent6" w:themeFillTint="33"/>
          </w:tcPr>
          <w:p w14:paraId="6A39CB3B" w14:textId="1355C361"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1</w:t>
            </w:r>
          </w:p>
        </w:tc>
        <w:tc>
          <w:tcPr>
            <w:tcW w:w="1275" w:type="dxa"/>
          </w:tcPr>
          <w:p w14:paraId="463686E7" w14:textId="41F011E4"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34E2180C" w14:textId="6322B9FD"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60C14CD0" w14:textId="31575E2D"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91" w:type="dxa"/>
          </w:tcPr>
          <w:p w14:paraId="72ACBA33" w14:textId="7D69A39B"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630" w:type="dxa"/>
          </w:tcPr>
          <w:p w14:paraId="67703348" w14:textId="76608A9E"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402C5A41" w14:textId="77777777" w:rsidTr="00052438">
        <w:trPr>
          <w:trHeight w:val="20"/>
        </w:trPr>
        <w:tc>
          <w:tcPr>
            <w:tcW w:w="335" w:type="dxa"/>
            <w:shd w:val="clear" w:color="auto" w:fill="EBEBEB" w:themeFill="accent6" w:themeFillTint="33"/>
          </w:tcPr>
          <w:p w14:paraId="11386D9A" w14:textId="5C3524B9"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2</w:t>
            </w:r>
          </w:p>
        </w:tc>
        <w:tc>
          <w:tcPr>
            <w:tcW w:w="1275" w:type="dxa"/>
          </w:tcPr>
          <w:p w14:paraId="3CD165D1" w14:textId="281F304F"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483BD798" w14:textId="075E98AA"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3ACAC5CD" w14:textId="359C58D5"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91" w:type="dxa"/>
          </w:tcPr>
          <w:p w14:paraId="10130C50" w14:textId="6B0236C4"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630" w:type="dxa"/>
          </w:tcPr>
          <w:p w14:paraId="45CC0D70" w14:textId="13831EC5"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3766BEF8" w14:textId="77777777" w:rsidTr="00052438">
        <w:trPr>
          <w:trHeight w:val="20"/>
        </w:trPr>
        <w:tc>
          <w:tcPr>
            <w:tcW w:w="335" w:type="dxa"/>
            <w:shd w:val="clear" w:color="auto" w:fill="EBEBEB" w:themeFill="accent6" w:themeFillTint="33"/>
          </w:tcPr>
          <w:p w14:paraId="008F3DEB" w14:textId="7DCEA7CB"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3</w:t>
            </w:r>
          </w:p>
        </w:tc>
        <w:tc>
          <w:tcPr>
            <w:tcW w:w="1275" w:type="dxa"/>
          </w:tcPr>
          <w:p w14:paraId="12470CBB" w14:textId="73E6E2A6"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4AC029CA" w14:textId="2A983B0A"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49101724" w14:textId="4A2DB796"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91" w:type="dxa"/>
          </w:tcPr>
          <w:p w14:paraId="09549FB1" w14:textId="2FBA640E"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630" w:type="dxa"/>
          </w:tcPr>
          <w:p w14:paraId="0E7EF417" w14:textId="42DC0DAA"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6E906541" w14:textId="77777777" w:rsidTr="00052438">
        <w:trPr>
          <w:trHeight w:val="20"/>
        </w:trPr>
        <w:tc>
          <w:tcPr>
            <w:tcW w:w="335" w:type="dxa"/>
            <w:shd w:val="clear" w:color="auto" w:fill="EBEBEB" w:themeFill="accent6" w:themeFillTint="33"/>
          </w:tcPr>
          <w:p w14:paraId="45BEB1E1" w14:textId="1B4BF915"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4</w:t>
            </w:r>
          </w:p>
        </w:tc>
        <w:tc>
          <w:tcPr>
            <w:tcW w:w="1275" w:type="dxa"/>
          </w:tcPr>
          <w:p w14:paraId="3FBAE4CC" w14:textId="2689C9E9"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7FE83AB3" w14:textId="679E3E49"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0B20E801" w14:textId="3EB1272B"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91" w:type="dxa"/>
          </w:tcPr>
          <w:p w14:paraId="08713553" w14:textId="57D96DBA"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630" w:type="dxa"/>
          </w:tcPr>
          <w:p w14:paraId="7A176526" w14:textId="4D7C7561"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973A0B" w:rsidRPr="00503B9F" w14:paraId="033CDAB8" w14:textId="77777777" w:rsidTr="00052438">
        <w:trPr>
          <w:trHeight w:val="20"/>
        </w:trPr>
        <w:tc>
          <w:tcPr>
            <w:tcW w:w="335" w:type="dxa"/>
            <w:shd w:val="clear" w:color="auto" w:fill="EBEBEB" w:themeFill="accent6" w:themeFillTint="33"/>
          </w:tcPr>
          <w:p w14:paraId="76DC5C3B" w14:textId="1897FB8F"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5</w:t>
            </w:r>
          </w:p>
        </w:tc>
        <w:tc>
          <w:tcPr>
            <w:tcW w:w="1275" w:type="dxa"/>
          </w:tcPr>
          <w:p w14:paraId="7ECB2FED" w14:textId="0433F696"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53FA97E6" w14:textId="7037B79F"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4FA235AF" w14:textId="6A92999F"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91" w:type="dxa"/>
          </w:tcPr>
          <w:p w14:paraId="1CF26054" w14:textId="580BA69D"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630" w:type="dxa"/>
          </w:tcPr>
          <w:p w14:paraId="1966439F" w14:textId="0701B9A2" w:rsidR="0070136F" w:rsidRPr="00503B9F" w:rsidRDefault="0070136F" w:rsidP="000A6848">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A34B1B" w:rsidRPr="00503B9F" w14:paraId="43A9A1EF" w14:textId="77777777" w:rsidTr="001C0219">
        <w:trPr>
          <w:trHeight w:val="20"/>
        </w:trPr>
        <w:tc>
          <w:tcPr>
            <w:tcW w:w="10075" w:type="dxa"/>
            <w:gridSpan w:val="6"/>
            <w:shd w:val="clear" w:color="auto" w:fill="00B8A6" w:themeFill="accent2"/>
          </w:tcPr>
          <w:p w14:paraId="4135AFE4" w14:textId="625F2C2A" w:rsidR="00A34B1B" w:rsidRPr="00503B9F" w:rsidRDefault="00A34B1B" w:rsidP="001B5446">
            <w:pPr>
              <w:pStyle w:val="BPBodytext"/>
              <w:spacing w:after="0" w:line="240" w:lineRule="auto"/>
              <w:jc w:val="left"/>
              <w:rPr>
                <w:sz w:val="16"/>
                <w:szCs w:val="14"/>
                <w:lang w:val="es-ES" w:eastAsia="el-GR"/>
              </w:rPr>
            </w:pPr>
            <w:r w:rsidRPr="00503B9F">
              <w:rPr>
                <w:b/>
                <w:bCs/>
                <w:color w:val="FFFFFF" w:themeColor="background1"/>
                <w:lang w:val="es-ES" w:eastAsia="el-GR"/>
              </w:rPr>
              <w:t xml:space="preserve">3.2 </w:t>
            </w:r>
            <w:r w:rsidR="00546D02" w:rsidRPr="00503B9F">
              <w:rPr>
                <w:b/>
                <w:bCs/>
                <w:color w:val="FFFFFF" w:themeColor="background1"/>
                <w:lang w:val="es-ES" w:eastAsia="el-GR"/>
              </w:rPr>
              <w:t xml:space="preserve">Autónomos </w:t>
            </w:r>
            <w:r w:rsidR="00BC6BFC" w:rsidRPr="00503B9F">
              <w:rPr>
                <w:b/>
                <w:bCs/>
                <w:color w:val="FFFFFF" w:themeColor="background1"/>
                <w:lang w:val="es-ES" w:eastAsia="el-GR"/>
              </w:rPr>
              <w:t>/ Freelance</w:t>
            </w:r>
          </w:p>
        </w:tc>
      </w:tr>
      <w:tr w:rsidR="00973A0B" w:rsidRPr="00AC7E7C" w14:paraId="362830FA" w14:textId="77777777" w:rsidTr="00052438">
        <w:trPr>
          <w:trHeight w:val="20"/>
        </w:trPr>
        <w:tc>
          <w:tcPr>
            <w:tcW w:w="335" w:type="dxa"/>
            <w:shd w:val="clear" w:color="auto" w:fill="EBEBEB" w:themeFill="accent6" w:themeFillTint="33"/>
          </w:tcPr>
          <w:p w14:paraId="5D90D6D6" w14:textId="77777777" w:rsidR="00A34B1B" w:rsidRPr="00503B9F" w:rsidRDefault="00A34B1B" w:rsidP="001C0219">
            <w:pPr>
              <w:pStyle w:val="BPBodytext"/>
              <w:spacing w:after="0" w:line="240" w:lineRule="auto"/>
              <w:jc w:val="center"/>
              <w:rPr>
                <w:sz w:val="20"/>
                <w:szCs w:val="20"/>
                <w:lang w:val="es-ES" w:eastAsia="el-GR"/>
              </w:rPr>
            </w:pPr>
          </w:p>
        </w:tc>
        <w:tc>
          <w:tcPr>
            <w:tcW w:w="1275" w:type="dxa"/>
            <w:shd w:val="clear" w:color="auto" w:fill="EBEBEB" w:themeFill="accent6" w:themeFillTint="33"/>
          </w:tcPr>
          <w:p w14:paraId="72C82DB4" w14:textId="445EB5E9" w:rsidR="00973A0B" w:rsidRPr="00503B9F" w:rsidRDefault="00B3155F" w:rsidP="000A6848">
            <w:pPr>
              <w:pStyle w:val="BPBodytext"/>
              <w:spacing w:after="0" w:line="240" w:lineRule="auto"/>
              <w:jc w:val="left"/>
              <w:rPr>
                <w:sz w:val="20"/>
                <w:szCs w:val="20"/>
                <w:lang w:val="es-ES" w:eastAsia="el-GR"/>
              </w:rPr>
            </w:pPr>
            <w:r w:rsidRPr="00503B9F">
              <w:rPr>
                <w:sz w:val="20"/>
                <w:szCs w:val="20"/>
                <w:lang w:val="es-ES" w:eastAsia="el-GR"/>
              </w:rPr>
              <w:t xml:space="preserve">Nº </w:t>
            </w:r>
            <w:r w:rsidR="00973A0B" w:rsidRPr="00503B9F">
              <w:rPr>
                <w:sz w:val="20"/>
                <w:szCs w:val="20"/>
                <w:lang w:val="es-ES" w:eastAsia="el-GR"/>
              </w:rPr>
              <w:t>contrato</w:t>
            </w:r>
            <w:r w:rsidR="0052225B" w:rsidRPr="00503B9F">
              <w:rPr>
                <w:sz w:val="20"/>
                <w:szCs w:val="20"/>
                <w:lang w:val="es-ES" w:eastAsia="el-GR"/>
              </w:rPr>
              <w:t>/</w:t>
            </w:r>
          </w:p>
          <w:p w14:paraId="188EB593" w14:textId="6C070B99" w:rsidR="00A34B1B" w:rsidRPr="00503B9F" w:rsidRDefault="00973A0B" w:rsidP="000A6848">
            <w:pPr>
              <w:pStyle w:val="BPBodytext"/>
              <w:spacing w:after="0" w:line="240" w:lineRule="auto"/>
              <w:jc w:val="left"/>
              <w:rPr>
                <w:sz w:val="20"/>
                <w:szCs w:val="20"/>
                <w:lang w:val="es-ES" w:eastAsia="el-GR"/>
              </w:rPr>
            </w:pPr>
            <w:r w:rsidRPr="00503B9F">
              <w:rPr>
                <w:sz w:val="20"/>
                <w:szCs w:val="20"/>
                <w:lang w:val="es-ES" w:eastAsia="el-GR"/>
              </w:rPr>
              <w:t>Nº factura</w:t>
            </w:r>
            <w:r w:rsidR="00A34B1B" w:rsidRPr="00503B9F">
              <w:rPr>
                <w:sz w:val="20"/>
                <w:szCs w:val="20"/>
                <w:lang w:val="es-ES" w:eastAsia="el-GR"/>
              </w:rPr>
              <w:t xml:space="preserve"> </w:t>
            </w:r>
          </w:p>
        </w:tc>
        <w:tc>
          <w:tcPr>
            <w:tcW w:w="1484" w:type="dxa"/>
            <w:shd w:val="clear" w:color="auto" w:fill="EBEBEB" w:themeFill="accent6" w:themeFillTint="33"/>
          </w:tcPr>
          <w:p w14:paraId="35D8761C" w14:textId="5CC3CEBA" w:rsidR="00A34B1B" w:rsidRPr="00503B9F" w:rsidRDefault="00973A0B" w:rsidP="001C0219">
            <w:pPr>
              <w:pStyle w:val="BPBodytext"/>
              <w:spacing w:after="0" w:line="240" w:lineRule="auto"/>
              <w:ind w:right="-100"/>
              <w:jc w:val="left"/>
              <w:rPr>
                <w:sz w:val="20"/>
                <w:szCs w:val="20"/>
                <w:lang w:val="es-ES" w:eastAsia="el-GR"/>
              </w:rPr>
            </w:pPr>
            <w:r w:rsidRPr="00503B9F">
              <w:rPr>
                <w:sz w:val="20"/>
                <w:szCs w:val="20"/>
                <w:lang w:val="es-ES" w:eastAsia="el-GR"/>
              </w:rPr>
              <w:t>Fecha</w:t>
            </w:r>
            <w:r w:rsidR="00A34B1B" w:rsidRPr="00503B9F">
              <w:rPr>
                <w:sz w:val="20"/>
                <w:szCs w:val="20"/>
                <w:lang w:val="es-ES" w:eastAsia="el-GR"/>
              </w:rPr>
              <w:t>/</w:t>
            </w:r>
            <w:r w:rsidRPr="00503B9F">
              <w:rPr>
                <w:sz w:val="20"/>
                <w:szCs w:val="20"/>
                <w:lang w:val="es-ES" w:eastAsia="el-GR"/>
              </w:rPr>
              <w:t>Periodo de trabajo</w:t>
            </w:r>
          </w:p>
        </w:tc>
        <w:tc>
          <w:tcPr>
            <w:tcW w:w="2160" w:type="dxa"/>
            <w:shd w:val="clear" w:color="auto" w:fill="EBEBEB" w:themeFill="accent6" w:themeFillTint="33"/>
          </w:tcPr>
          <w:p w14:paraId="4C37E25E" w14:textId="2FFD5629" w:rsidR="00A34B1B" w:rsidRPr="00503B9F" w:rsidRDefault="00A34B1B" w:rsidP="000A6848">
            <w:pPr>
              <w:pStyle w:val="BPBodytext"/>
              <w:spacing w:after="0" w:line="240" w:lineRule="auto"/>
              <w:jc w:val="left"/>
              <w:rPr>
                <w:sz w:val="20"/>
                <w:szCs w:val="20"/>
                <w:lang w:val="es-ES" w:eastAsia="el-GR"/>
              </w:rPr>
            </w:pPr>
            <w:r w:rsidRPr="00503B9F">
              <w:rPr>
                <w:sz w:val="20"/>
                <w:szCs w:val="20"/>
                <w:lang w:val="es-ES" w:eastAsia="el-GR"/>
              </w:rPr>
              <w:t>Client</w:t>
            </w:r>
            <w:r w:rsidR="006B4E8D" w:rsidRPr="00503B9F">
              <w:rPr>
                <w:sz w:val="20"/>
                <w:szCs w:val="20"/>
                <w:lang w:val="es-ES" w:eastAsia="el-GR"/>
              </w:rPr>
              <w:t>e</w:t>
            </w:r>
          </w:p>
        </w:tc>
        <w:tc>
          <w:tcPr>
            <w:tcW w:w="4821" w:type="dxa"/>
            <w:gridSpan w:val="2"/>
            <w:shd w:val="clear" w:color="auto" w:fill="EBEBEB" w:themeFill="accent6" w:themeFillTint="33"/>
          </w:tcPr>
          <w:p w14:paraId="2CAE4F62" w14:textId="0CCA595C" w:rsidR="00A34B1B" w:rsidRPr="00503B9F" w:rsidRDefault="006B4E8D" w:rsidP="000A6848">
            <w:pPr>
              <w:pStyle w:val="BPBodytext"/>
              <w:spacing w:after="0" w:line="240" w:lineRule="auto"/>
              <w:jc w:val="left"/>
              <w:rPr>
                <w:sz w:val="20"/>
                <w:szCs w:val="20"/>
                <w:lang w:val="es-ES" w:eastAsia="el-GR"/>
              </w:rPr>
            </w:pPr>
            <w:r w:rsidRPr="00503B9F">
              <w:rPr>
                <w:sz w:val="20"/>
                <w:szCs w:val="20"/>
                <w:lang w:val="es-ES" w:eastAsia="el-GR"/>
              </w:rPr>
              <w:t xml:space="preserve">Breve descripción del trabajo </w:t>
            </w:r>
            <w:r w:rsidR="00A34B1B" w:rsidRPr="00503B9F">
              <w:rPr>
                <w:sz w:val="20"/>
                <w:szCs w:val="20"/>
                <w:lang w:val="es-ES" w:eastAsia="el-GR"/>
              </w:rPr>
              <w:t>(m</w:t>
            </w:r>
            <w:r w:rsidRPr="00503B9F">
              <w:rPr>
                <w:sz w:val="20"/>
                <w:szCs w:val="20"/>
                <w:lang w:val="es-ES" w:eastAsia="el-GR"/>
              </w:rPr>
              <w:t>áximo 80 palabras</w:t>
            </w:r>
            <w:r w:rsidR="00A34B1B" w:rsidRPr="00503B9F">
              <w:rPr>
                <w:sz w:val="20"/>
                <w:szCs w:val="20"/>
                <w:lang w:val="es-ES" w:eastAsia="el-GR"/>
              </w:rPr>
              <w:t>)</w:t>
            </w:r>
          </w:p>
        </w:tc>
      </w:tr>
      <w:tr w:rsidR="0052225B" w:rsidRPr="00503B9F" w14:paraId="4E4F1773" w14:textId="77777777" w:rsidTr="00052438">
        <w:trPr>
          <w:trHeight w:val="20"/>
        </w:trPr>
        <w:tc>
          <w:tcPr>
            <w:tcW w:w="335" w:type="dxa"/>
            <w:shd w:val="clear" w:color="auto" w:fill="EBEBEB" w:themeFill="accent6" w:themeFillTint="33"/>
          </w:tcPr>
          <w:p w14:paraId="37D90A4A" w14:textId="72AF3BAC"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1</w:t>
            </w:r>
          </w:p>
        </w:tc>
        <w:tc>
          <w:tcPr>
            <w:tcW w:w="1275" w:type="dxa"/>
          </w:tcPr>
          <w:p w14:paraId="1C6C9A98" w14:textId="216EA2A8"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0D73674E" w14:textId="67D3F7FF"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1F4EC3A6" w14:textId="2550EFF6"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4821" w:type="dxa"/>
            <w:gridSpan w:val="2"/>
          </w:tcPr>
          <w:p w14:paraId="4798DC7A" w14:textId="7775F4FA"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52225B" w:rsidRPr="00503B9F" w14:paraId="54E75C85" w14:textId="77777777" w:rsidTr="00052438">
        <w:trPr>
          <w:trHeight w:val="20"/>
        </w:trPr>
        <w:tc>
          <w:tcPr>
            <w:tcW w:w="335" w:type="dxa"/>
            <w:shd w:val="clear" w:color="auto" w:fill="EBEBEB" w:themeFill="accent6" w:themeFillTint="33"/>
          </w:tcPr>
          <w:p w14:paraId="2CE2C03C" w14:textId="47913B02"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2</w:t>
            </w:r>
          </w:p>
        </w:tc>
        <w:tc>
          <w:tcPr>
            <w:tcW w:w="1275" w:type="dxa"/>
          </w:tcPr>
          <w:p w14:paraId="11F59325" w14:textId="648848A7"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151AA1A6" w14:textId="5F775A99"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39B8216A" w14:textId="3AA62C6D"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4821" w:type="dxa"/>
            <w:gridSpan w:val="2"/>
          </w:tcPr>
          <w:p w14:paraId="1A0535A3" w14:textId="676E7FAF"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52225B" w:rsidRPr="00503B9F" w14:paraId="2A603B06" w14:textId="77777777" w:rsidTr="00052438">
        <w:trPr>
          <w:trHeight w:val="20"/>
        </w:trPr>
        <w:tc>
          <w:tcPr>
            <w:tcW w:w="335" w:type="dxa"/>
            <w:shd w:val="clear" w:color="auto" w:fill="EBEBEB" w:themeFill="accent6" w:themeFillTint="33"/>
          </w:tcPr>
          <w:p w14:paraId="31A3846F" w14:textId="29918994"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3</w:t>
            </w:r>
          </w:p>
        </w:tc>
        <w:tc>
          <w:tcPr>
            <w:tcW w:w="1275" w:type="dxa"/>
          </w:tcPr>
          <w:p w14:paraId="691C740F" w14:textId="5E3C5303"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039D4635" w14:textId="031524A3"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439B222A" w14:textId="59E82AE0"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4821" w:type="dxa"/>
            <w:gridSpan w:val="2"/>
          </w:tcPr>
          <w:p w14:paraId="4498862D" w14:textId="50887EF7"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52225B" w:rsidRPr="00503B9F" w14:paraId="39AA3550" w14:textId="77777777" w:rsidTr="00052438">
        <w:trPr>
          <w:trHeight w:val="20"/>
        </w:trPr>
        <w:tc>
          <w:tcPr>
            <w:tcW w:w="335" w:type="dxa"/>
            <w:shd w:val="clear" w:color="auto" w:fill="EBEBEB" w:themeFill="accent6" w:themeFillTint="33"/>
          </w:tcPr>
          <w:p w14:paraId="4325DCB8" w14:textId="4F57C20A"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4</w:t>
            </w:r>
          </w:p>
        </w:tc>
        <w:tc>
          <w:tcPr>
            <w:tcW w:w="1275" w:type="dxa"/>
          </w:tcPr>
          <w:p w14:paraId="1E916A12" w14:textId="60CB0B43"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4B9EE53E" w14:textId="5DEA6376"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29CD57E9" w14:textId="32DFAB80"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4821" w:type="dxa"/>
            <w:gridSpan w:val="2"/>
          </w:tcPr>
          <w:p w14:paraId="66CF4C2D" w14:textId="66C5D81F"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52225B" w:rsidRPr="00503B9F" w14:paraId="74C53E36" w14:textId="77777777" w:rsidTr="00052438">
        <w:trPr>
          <w:trHeight w:val="20"/>
        </w:trPr>
        <w:tc>
          <w:tcPr>
            <w:tcW w:w="335" w:type="dxa"/>
            <w:shd w:val="clear" w:color="auto" w:fill="EBEBEB" w:themeFill="accent6" w:themeFillTint="33"/>
          </w:tcPr>
          <w:p w14:paraId="2161F9AC" w14:textId="74BBDA36" w:rsidR="0070136F" w:rsidRPr="00503B9F" w:rsidRDefault="0070136F" w:rsidP="0070136F">
            <w:pPr>
              <w:pStyle w:val="BPBodytext"/>
              <w:spacing w:after="0" w:line="240" w:lineRule="auto"/>
              <w:jc w:val="center"/>
              <w:rPr>
                <w:sz w:val="22"/>
                <w:szCs w:val="20"/>
                <w:lang w:val="es-ES" w:eastAsia="el-GR"/>
              </w:rPr>
            </w:pPr>
            <w:r w:rsidRPr="00503B9F">
              <w:rPr>
                <w:sz w:val="22"/>
                <w:szCs w:val="20"/>
                <w:lang w:val="es-ES" w:eastAsia="el-GR"/>
              </w:rPr>
              <w:t>5</w:t>
            </w:r>
          </w:p>
        </w:tc>
        <w:tc>
          <w:tcPr>
            <w:tcW w:w="1275" w:type="dxa"/>
          </w:tcPr>
          <w:p w14:paraId="46B412A0" w14:textId="771FC6D7"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1484" w:type="dxa"/>
          </w:tcPr>
          <w:p w14:paraId="053B677C" w14:textId="2517B733"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160" w:type="dxa"/>
          </w:tcPr>
          <w:p w14:paraId="52FDADFA" w14:textId="5B0EB136"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4821" w:type="dxa"/>
            <w:gridSpan w:val="2"/>
          </w:tcPr>
          <w:p w14:paraId="7B2FD32C" w14:textId="75421906" w:rsidR="0070136F" w:rsidRPr="00503B9F" w:rsidRDefault="0070136F" w:rsidP="001C0219">
            <w:pPr>
              <w:pStyle w:val="BPBodytext"/>
              <w:spacing w:after="0" w:line="36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bookmarkEnd w:id="0"/>
    </w:tbl>
    <w:p w14:paraId="315DE548" w14:textId="77777777" w:rsidR="003E5AAC" w:rsidRDefault="003E5AAC" w:rsidP="007227FD">
      <w:pPr>
        <w:pStyle w:val="BPBodytext"/>
        <w:spacing w:after="0"/>
        <w:rPr>
          <w:lang w:val="es-ES" w:eastAsia="el-GR"/>
        </w:rPr>
      </w:pPr>
    </w:p>
    <w:tbl>
      <w:tblPr>
        <w:tblStyle w:val="TableGrid"/>
        <w:tblW w:w="10074" w:type="dxa"/>
        <w:tblLook w:val="04A0" w:firstRow="1" w:lastRow="0" w:firstColumn="1" w:lastColumn="0" w:noHBand="0" w:noVBand="1"/>
      </w:tblPr>
      <w:tblGrid>
        <w:gridCol w:w="10074"/>
      </w:tblGrid>
      <w:tr w:rsidR="00093846" w:rsidRPr="00AF443A" w14:paraId="1D8DE439" w14:textId="77777777" w:rsidTr="00093846">
        <w:trPr>
          <w:trHeight w:val="20"/>
        </w:trPr>
        <w:tc>
          <w:tcPr>
            <w:tcW w:w="10074" w:type="dxa"/>
            <w:shd w:val="clear" w:color="auto" w:fill="EBEBEB" w:themeFill="accent6" w:themeFillTint="33"/>
          </w:tcPr>
          <w:p w14:paraId="1592031B" w14:textId="7AA36584" w:rsidR="00093846" w:rsidRPr="00093846" w:rsidRDefault="00093846" w:rsidP="00093846">
            <w:pPr>
              <w:pStyle w:val="BPBodytext"/>
              <w:keepNext/>
              <w:spacing w:after="0" w:line="240" w:lineRule="auto"/>
              <w:rPr>
                <w:b/>
                <w:color w:val="auto"/>
                <w:sz w:val="22"/>
              </w:rPr>
            </w:pPr>
            <w:r>
              <w:rPr>
                <w:rFonts w:eastAsia="Calibri"/>
                <w:b/>
                <w:bCs/>
                <w:color w:val="auto"/>
                <w:sz w:val="22"/>
                <w:lang w:eastAsia="el-GR"/>
              </w:rPr>
              <w:t>Expericencia professional total</w:t>
            </w:r>
          </w:p>
        </w:tc>
      </w:tr>
      <w:tr w:rsidR="00093846" w:rsidRPr="00AC7E7C" w14:paraId="2E05A0DB" w14:textId="77777777" w:rsidTr="000D4354">
        <w:trPr>
          <w:trHeight w:val="20"/>
        </w:trPr>
        <w:tc>
          <w:tcPr>
            <w:tcW w:w="10074" w:type="dxa"/>
          </w:tcPr>
          <w:p w14:paraId="67792822" w14:textId="52055066" w:rsidR="00093846" w:rsidRPr="006D6F36" w:rsidRDefault="00000000" w:rsidP="000D4354">
            <w:pPr>
              <w:pStyle w:val="BPBodytext"/>
              <w:spacing w:before="120" w:after="120" w:line="240" w:lineRule="auto"/>
              <w:rPr>
                <w:sz w:val="22"/>
                <w:szCs w:val="20"/>
                <w:lang w:val="es-ES" w:eastAsia="el-GR"/>
              </w:rPr>
            </w:pPr>
            <w:sdt>
              <w:sdtPr>
                <w:rPr>
                  <w:sz w:val="22"/>
                  <w:szCs w:val="20"/>
                  <w:lang w:val="es-ES" w:eastAsia="el-GR"/>
                </w:rPr>
                <w:id w:val="-1671326422"/>
                <w14:checkbox>
                  <w14:checked w14:val="0"/>
                  <w14:checkedState w14:val="2612" w14:font="MS Gothic"/>
                  <w14:uncheckedState w14:val="2610" w14:font="MS Gothic"/>
                </w14:checkbox>
              </w:sdtPr>
              <w:sdtContent>
                <w:r w:rsidR="00093846" w:rsidRPr="006D6F36">
                  <w:rPr>
                    <w:rFonts w:ascii="MS Gothic" w:eastAsia="MS Gothic" w:hAnsi="MS Gothic" w:hint="eastAsia"/>
                    <w:sz w:val="22"/>
                    <w:szCs w:val="20"/>
                    <w:lang w:val="es-ES" w:eastAsia="el-GR"/>
                  </w:rPr>
                  <w:t>☐</w:t>
                </w:r>
              </w:sdtContent>
            </w:sdt>
            <w:r w:rsidR="00093846" w:rsidRPr="006D6F36">
              <w:rPr>
                <w:sz w:val="22"/>
                <w:szCs w:val="20"/>
                <w:lang w:val="es-ES" w:eastAsia="el-GR"/>
              </w:rPr>
              <w:t xml:space="preserve"> Menos de 1 año           </w:t>
            </w:r>
            <w:sdt>
              <w:sdtPr>
                <w:rPr>
                  <w:sz w:val="22"/>
                  <w:szCs w:val="20"/>
                  <w:lang w:val="es-ES" w:eastAsia="el-GR"/>
                </w:rPr>
                <w:id w:val="-1020386708"/>
                <w14:checkbox>
                  <w14:checked w14:val="0"/>
                  <w14:checkedState w14:val="2612" w14:font="MS Gothic"/>
                  <w14:uncheckedState w14:val="2610" w14:font="MS Gothic"/>
                </w14:checkbox>
              </w:sdtPr>
              <w:sdtContent>
                <w:r w:rsidR="00093846" w:rsidRPr="006D6F36">
                  <w:rPr>
                    <w:rFonts w:ascii="MS Gothic" w:eastAsia="MS Gothic" w:hAnsi="MS Gothic" w:hint="eastAsia"/>
                    <w:sz w:val="22"/>
                    <w:szCs w:val="20"/>
                    <w:lang w:val="es-ES" w:eastAsia="el-GR"/>
                  </w:rPr>
                  <w:t>☐</w:t>
                </w:r>
              </w:sdtContent>
            </w:sdt>
            <w:r w:rsidR="00093846" w:rsidRPr="006D6F36">
              <w:rPr>
                <w:sz w:val="22"/>
                <w:szCs w:val="20"/>
                <w:lang w:val="es-ES" w:eastAsia="el-GR"/>
              </w:rPr>
              <w:t xml:space="preserve"> 1-3 </w:t>
            </w:r>
            <w:r w:rsidR="006D6F36" w:rsidRPr="006D6F36">
              <w:rPr>
                <w:sz w:val="22"/>
                <w:szCs w:val="20"/>
                <w:lang w:val="es-ES" w:eastAsia="el-GR"/>
              </w:rPr>
              <w:t>años</w:t>
            </w:r>
            <w:r w:rsidR="00093846" w:rsidRPr="006D6F36">
              <w:rPr>
                <w:sz w:val="22"/>
                <w:szCs w:val="20"/>
                <w:lang w:val="es-ES" w:eastAsia="el-GR"/>
              </w:rPr>
              <w:t xml:space="preserve">           </w:t>
            </w:r>
            <w:sdt>
              <w:sdtPr>
                <w:rPr>
                  <w:sz w:val="22"/>
                  <w:szCs w:val="20"/>
                  <w:lang w:val="es-ES" w:eastAsia="el-GR"/>
                </w:rPr>
                <w:id w:val="-939374206"/>
                <w14:checkbox>
                  <w14:checked w14:val="0"/>
                  <w14:checkedState w14:val="2612" w14:font="MS Gothic"/>
                  <w14:uncheckedState w14:val="2610" w14:font="MS Gothic"/>
                </w14:checkbox>
              </w:sdtPr>
              <w:sdtContent>
                <w:r w:rsidR="00093846" w:rsidRPr="006D6F36">
                  <w:rPr>
                    <w:rFonts w:ascii="MS Gothic" w:eastAsia="MS Gothic" w:hAnsi="MS Gothic" w:hint="eastAsia"/>
                    <w:sz w:val="22"/>
                    <w:szCs w:val="20"/>
                    <w:lang w:val="es-ES" w:eastAsia="el-GR"/>
                  </w:rPr>
                  <w:t>☐</w:t>
                </w:r>
              </w:sdtContent>
            </w:sdt>
            <w:r w:rsidR="00093846" w:rsidRPr="006D6F36">
              <w:rPr>
                <w:sz w:val="22"/>
                <w:szCs w:val="20"/>
                <w:lang w:val="es-ES" w:eastAsia="el-GR"/>
              </w:rPr>
              <w:t xml:space="preserve"> 3-5 </w:t>
            </w:r>
            <w:r w:rsidR="006D6F36" w:rsidRPr="006D6F36">
              <w:rPr>
                <w:sz w:val="22"/>
                <w:szCs w:val="20"/>
                <w:lang w:val="es-ES" w:eastAsia="el-GR"/>
              </w:rPr>
              <w:t>años</w:t>
            </w:r>
            <w:r w:rsidR="00093846" w:rsidRPr="006D6F36">
              <w:rPr>
                <w:sz w:val="22"/>
                <w:szCs w:val="20"/>
                <w:lang w:val="es-ES" w:eastAsia="el-GR"/>
              </w:rPr>
              <w:t xml:space="preserve">           </w:t>
            </w:r>
            <w:sdt>
              <w:sdtPr>
                <w:rPr>
                  <w:sz w:val="22"/>
                  <w:szCs w:val="20"/>
                  <w:lang w:val="es-ES" w:eastAsia="el-GR"/>
                </w:rPr>
                <w:id w:val="1320622986"/>
                <w14:checkbox>
                  <w14:checked w14:val="0"/>
                  <w14:checkedState w14:val="2612" w14:font="MS Gothic"/>
                  <w14:uncheckedState w14:val="2610" w14:font="MS Gothic"/>
                </w14:checkbox>
              </w:sdtPr>
              <w:sdtContent>
                <w:r w:rsidR="00093846" w:rsidRPr="006D6F36">
                  <w:rPr>
                    <w:rFonts w:ascii="MS Gothic" w:eastAsia="MS Gothic" w:hAnsi="MS Gothic" w:hint="eastAsia"/>
                    <w:sz w:val="22"/>
                    <w:szCs w:val="20"/>
                    <w:lang w:val="es-ES" w:eastAsia="el-GR"/>
                  </w:rPr>
                  <w:t>☐</w:t>
                </w:r>
              </w:sdtContent>
            </w:sdt>
            <w:r w:rsidR="00093846" w:rsidRPr="006D6F36">
              <w:rPr>
                <w:sz w:val="22"/>
                <w:szCs w:val="20"/>
                <w:lang w:val="es-ES" w:eastAsia="el-GR"/>
              </w:rPr>
              <w:t xml:space="preserve"> 5-10 </w:t>
            </w:r>
            <w:r w:rsidR="006D6F36">
              <w:rPr>
                <w:sz w:val="22"/>
                <w:szCs w:val="20"/>
                <w:lang w:val="es-ES" w:eastAsia="el-GR"/>
              </w:rPr>
              <w:t>años</w:t>
            </w:r>
            <w:r w:rsidR="00093846" w:rsidRPr="006D6F36">
              <w:rPr>
                <w:sz w:val="22"/>
                <w:szCs w:val="20"/>
                <w:lang w:val="es-ES" w:eastAsia="el-GR"/>
              </w:rPr>
              <w:t xml:space="preserve">        </w:t>
            </w:r>
            <w:sdt>
              <w:sdtPr>
                <w:rPr>
                  <w:sz w:val="22"/>
                  <w:szCs w:val="20"/>
                  <w:lang w:val="es-ES" w:eastAsia="el-GR"/>
                </w:rPr>
                <w:id w:val="-1117905159"/>
                <w14:checkbox>
                  <w14:checked w14:val="0"/>
                  <w14:checkedState w14:val="2612" w14:font="MS Gothic"/>
                  <w14:uncheckedState w14:val="2610" w14:font="MS Gothic"/>
                </w14:checkbox>
              </w:sdtPr>
              <w:sdtContent>
                <w:r w:rsidR="00093846" w:rsidRPr="006D6F36">
                  <w:rPr>
                    <w:rFonts w:ascii="Segoe UI Symbol" w:eastAsia="MS Gothic" w:hAnsi="Segoe UI Symbol" w:cs="Segoe UI Symbol"/>
                    <w:sz w:val="22"/>
                    <w:szCs w:val="20"/>
                    <w:lang w:val="es-ES" w:eastAsia="el-GR"/>
                  </w:rPr>
                  <w:t>☐</w:t>
                </w:r>
              </w:sdtContent>
            </w:sdt>
            <w:r w:rsidR="006D6F36">
              <w:rPr>
                <w:sz w:val="22"/>
                <w:szCs w:val="20"/>
                <w:lang w:val="es-ES" w:eastAsia="el-GR"/>
              </w:rPr>
              <w:t xml:space="preserve"> Más de 1</w:t>
            </w:r>
            <w:r w:rsidR="00093846" w:rsidRPr="006D6F36">
              <w:rPr>
                <w:sz w:val="22"/>
                <w:szCs w:val="20"/>
                <w:lang w:val="es-ES" w:eastAsia="el-GR"/>
              </w:rPr>
              <w:t xml:space="preserve">0 </w:t>
            </w:r>
            <w:r w:rsidR="006D6F36">
              <w:rPr>
                <w:sz w:val="22"/>
                <w:szCs w:val="20"/>
                <w:lang w:val="es-ES" w:eastAsia="el-GR"/>
              </w:rPr>
              <w:t>años</w:t>
            </w:r>
            <w:r w:rsidR="00093846" w:rsidRPr="006D6F36">
              <w:rPr>
                <w:sz w:val="22"/>
                <w:szCs w:val="20"/>
                <w:lang w:val="es-ES" w:eastAsia="el-GR"/>
              </w:rPr>
              <w:t xml:space="preserve">         </w:t>
            </w:r>
          </w:p>
        </w:tc>
      </w:tr>
    </w:tbl>
    <w:p w14:paraId="22B95BAC" w14:textId="77777777" w:rsidR="00DC1BF8" w:rsidRPr="006D6F36" w:rsidRDefault="00DC1BF8" w:rsidP="007227FD">
      <w:pPr>
        <w:pStyle w:val="BPBodytext"/>
        <w:spacing w:after="0"/>
        <w:rPr>
          <w:lang w:val="es-ES" w:eastAsia="el-GR"/>
        </w:rPr>
      </w:pPr>
    </w:p>
    <w:p w14:paraId="4239767D" w14:textId="77777777" w:rsidR="00DC1BF8" w:rsidRPr="006D6F36" w:rsidRDefault="00DC1BF8" w:rsidP="007227FD">
      <w:pPr>
        <w:pStyle w:val="BPBodytext"/>
        <w:spacing w:after="0"/>
        <w:rPr>
          <w:lang w:val="es-ES" w:eastAsia="el-GR"/>
        </w:rPr>
      </w:pPr>
    </w:p>
    <w:tbl>
      <w:tblPr>
        <w:tblStyle w:val="TableGrid"/>
        <w:tblW w:w="10075" w:type="dxa"/>
        <w:tblLook w:val="04A0" w:firstRow="1" w:lastRow="0" w:firstColumn="1" w:lastColumn="0" w:noHBand="0" w:noVBand="1"/>
      </w:tblPr>
      <w:tblGrid>
        <w:gridCol w:w="3595"/>
        <w:gridCol w:w="2820"/>
        <w:gridCol w:w="3660"/>
      </w:tblGrid>
      <w:tr w:rsidR="00683782" w:rsidRPr="00AC7E7C" w14:paraId="02C8FFFD" w14:textId="77777777" w:rsidTr="001C0219">
        <w:trPr>
          <w:trHeight w:val="340"/>
        </w:trPr>
        <w:tc>
          <w:tcPr>
            <w:tcW w:w="10075" w:type="dxa"/>
            <w:gridSpan w:val="3"/>
            <w:shd w:val="clear" w:color="auto" w:fill="00B8A6" w:themeFill="accent2"/>
          </w:tcPr>
          <w:p w14:paraId="3AAFBBEB" w14:textId="35948FBF" w:rsidR="00683782" w:rsidRPr="00503B9F" w:rsidRDefault="00683782" w:rsidP="001C0219">
            <w:pPr>
              <w:pStyle w:val="BPBodytext"/>
              <w:spacing w:after="0" w:line="240" w:lineRule="auto"/>
              <w:rPr>
                <w:b/>
                <w:bCs/>
                <w:lang w:val="es-ES" w:eastAsia="el-GR"/>
              </w:rPr>
            </w:pPr>
            <w:r w:rsidRPr="00503B9F">
              <w:rPr>
                <w:b/>
                <w:bCs/>
                <w:color w:val="FFFFFF" w:themeColor="background1"/>
                <w:lang w:val="es-ES" w:eastAsia="el-GR"/>
              </w:rPr>
              <w:t xml:space="preserve">4. </w:t>
            </w:r>
            <w:r w:rsidR="00996C97" w:rsidRPr="00503B9F">
              <w:rPr>
                <w:b/>
                <w:bCs/>
                <w:color w:val="FFFFFF" w:themeColor="background1"/>
                <w:lang w:val="es-ES" w:eastAsia="el-GR"/>
              </w:rPr>
              <w:t>Participación en Asociaciones</w:t>
            </w:r>
            <w:r w:rsidR="00273415" w:rsidRPr="00503B9F">
              <w:rPr>
                <w:b/>
                <w:bCs/>
                <w:color w:val="FFFFFF" w:themeColor="background1"/>
                <w:lang w:val="es-ES" w:eastAsia="el-GR"/>
              </w:rPr>
              <w:t>/Organizaciones Profesionales</w:t>
            </w:r>
            <w:r w:rsidR="00F06447">
              <w:rPr>
                <w:b/>
                <w:bCs/>
                <w:color w:val="FFFFFF" w:themeColor="background1"/>
                <w:lang w:val="es-ES" w:eastAsia="el-GR"/>
              </w:rPr>
              <w:t xml:space="preserve"> </w:t>
            </w:r>
          </w:p>
        </w:tc>
      </w:tr>
      <w:tr w:rsidR="00683782" w:rsidRPr="00503B9F" w14:paraId="66D606D8" w14:textId="77777777" w:rsidTr="001C0219">
        <w:trPr>
          <w:trHeight w:val="340"/>
        </w:trPr>
        <w:tc>
          <w:tcPr>
            <w:tcW w:w="3595" w:type="dxa"/>
            <w:shd w:val="clear" w:color="auto" w:fill="EBEBEB" w:themeFill="accent6" w:themeFillTint="33"/>
          </w:tcPr>
          <w:p w14:paraId="741149AD" w14:textId="770E2C32" w:rsidR="00683782" w:rsidRPr="00503B9F" w:rsidRDefault="00273415" w:rsidP="00D441F4">
            <w:pPr>
              <w:pStyle w:val="BPBodytext"/>
              <w:spacing w:after="0" w:line="240" w:lineRule="auto"/>
              <w:jc w:val="left"/>
              <w:rPr>
                <w:sz w:val="22"/>
                <w:szCs w:val="20"/>
                <w:lang w:val="es-ES" w:eastAsia="el-GR"/>
              </w:rPr>
            </w:pPr>
            <w:r w:rsidRPr="00503B9F">
              <w:rPr>
                <w:sz w:val="22"/>
                <w:szCs w:val="20"/>
                <w:lang w:val="es-ES" w:eastAsia="el-GR"/>
              </w:rPr>
              <w:t>Asociación</w:t>
            </w:r>
            <w:r w:rsidR="00683782" w:rsidRPr="00503B9F">
              <w:rPr>
                <w:sz w:val="22"/>
                <w:szCs w:val="20"/>
                <w:lang w:val="es-ES" w:eastAsia="el-GR"/>
              </w:rPr>
              <w:t>/Organiza</w:t>
            </w:r>
            <w:r w:rsidRPr="00503B9F">
              <w:rPr>
                <w:sz w:val="22"/>
                <w:szCs w:val="20"/>
                <w:lang w:val="es-ES" w:eastAsia="el-GR"/>
              </w:rPr>
              <w:t>ción</w:t>
            </w:r>
          </w:p>
        </w:tc>
        <w:tc>
          <w:tcPr>
            <w:tcW w:w="2820" w:type="dxa"/>
            <w:shd w:val="clear" w:color="auto" w:fill="EBEBEB" w:themeFill="accent6" w:themeFillTint="33"/>
          </w:tcPr>
          <w:p w14:paraId="5644579A" w14:textId="69DC081A" w:rsidR="00683782" w:rsidRPr="00503B9F" w:rsidRDefault="00273415" w:rsidP="00D441F4">
            <w:pPr>
              <w:pStyle w:val="BPBodytext"/>
              <w:spacing w:after="0" w:line="240" w:lineRule="auto"/>
              <w:jc w:val="left"/>
              <w:rPr>
                <w:sz w:val="22"/>
                <w:szCs w:val="20"/>
                <w:lang w:val="es-ES" w:eastAsia="el-GR"/>
              </w:rPr>
            </w:pPr>
            <w:r w:rsidRPr="00503B9F">
              <w:rPr>
                <w:sz w:val="22"/>
                <w:szCs w:val="20"/>
                <w:lang w:val="es-ES" w:eastAsia="el-GR"/>
              </w:rPr>
              <w:t xml:space="preserve">Fecha de </w:t>
            </w:r>
            <w:r w:rsidR="00430410" w:rsidRPr="00503B9F">
              <w:rPr>
                <w:sz w:val="22"/>
                <w:szCs w:val="20"/>
                <w:lang w:val="es-ES" w:eastAsia="el-GR"/>
              </w:rPr>
              <w:t>Registro</w:t>
            </w:r>
          </w:p>
        </w:tc>
        <w:tc>
          <w:tcPr>
            <w:tcW w:w="3660" w:type="dxa"/>
            <w:shd w:val="clear" w:color="auto" w:fill="EBEBEB" w:themeFill="accent6" w:themeFillTint="33"/>
          </w:tcPr>
          <w:p w14:paraId="16E19321" w14:textId="32E5F957" w:rsidR="00683782" w:rsidRPr="00503B9F" w:rsidRDefault="00430410" w:rsidP="00D441F4">
            <w:pPr>
              <w:pStyle w:val="BPBodytext"/>
              <w:spacing w:after="0" w:line="240" w:lineRule="auto"/>
              <w:jc w:val="left"/>
              <w:rPr>
                <w:sz w:val="22"/>
                <w:szCs w:val="20"/>
                <w:lang w:val="es-ES" w:eastAsia="el-GR"/>
              </w:rPr>
            </w:pPr>
            <w:r w:rsidRPr="00503B9F">
              <w:rPr>
                <w:sz w:val="22"/>
                <w:szCs w:val="20"/>
                <w:lang w:val="es-ES" w:eastAsia="el-GR"/>
              </w:rPr>
              <w:t>Nº de Registro</w:t>
            </w:r>
          </w:p>
        </w:tc>
      </w:tr>
      <w:tr w:rsidR="0070136F" w:rsidRPr="00503B9F" w14:paraId="35594440" w14:textId="77777777" w:rsidTr="001C0219">
        <w:trPr>
          <w:trHeight w:val="340"/>
        </w:trPr>
        <w:tc>
          <w:tcPr>
            <w:tcW w:w="3595" w:type="dxa"/>
          </w:tcPr>
          <w:p w14:paraId="3BD16C9A" w14:textId="1E298DC6"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2820" w:type="dxa"/>
          </w:tcPr>
          <w:p w14:paraId="6C402B81" w14:textId="69500585"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3660" w:type="dxa"/>
          </w:tcPr>
          <w:p w14:paraId="74D1F2B7" w14:textId="4EFC2B8D"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70136F" w:rsidRPr="00503B9F" w14:paraId="5A41D7FF" w14:textId="77777777" w:rsidTr="001C0219">
        <w:trPr>
          <w:trHeight w:val="340"/>
        </w:trPr>
        <w:tc>
          <w:tcPr>
            <w:tcW w:w="3595" w:type="dxa"/>
          </w:tcPr>
          <w:p w14:paraId="3C9C2923" w14:textId="3B309B07"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2820" w:type="dxa"/>
          </w:tcPr>
          <w:p w14:paraId="4DE2EE0B" w14:textId="3DF09E7A"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3660" w:type="dxa"/>
          </w:tcPr>
          <w:p w14:paraId="15D2FD08" w14:textId="3B1FAD65"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70136F" w:rsidRPr="00503B9F" w14:paraId="4D7660A4" w14:textId="77777777" w:rsidTr="001C0219">
        <w:trPr>
          <w:trHeight w:val="340"/>
        </w:trPr>
        <w:tc>
          <w:tcPr>
            <w:tcW w:w="3595" w:type="dxa"/>
          </w:tcPr>
          <w:p w14:paraId="37E6F639" w14:textId="52B83AED"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2820" w:type="dxa"/>
          </w:tcPr>
          <w:p w14:paraId="3280C565" w14:textId="52FC7C05"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3660" w:type="dxa"/>
          </w:tcPr>
          <w:p w14:paraId="1121819F" w14:textId="494BC81E"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70136F" w:rsidRPr="00503B9F" w14:paraId="20484DCA" w14:textId="77777777" w:rsidTr="001C0219">
        <w:trPr>
          <w:trHeight w:val="340"/>
        </w:trPr>
        <w:tc>
          <w:tcPr>
            <w:tcW w:w="3595" w:type="dxa"/>
          </w:tcPr>
          <w:p w14:paraId="5166500A" w14:textId="00B978B5"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2820" w:type="dxa"/>
          </w:tcPr>
          <w:p w14:paraId="5D196F04" w14:textId="3B2EB385"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3660" w:type="dxa"/>
          </w:tcPr>
          <w:p w14:paraId="33C4CF0F" w14:textId="7B490B39"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r w:rsidR="0070136F" w:rsidRPr="00503B9F" w14:paraId="1069E8E3" w14:textId="77777777" w:rsidTr="001C0219">
        <w:trPr>
          <w:trHeight w:val="340"/>
        </w:trPr>
        <w:tc>
          <w:tcPr>
            <w:tcW w:w="3595" w:type="dxa"/>
          </w:tcPr>
          <w:p w14:paraId="6C55EF3E" w14:textId="66586CBA"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2820" w:type="dxa"/>
          </w:tcPr>
          <w:p w14:paraId="37C814A9" w14:textId="09A9B7C8"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c>
          <w:tcPr>
            <w:tcW w:w="3660" w:type="dxa"/>
          </w:tcPr>
          <w:p w14:paraId="11CD6A0B" w14:textId="3C40923A" w:rsidR="0070136F" w:rsidRPr="00503B9F" w:rsidRDefault="0070136F" w:rsidP="0070136F">
            <w:pPr>
              <w:pStyle w:val="BPBodytext"/>
              <w:spacing w:after="0" w:line="240" w:lineRule="auto"/>
              <w:jc w:val="left"/>
              <w:rPr>
                <w:lang w:val="es-ES" w:eastAsia="el-GR"/>
              </w:rPr>
            </w:pPr>
            <w:r w:rsidRPr="00503B9F">
              <w:rPr>
                <w:lang w:val="es-ES" w:eastAsia="el-GR"/>
              </w:rPr>
              <w:fldChar w:fldCharType="begin">
                <w:ffData>
                  <w:name w:val="Text1"/>
                  <w:enabled/>
                  <w:calcOnExit w:val="0"/>
                  <w:textInput/>
                </w:ffData>
              </w:fldChar>
            </w:r>
            <w:r w:rsidRPr="00503B9F">
              <w:rPr>
                <w:lang w:val="es-ES" w:eastAsia="el-GR"/>
              </w:rPr>
              <w:instrText xml:space="preserve"> FORMTEXT </w:instrText>
            </w:r>
            <w:r w:rsidRPr="00503B9F">
              <w:rPr>
                <w:lang w:val="es-ES" w:eastAsia="el-GR"/>
              </w:rPr>
            </w:r>
            <w:r w:rsidRPr="00503B9F">
              <w:rPr>
                <w:lang w:val="es-ES" w:eastAsia="el-GR"/>
              </w:rPr>
              <w:fldChar w:fldCharType="separate"/>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noProof/>
                <w:lang w:val="es-ES" w:eastAsia="el-GR"/>
              </w:rPr>
              <w:t> </w:t>
            </w:r>
            <w:r w:rsidRPr="00503B9F">
              <w:rPr>
                <w:lang w:val="es-ES" w:eastAsia="el-GR"/>
              </w:rPr>
              <w:fldChar w:fldCharType="end"/>
            </w:r>
          </w:p>
        </w:tc>
      </w:tr>
    </w:tbl>
    <w:p w14:paraId="7BA55854" w14:textId="77777777" w:rsidR="00683782" w:rsidRPr="00503B9F" w:rsidRDefault="00683782" w:rsidP="007227FD">
      <w:pPr>
        <w:pStyle w:val="BPBodytext"/>
        <w:spacing w:after="0"/>
        <w:rPr>
          <w:sz w:val="16"/>
          <w:szCs w:val="16"/>
          <w:lang w:val="es-ES" w:eastAsia="el-GR"/>
        </w:rPr>
      </w:pPr>
    </w:p>
    <w:p w14:paraId="36248804" w14:textId="77777777" w:rsidR="0052225B" w:rsidRPr="00503B9F" w:rsidRDefault="0052225B">
      <w:pPr>
        <w:rPr>
          <w:lang w:val="es-ES"/>
        </w:rPr>
      </w:pPr>
      <w:r w:rsidRPr="00503B9F">
        <w:rPr>
          <w:lang w:val="es-ES"/>
        </w:rPr>
        <w:br w:type="page"/>
      </w:r>
    </w:p>
    <w:tbl>
      <w:tblPr>
        <w:tblStyle w:val="TableGrid"/>
        <w:tblW w:w="10075" w:type="dxa"/>
        <w:tblLook w:val="04A0" w:firstRow="1" w:lastRow="0" w:firstColumn="1" w:lastColumn="0" w:noHBand="0" w:noVBand="1"/>
      </w:tblPr>
      <w:tblGrid>
        <w:gridCol w:w="2155"/>
        <w:gridCol w:w="2000"/>
        <w:gridCol w:w="3220"/>
        <w:gridCol w:w="2700"/>
      </w:tblGrid>
      <w:tr w:rsidR="00AA49FE" w:rsidRPr="00AC7E7C" w14:paraId="556A87A9" w14:textId="77777777" w:rsidTr="001C0219">
        <w:trPr>
          <w:trHeight w:val="20"/>
        </w:trPr>
        <w:tc>
          <w:tcPr>
            <w:tcW w:w="10075" w:type="dxa"/>
            <w:gridSpan w:val="4"/>
            <w:shd w:val="clear" w:color="auto" w:fill="00B8A6" w:themeFill="accent2"/>
          </w:tcPr>
          <w:p w14:paraId="6D0E3740" w14:textId="00757C0C" w:rsidR="00AA49FE" w:rsidRPr="00503B9F" w:rsidRDefault="00AA49FE" w:rsidP="00864BA3">
            <w:pPr>
              <w:pStyle w:val="BPBodytext"/>
              <w:spacing w:after="0" w:line="240" w:lineRule="auto"/>
              <w:rPr>
                <w:b/>
                <w:bCs/>
                <w:color w:val="FFFFFF" w:themeColor="background1"/>
                <w:lang w:val="es-ES" w:eastAsia="el-GR"/>
              </w:rPr>
            </w:pPr>
            <w:r w:rsidRPr="00503B9F">
              <w:rPr>
                <w:b/>
                <w:bCs/>
                <w:color w:val="FFFFFF" w:themeColor="background1"/>
                <w:lang w:val="es-ES" w:eastAsia="el-GR"/>
              </w:rPr>
              <w:lastRenderedPageBreak/>
              <w:t xml:space="preserve">5. </w:t>
            </w:r>
            <w:r w:rsidR="00430410" w:rsidRPr="00503B9F">
              <w:rPr>
                <w:b/>
                <w:bCs/>
                <w:color w:val="FFFFFF" w:themeColor="background1"/>
                <w:lang w:val="es-ES" w:eastAsia="el-GR"/>
              </w:rPr>
              <w:t>Formación Profesional</w:t>
            </w:r>
            <w:r w:rsidR="00A010F1" w:rsidRPr="00503B9F">
              <w:rPr>
                <w:b/>
                <w:bCs/>
                <w:color w:val="FFFFFF" w:themeColor="background1"/>
                <w:lang w:val="es-ES" w:eastAsia="el-GR"/>
              </w:rPr>
              <w:t xml:space="preserve"> (cursos, </w:t>
            </w:r>
            <w:r w:rsidR="00F6651E" w:rsidRPr="00503B9F">
              <w:rPr>
                <w:b/>
                <w:bCs/>
                <w:color w:val="FFFFFF" w:themeColor="background1"/>
                <w:lang w:val="es-ES" w:eastAsia="el-GR"/>
              </w:rPr>
              <w:t>seminarios</w:t>
            </w:r>
            <w:r w:rsidR="00A010F1" w:rsidRPr="00503B9F">
              <w:rPr>
                <w:b/>
                <w:bCs/>
                <w:color w:val="FFFFFF" w:themeColor="background1"/>
                <w:lang w:val="es-ES" w:eastAsia="el-GR"/>
              </w:rPr>
              <w:t>, etc.)</w:t>
            </w:r>
          </w:p>
        </w:tc>
      </w:tr>
      <w:tr w:rsidR="00AA49FE" w:rsidRPr="00503B9F" w14:paraId="33C3EB09" w14:textId="77777777" w:rsidTr="001C0219">
        <w:trPr>
          <w:trHeight w:val="20"/>
        </w:trPr>
        <w:tc>
          <w:tcPr>
            <w:tcW w:w="2155" w:type="dxa"/>
            <w:shd w:val="clear" w:color="auto" w:fill="EBEBEB" w:themeFill="accent6" w:themeFillTint="33"/>
          </w:tcPr>
          <w:p w14:paraId="33D62276" w14:textId="2145D26D" w:rsidR="00AA49FE" w:rsidRPr="00503B9F" w:rsidRDefault="00A010F1" w:rsidP="00D441F4">
            <w:pPr>
              <w:pStyle w:val="BPBodytext"/>
              <w:spacing w:after="0" w:line="240" w:lineRule="auto"/>
              <w:jc w:val="left"/>
              <w:rPr>
                <w:sz w:val="20"/>
                <w:szCs w:val="20"/>
                <w:lang w:val="es-ES" w:eastAsia="el-GR"/>
              </w:rPr>
            </w:pPr>
            <w:r w:rsidRPr="00503B9F">
              <w:rPr>
                <w:sz w:val="20"/>
                <w:szCs w:val="20"/>
                <w:lang w:val="es-ES" w:eastAsia="el-GR"/>
              </w:rPr>
              <w:t>Fecha</w:t>
            </w:r>
            <w:r w:rsidR="00AA49FE" w:rsidRPr="00503B9F">
              <w:rPr>
                <w:sz w:val="20"/>
                <w:szCs w:val="20"/>
                <w:lang w:val="es-ES" w:eastAsia="el-GR"/>
              </w:rPr>
              <w:t xml:space="preserve"> (</w:t>
            </w:r>
            <w:r w:rsidR="00F6651E" w:rsidRPr="00503B9F">
              <w:rPr>
                <w:sz w:val="20"/>
                <w:szCs w:val="20"/>
                <w:lang w:val="es-ES" w:eastAsia="el-GR"/>
              </w:rPr>
              <w:t>d</w:t>
            </w:r>
            <w:r w:rsidR="00E240DB" w:rsidRPr="00503B9F">
              <w:rPr>
                <w:sz w:val="20"/>
                <w:szCs w:val="20"/>
                <w:lang w:val="es-ES" w:eastAsia="el-GR"/>
              </w:rPr>
              <w:t>esde - hasta</w:t>
            </w:r>
            <w:r w:rsidR="00AA49FE" w:rsidRPr="00503B9F">
              <w:rPr>
                <w:sz w:val="20"/>
                <w:szCs w:val="20"/>
                <w:lang w:val="es-ES" w:eastAsia="el-GR"/>
              </w:rPr>
              <w:t>)</w:t>
            </w:r>
          </w:p>
        </w:tc>
        <w:tc>
          <w:tcPr>
            <w:tcW w:w="2000" w:type="dxa"/>
            <w:shd w:val="clear" w:color="auto" w:fill="EBEBEB" w:themeFill="accent6" w:themeFillTint="33"/>
          </w:tcPr>
          <w:p w14:paraId="38F4DA8A" w14:textId="4FAA90FF" w:rsidR="00AA49FE" w:rsidRPr="00503B9F" w:rsidRDefault="00AA49FE" w:rsidP="00D441F4">
            <w:pPr>
              <w:pStyle w:val="BPBodytext"/>
              <w:spacing w:after="0" w:line="240" w:lineRule="auto"/>
              <w:jc w:val="left"/>
              <w:rPr>
                <w:sz w:val="20"/>
                <w:szCs w:val="20"/>
                <w:lang w:val="es-ES" w:eastAsia="el-GR"/>
              </w:rPr>
            </w:pPr>
            <w:r w:rsidRPr="00503B9F">
              <w:rPr>
                <w:sz w:val="20"/>
                <w:szCs w:val="20"/>
                <w:lang w:val="es-ES" w:eastAsia="el-GR"/>
              </w:rPr>
              <w:t>Dura</w:t>
            </w:r>
            <w:r w:rsidR="00E240DB" w:rsidRPr="00503B9F">
              <w:rPr>
                <w:sz w:val="20"/>
                <w:szCs w:val="20"/>
                <w:lang w:val="es-ES" w:eastAsia="el-GR"/>
              </w:rPr>
              <w:t>ción</w:t>
            </w:r>
            <w:r w:rsidRPr="00503B9F">
              <w:rPr>
                <w:sz w:val="20"/>
                <w:szCs w:val="20"/>
                <w:lang w:val="es-ES" w:eastAsia="el-GR"/>
              </w:rPr>
              <w:t xml:space="preserve"> (</w:t>
            </w:r>
            <w:r w:rsidR="00E240DB" w:rsidRPr="00503B9F">
              <w:rPr>
                <w:sz w:val="20"/>
                <w:szCs w:val="20"/>
                <w:lang w:val="es-ES" w:eastAsia="el-GR"/>
              </w:rPr>
              <w:t>en horas</w:t>
            </w:r>
            <w:r w:rsidRPr="00503B9F">
              <w:rPr>
                <w:sz w:val="20"/>
                <w:szCs w:val="20"/>
                <w:lang w:val="es-ES" w:eastAsia="el-GR"/>
              </w:rPr>
              <w:t>)</w:t>
            </w:r>
          </w:p>
        </w:tc>
        <w:tc>
          <w:tcPr>
            <w:tcW w:w="3220" w:type="dxa"/>
            <w:shd w:val="clear" w:color="auto" w:fill="EBEBEB" w:themeFill="accent6" w:themeFillTint="33"/>
          </w:tcPr>
          <w:p w14:paraId="2470B986" w14:textId="3EFD2812" w:rsidR="00AA49FE" w:rsidRPr="00503B9F" w:rsidRDefault="00E240DB" w:rsidP="00D441F4">
            <w:pPr>
              <w:pStyle w:val="BPBodytext"/>
              <w:spacing w:after="0" w:line="240" w:lineRule="auto"/>
              <w:jc w:val="left"/>
              <w:rPr>
                <w:sz w:val="20"/>
                <w:szCs w:val="20"/>
                <w:lang w:val="es-ES" w:eastAsia="el-GR"/>
              </w:rPr>
            </w:pPr>
            <w:r w:rsidRPr="00503B9F">
              <w:rPr>
                <w:sz w:val="20"/>
                <w:szCs w:val="20"/>
                <w:lang w:val="es-ES" w:eastAsia="el-GR"/>
              </w:rPr>
              <w:t>Título del Programa</w:t>
            </w:r>
          </w:p>
        </w:tc>
        <w:tc>
          <w:tcPr>
            <w:tcW w:w="2700" w:type="dxa"/>
            <w:shd w:val="clear" w:color="auto" w:fill="EBEBEB" w:themeFill="accent6" w:themeFillTint="33"/>
          </w:tcPr>
          <w:p w14:paraId="138A17E8" w14:textId="21084165" w:rsidR="00AA49FE" w:rsidRPr="00503B9F" w:rsidRDefault="00F6651E" w:rsidP="00D441F4">
            <w:pPr>
              <w:pStyle w:val="BPBodytext"/>
              <w:spacing w:after="0" w:line="240" w:lineRule="auto"/>
              <w:jc w:val="left"/>
              <w:rPr>
                <w:sz w:val="20"/>
                <w:szCs w:val="20"/>
                <w:lang w:val="es-ES" w:eastAsia="el-GR"/>
              </w:rPr>
            </w:pPr>
            <w:r w:rsidRPr="00503B9F">
              <w:rPr>
                <w:sz w:val="20"/>
                <w:szCs w:val="20"/>
                <w:lang w:val="es-ES" w:eastAsia="el-GR"/>
              </w:rPr>
              <w:t>Proveedor de la formación</w:t>
            </w:r>
          </w:p>
        </w:tc>
      </w:tr>
      <w:tr w:rsidR="0070136F" w:rsidRPr="00503B9F" w14:paraId="0B89E3B4" w14:textId="77777777" w:rsidTr="001C0219">
        <w:trPr>
          <w:trHeight w:val="20"/>
        </w:trPr>
        <w:tc>
          <w:tcPr>
            <w:tcW w:w="2155" w:type="dxa"/>
          </w:tcPr>
          <w:p w14:paraId="3D0CA503" w14:textId="61F015A5"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000" w:type="dxa"/>
          </w:tcPr>
          <w:p w14:paraId="292344C0" w14:textId="6EF17604"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220" w:type="dxa"/>
          </w:tcPr>
          <w:p w14:paraId="4911395D" w14:textId="5930F248"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700" w:type="dxa"/>
          </w:tcPr>
          <w:p w14:paraId="34D286CB" w14:textId="1E67EA8E"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70136F" w:rsidRPr="00503B9F" w14:paraId="0C3936B6" w14:textId="77777777" w:rsidTr="001C0219">
        <w:trPr>
          <w:trHeight w:val="20"/>
        </w:trPr>
        <w:tc>
          <w:tcPr>
            <w:tcW w:w="2155" w:type="dxa"/>
          </w:tcPr>
          <w:p w14:paraId="43F12E95" w14:textId="527B5513"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000" w:type="dxa"/>
          </w:tcPr>
          <w:p w14:paraId="1694DAD4" w14:textId="40496539"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220" w:type="dxa"/>
          </w:tcPr>
          <w:p w14:paraId="679BC28B" w14:textId="45CBA7EC"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700" w:type="dxa"/>
          </w:tcPr>
          <w:p w14:paraId="5D832BEE" w14:textId="139E1BB6"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70136F" w:rsidRPr="00503B9F" w14:paraId="29FBA22F" w14:textId="77777777" w:rsidTr="001C0219">
        <w:trPr>
          <w:trHeight w:val="20"/>
        </w:trPr>
        <w:tc>
          <w:tcPr>
            <w:tcW w:w="2155" w:type="dxa"/>
          </w:tcPr>
          <w:p w14:paraId="7E1C843E" w14:textId="607B9696"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000" w:type="dxa"/>
          </w:tcPr>
          <w:p w14:paraId="270A45C5" w14:textId="5ABD1997"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220" w:type="dxa"/>
          </w:tcPr>
          <w:p w14:paraId="50236B29" w14:textId="30F5D490" w:rsidR="0070136F" w:rsidRPr="00503B9F" w:rsidRDefault="0070136F" w:rsidP="001C0219">
            <w:pPr>
              <w:pStyle w:val="BPBodytext"/>
              <w:spacing w:after="0" w:line="240" w:lineRule="auto"/>
              <w:ind w:right="-221"/>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700" w:type="dxa"/>
          </w:tcPr>
          <w:p w14:paraId="79D2E081" w14:textId="3399CB97"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70136F" w:rsidRPr="00503B9F" w14:paraId="38E01830" w14:textId="77777777" w:rsidTr="001C0219">
        <w:trPr>
          <w:trHeight w:val="20"/>
        </w:trPr>
        <w:tc>
          <w:tcPr>
            <w:tcW w:w="2155" w:type="dxa"/>
          </w:tcPr>
          <w:p w14:paraId="3589BF83" w14:textId="004CECC9"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000" w:type="dxa"/>
          </w:tcPr>
          <w:p w14:paraId="0084E7A6" w14:textId="238BA68D"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220" w:type="dxa"/>
          </w:tcPr>
          <w:p w14:paraId="05B783BB" w14:textId="61E86B42"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700" w:type="dxa"/>
          </w:tcPr>
          <w:p w14:paraId="6C4547CB" w14:textId="2E243BB8"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r w:rsidR="0070136F" w:rsidRPr="00503B9F" w14:paraId="718DDF0A" w14:textId="77777777" w:rsidTr="001C0219">
        <w:trPr>
          <w:trHeight w:val="20"/>
        </w:trPr>
        <w:tc>
          <w:tcPr>
            <w:tcW w:w="2155" w:type="dxa"/>
          </w:tcPr>
          <w:p w14:paraId="256EAA50" w14:textId="22248AE7"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000" w:type="dxa"/>
          </w:tcPr>
          <w:p w14:paraId="218886C5" w14:textId="3F8129E4"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3220" w:type="dxa"/>
          </w:tcPr>
          <w:p w14:paraId="0DA706E4" w14:textId="2C679FBD"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c>
          <w:tcPr>
            <w:tcW w:w="2700" w:type="dxa"/>
          </w:tcPr>
          <w:p w14:paraId="5BC00BB4" w14:textId="3F13CFD8" w:rsidR="0070136F" w:rsidRPr="00503B9F" w:rsidRDefault="0070136F" w:rsidP="0070136F">
            <w:pPr>
              <w:pStyle w:val="BPBodytext"/>
              <w:spacing w:after="0" w:line="240" w:lineRule="auto"/>
              <w:jc w:val="left"/>
              <w:rPr>
                <w:sz w:val="22"/>
                <w:szCs w:val="20"/>
                <w:lang w:val="es-ES" w:eastAsia="el-GR"/>
              </w:rPr>
            </w:pPr>
            <w:r w:rsidRPr="00503B9F">
              <w:rPr>
                <w:sz w:val="22"/>
                <w:szCs w:val="20"/>
                <w:lang w:val="es-ES" w:eastAsia="el-GR"/>
              </w:rPr>
              <w:fldChar w:fldCharType="begin">
                <w:ffData>
                  <w:name w:val="Text1"/>
                  <w:enabled/>
                  <w:calcOnExit w:val="0"/>
                  <w:textInput/>
                </w:ffData>
              </w:fldChar>
            </w:r>
            <w:r w:rsidRPr="00503B9F">
              <w:rPr>
                <w:sz w:val="22"/>
                <w:szCs w:val="20"/>
                <w:lang w:val="es-ES" w:eastAsia="el-GR"/>
              </w:rPr>
              <w:instrText xml:space="preserve"> FORMTEXT </w:instrText>
            </w:r>
            <w:r w:rsidRPr="00503B9F">
              <w:rPr>
                <w:sz w:val="22"/>
                <w:szCs w:val="20"/>
                <w:lang w:val="es-ES" w:eastAsia="el-GR"/>
              </w:rPr>
            </w:r>
            <w:r w:rsidRPr="00503B9F">
              <w:rPr>
                <w:sz w:val="22"/>
                <w:szCs w:val="20"/>
                <w:lang w:val="es-ES" w:eastAsia="el-GR"/>
              </w:rPr>
              <w:fldChar w:fldCharType="separate"/>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noProof/>
                <w:sz w:val="22"/>
                <w:szCs w:val="20"/>
                <w:lang w:val="es-ES" w:eastAsia="el-GR"/>
              </w:rPr>
              <w:t> </w:t>
            </w:r>
            <w:r w:rsidRPr="00503B9F">
              <w:rPr>
                <w:sz w:val="22"/>
                <w:szCs w:val="20"/>
                <w:lang w:val="es-ES" w:eastAsia="el-GR"/>
              </w:rPr>
              <w:fldChar w:fldCharType="end"/>
            </w:r>
          </w:p>
        </w:tc>
      </w:tr>
    </w:tbl>
    <w:p w14:paraId="6568E4EF" w14:textId="77777777" w:rsidR="003E5AAC" w:rsidRPr="005606BC" w:rsidRDefault="003E5AAC" w:rsidP="007227FD">
      <w:pPr>
        <w:pStyle w:val="BPBodytext"/>
        <w:spacing w:after="0"/>
        <w:rPr>
          <w:lang w:val="es-ES" w:eastAsia="el-GR"/>
        </w:rPr>
      </w:pPr>
    </w:p>
    <w:tbl>
      <w:tblPr>
        <w:tblStyle w:val="TableGrid"/>
        <w:tblW w:w="10075" w:type="dxa"/>
        <w:tblLook w:val="04A0" w:firstRow="1" w:lastRow="0" w:firstColumn="1" w:lastColumn="0" w:noHBand="0" w:noVBand="1"/>
      </w:tblPr>
      <w:tblGrid>
        <w:gridCol w:w="10075"/>
      </w:tblGrid>
      <w:tr w:rsidR="00B6153E" w:rsidRPr="00503B9F" w14:paraId="3C83542C" w14:textId="77777777" w:rsidTr="001C0219">
        <w:trPr>
          <w:trHeight w:val="20"/>
        </w:trPr>
        <w:tc>
          <w:tcPr>
            <w:tcW w:w="10075" w:type="dxa"/>
            <w:shd w:val="clear" w:color="auto" w:fill="00B8A6" w:themeFill="accent2"/>
          </w:tcPr>
          <w:p w14:paraId="01E154EA" w14:textId="3C412534" w:rsidR="00B6153E" w:rsidRPr="00503B9F" w:rsidRDefault="00B6153E" w:rsidP="00D441F4">
            <w:pPr>
              <w:pStyle w:val="BPBodytext"/>
              <w:spacing w:after="0" w:line="240" w:lineRule="auto"/>
              <w:jc w:val="left"/>
              <w:rPr>
                <w:b/>
                <w:bCs/>
                <w:lang w:val="es-ES" w:eastAsia="el-GR"/>
              </w:rPr>
            </w:pPr>
            <w:r w:rsidRPr="00503B9F">
              <w:rPr>
                <w:b/>
                <w:bCs/>
                <w:color w:val="FFFFFF" w:themeColor="background1"/>
                <w:lang w:val="es-ES" w:eastAsia="el-GR"/>
              </w:rPr>
              <w:t xml:space="preserve">6. </w:t>
            </w:r>
            <w:r w:rsidR="00312F3F" w:rsidRPr="00503B9F">
              <w:rPr>
                <w:b/>
                <w:bCs/>
                <w:color w:val="FFFFFF" w:themeColor="background1"/>
                <w:lang w:val="es-ES" w:eastAsia="el-GR"/>
              </w:rPr>
              <w:t xml:space="preserve">Competencia </w:t>
            </w:r>
            <w:r w:rsidRPr="00503B9F">
              <w:rPr>
                <w:b/>
                <w:bCs/>
                <w:color w:val="FFFFFF" w:themeColor="background1"/>
                <w:lang w:val="es-ES" w:eastAsia="el-GR"/>
              </w:rPr>
              <w:t>Digital (</w:t>
            </w:r>
            <w:r w:rsidR="00312F3F" w:rsidRPr="00503B9F">
              <w:rPr>
                <w:b/>
                <w:bCs/>
                <w:color w:val="FFFFFF" w:themeColor="background1"/>
                <w:lang w:val="es-ES" w:eastAsia="el-GR"/>
              </w:rPr>
              <w:t>autodeclaración</w:t>
            </w:r>
            <w:r w:rsidRPr="00503B9F">
              <w:rPr>
                <w:b/>
                <w:bCs/>
                <w:color w:val="FFFFFF" w:themeColor="background1"/>
                <w:lang w:val="es-ES" w:eastAsia="el-GR"/>
              </w:rPr>
              <w:t>)</w:t>
            </w:r>
          </w:p>
        </w:tc>
      </w:tr>
      <w:tr w:rsidR="00B6153E" w:rsidRPr="00AC7E7C" w14:paraId="018F5011" w14:textId="77777777" w:rsidTr="001C0219">
        <w:trPr>
          <w:trHeight w:val="20"/>
        </w:trPr>
        <w:tc>
          <w:tcPr>
            <w:tcW w:w="10075" w:type="dxa"/>
            <w:shd w:val="clear" w:color="auto" w:fill="EBEBEB" w:themeFill="accent6" w:themeFillTint="33"/>
          </w:tcPr>
          <w:p w14:paraId="186041DC" w14:textId="77777777" w:rsidR="000C4BFC" w:rsidRPr="00503B9F" w:rsidRDefault="000C4BFC" w:rsidP="000C4BFC">
            <w:pPr>
              <w:pStyle w:val="BPBodytext"/>
              <w:spacing w:after="0" w:line="240" w:lineRule="auto"/>
              <w:rPr>
                <w:i/>
                <w:iCs/>
                <w:sz w:val="22"/>
                <w:lang w:val="es-ES" w:eastAsia="el-GR"/>
              </w:rPr>
            </w:pPr>
            <w:r w:rsidRPr="00503B9F">
              <w:rPr>
                <w:i/>
                <w:iCs/>
                <w:sz w:val="20"/>
                <w:szCs w:val="20"/>
                <w:lang w:val="es-ES" w:eastAsia="el-GR"/>
              </w:rPr>
              <w:t>La siguiente declaración responsable es necesaria para garantizar que los participantes puedan seguir el proceso de formación y evaluación completamente en línea, que se desarrolla íntegramente en un entorno virtual</w:t>
            </w:r>
            <w:r w:rsidRPr="00503B9F">
              <w:rPr>
                <w:i/>
                <w:iCs/>
                <w:sz w:val="22"/>
                <w:lang w:val="es-ES" w:eastAsia="el-GR"/>
              </w:rPr>
              <w:t>.</w:t>
            </w:r>
          </w:p>
          <w:p w14:paraId="19C3A4A0" w14:textId="3FCB4A6C" w:rsidR="000C4BFC" w:rsidRPr="00503B9F" w:rsidRDefault="000C4BFC" w:rsidP="000C4BFC">
            <w:pPr>
              <w:pStyle w:val="BPBodytext"/>
              <w:spacing w:after="0" w:line="240" w:lineRule="auto"/>
              <w:jc w:val="left"/>
              <w:rPr>
                <w:sz w:val="22"/>
                <w:lang w:val="es-ES" w:eastAsia="el-GR"/>
              </w:rPr>
            </w:pPr>
            <w:r w:rsidRPr="00503B9F">
              <w:rPr>
                <w:sz w:val="22"/>
                <w:lang w:val="es-ES" w:eastAsia="el-GR"/>
              </w:rPr>
              <w:t>Declaro que tengo competencias funcionales en lo siguiente:</w:t>
            </w:r>
          </w:p>
        </w:tc>
      </w:tr>
      <w:tr w:rsidR="00676E40" w:rsidRPr="00AC7E7C" w14:paraId="1F48ECAF" w14:textId="77777777" w:rsidTr="00D97AC9">
        <w:trPr>
          <w:trHeight w:val="20"/>
        </w:trPr>
        <w:tc>
          <w:tcPr>
            <w:tcW w:w="10075" w:type="dxa"/>
          </w:tcPr>
          <w:p w14:paraId="7AEADDB9" w14:textId="56F27C1A" w:rsidR="00676E40" w:rsidRPr="00503B9F" w:rsidRDefault="00000000" w:rsidP="00676E40">
            <w:pPr>
              <w:pStyle w:val="BPBodytext"/>
              <w:spacing w:before="40" w:after="40" w:line="240" w:lineRule="auto"/>
              <w:jc w:val="left"/>
              <w:rPr>
                <w:sz w:val="22"/>
                <w:lang w:val="es-ES" w:eastAsia="el-GR"/>
              </w:rPr>
            </w:pPr>
            <w:sdt>
              <w:sdtPr>
                <w:rPr>
                  <w:sz w:val="22"/>
                  <w:lang w:val="es-ES" w:eastAsia="el-GR"/>
                </w:rPr>
                <w:id w:val="316307514"/>
                <w14:checkbox>
                  <w14:checked w14:val="0"/>
                  <w14:checkedState w14:val="2612" w14:font="MS Gothic"/>
                  <w14:uncheckedState w14:val="2610" w14:font="MS Gothic"/>
                </w14:checkbox>
              </w:sdtPr>
              <w:sdtContent>
                <w:r w:rsidR="00676E40" w:rsidRPr="00503B9F">
                  <w:rPr>
                    <w:rFonts w:ascii="MS Gothic" w:eastAsia="MS Gothic" w:hAnsi="MS Gothic"/>
                    <w:sz w:val="22"/>
                    <w:lang w:val="es-ES" w:eastAsia="el-GR"/>
                  </w:rPr>
                  <w:t>☐</w:t>
                </w:r>
              </w:sdtContent>
            </w:sdt>
            <w:r w:rsidR="00676E40" w:rsidRPr="00503B9F">
              <w:rPr>
                <w:sz w:val="22"/>
                <w:lang w:val="es-ES" w:eastAsia="el-GR"/>
              </w:rPr>
              <w:t xml:space="preserve"> Participación en formación on-line y videoconferencias</w:t>
            </w:r>
          </w:p>
        </w:tc>
      </w:tr>
      <w:tr w:rsidR="00676E40" w:rsidRPr="00AC7E7C" w14:paraId="40DF58B7" w14:textId="77777777" w:rsidTr="001C0219">
        <w:trPr>
          <w:trHeight w:val="20"/>
        </w:trPr>
        <w:tc>
          <w:tcPr>
            <w:tcW w:w="10075" w:type="dxa"/>
          </w:tcPr>
          <w:p w14:paraId="659FDC9D" w14:textId="2F8FC5E4" w:rsidR="00676E40" w:rsidRPr="00503B9F" w:rsidRDefault="00000000" w:rsidP="00676E40">
            <w:pPr>
              <w:pStyle w:val="BPBodytext"/>
              <w:spacing w:before="40" w:after="40" w:line="240" w:lineRule="auto"/>
              <w:jc w:val="left"/>
              <w:rPr>
                <w:sz w:val="22"/>
                <w:lang w:val="es-ES" w:eastAsia="el-GR"/>
              </w:rPr>
            </w:pPr>
            <w:sdt>
              <w:sdtPr>
                <w:rPr>
                  <w:sz w:val="22"/>
                  <w:lang w:val="es-ES" w:eastAsia="el-GR"/>
                </w:rPr>
                <w:id w:val="-892574870"/>
                <w14:checkbox>
                  <w14:checked w14:val="0"/>
                  <w14:checkedState w14:val="2612" w14:font="MS Gothic"/>
                  <w14:uncheckedState w14:val="2610" w14:font="MS Gothic"/>
                </w14:checkbox>
              </w:sdtPr>
              <w:sdtContent>
                <w:r w:rsidR="00676E40" w:rsidRPr="00503B9F">
                  <w:rPr>
                    <w:rFonts w:ascii="MS Gothic" w:eastAsia="MS Gothic" w:hAnsi="MS Gothic"/>
                    <w:sz w:val="22"/>
                    <w:lang w:val="es-ES" w:eastAsia="el-GR"/>
                  </w:rPr>
                  <w:t>☐</w:t>
                </w:r>
              </w:sdtContent>
            </w:sdt>
            <w:r w:rsidR="00676E40" w:rsidRPr="00503B9F">
              <w:rPr>
                <w:sz w:val="22"/>
                <w:lang w:val="es-ES" w:eastAsia="el-GR"/>
              </w:rPr>
              <w:t xml:space="preserve"> Uso de internet y consulta de información on-line</w:t>
            </w:r>
          </w:p>
        </w:tc>
      </w:tr>
      <w:tr w:rsidR="00676E40" w:rsidRPr="00AC7E7C" w14:paraId="28BA78EB" w14:textId="77777777" w:rsidTr="00007BD2">
        <w:trPr>
          <w:trHeight w:val="20"/>
        </w:trPr>
        <w:tc>
          <w:tcPr>
            <w:tcW w:w="10075" w:type="dxa"/>
            <w:vAlign w:val="center"/>
          </w:tcPr>
          <w:p w14:paraId="33CF09DF" w14:textId="7415DCCD" w:rsidR="00676E40" w:rsidRPr="00503B9F" w:rsidRDefault="00000000" w:rsidP="00676E40">
            <w:pPr>
              <w:pStyle w:val="BPBodytext"/>
              <w:spacing w:before="40" w:after="40" w:line="240" w:lineRule="auto"/>
              <w:jc w:val="left"/>
              <w:rPr>
                <w:sz w:val="22"/>
                <w:lang w:val="es-ES" w:eastAsia="el-GR"/>
              </w:rPr>
            </w:pPr>
            <w:sdt>
              <w:sdtPr>
                <w:rPr>
                  <w:sz w:val="22"/>
                  <w:lang w:val="es-ES" w:eastAsia="el-GR"/>
                </w:rPr>
                <w:id w:val="1137536639"/>
                <w14:checkbox>
                  <w14:checked w14:val="0"/>
                  <w14:checkedState w14:val="2612" w14:font="MS Gothic"/>
                  <w14:uncheckedState w14:val="2610" w14:font="MS Gothic"/>
                </w14:checkbox>
              </w:sdtPr>
              <w:sdtContent>
                <w:r w:rsidR="00676E40" w:rsidRPr="00503B9F">
                  <w:rPr>
                    <w:rFonts w:ascii="MS Gothic" w:eastAsia="MS Gothic" w:hAnsi="MS Gothic"/>
                    <w:sz w:val="22"/>
                    <w:lang w:val="es-ES" w:eastAsia="el-GR"/>
                  </w:rPr>
                  <w:t>☐</w:t>
                </w:r>
              </w:sdtContent>
            </w:sdt>
            <w:r w:rsidR="00676E40" w:rsidRPr="00503B9F">
              <w:rPr>
                <w:sz w:val="22"/>
                <w:lang w:val="es-ES" w:eastAsia="el-GR"/>
              </w:rPr>
              <w:t xml:space="preserve"> Uso de e-mail y plataformas de formación on-line</w:t>
            </w:r>
          </w:p>
        </w:tc>
      </w:tr>
      <w:tr w:rsidR="00676E40" w:rsidRPr="00AC7E7C" w14:paraId="62334719" w14:textId="77777777" w:rsidTr="001C0219">
        <w:trPr>
          <w:trHeight w:val="20"/>
        </w:trPr>
        <w:tc>
          <w:tcPr>
            <w:tcW w:w="10075" w:type="dxa"/>
          </w:tcPr>
          <w:p w14:paraId="00D40E3F" w14:textId="05C4ACC5" w:rsidR="00676E40" w:rsidRPr="00503B9F" w:rsidRDefault="00000000" w:rsidP="00676E40">
            <w:pPr>
              <w:pStyle w:val="BPBodytext"/>
              <w:spacing w:before="40" w:after="40" w:line="240" w:lineRule="auto"/>
              <w:jc w:val="left"/>
              <w:rPr>
                <w:sz w:val="22"/>
                <w:lang w:val="es-ES" w:eastAsia="el-GR"/>
              </w:rPr>
            </w:pPr>
            <w:sdt>
              <w:sdtPr>
                <w:rPr>
                  <w:sz w:val="22"/>
                  <w:lang w:val="es-ES" w:eastAsia="el-GR"/>
                </w:rPr>
                <w:id w:val="902643152"/>
                <w14:checkbox>
                  <w14:checked w14:val="0"/>
                  <w14:checkedState w14:val="2612" w14:font="MS Gothic"/>
                  <w14:uncheckedState w14:val="2610" w14:font="MS Gothic"/>
                </w14:checkbox>
              </w:sdtPr>
              <w:sdtContent>
                <w:r w:rsidR="00676E40" w:rsidRPr="00503B9F">
                  <w:rPr>
                    <w:rFonts w:ascii="MS Gothic" w:eastAsia="MS Gothic" w:hAnsi="MS Gothic"/>
                    <w:sz w:val="22"/>
                    <w:lang w:val="es-ES" w:eastAsia="el-GR"/>
                  </w:rPr>
                  <w:t>☐</w:t>
                </w:r>
              </w:sdtContent>
            </w:sdt>
            <w:r w:rsidR="00676E40" w:rsidRPr="00503B9F">
              <w:rPr>
                <w:sz w:val="22"/>
                <w:lang w:val="es-ES" w:eastAsia="el-GR"/>
              </w:rPr>
              <w:t xml:space="preserve"> Uso de software ofimático (Word / Excel / PDF)</w:t>
            </w:r>
          </w:p>
        </w:tc>
      </w:tr>
    </w:tbl>
    <w:p w14:paraId="417F7B5E" w14:textId="77777777" w:rsidR="00B6153E" w:rsidRPr="00503B9F" w:rsidRDefault="00B6153E" w:rsidP="007227FD">
      <w:pPr>
        <w:pStyle w:val="BPBodytext"/>
        <w:spacing w:after="0"/>
        <w:rPr>
          <w:lang w:val="es-ES" w:eastAsia="el-GR"/>
        </w:rPr>
      </w:pPr>
    </w:p>
    <w:tbl>
      <w:tblPr>
        <w:tblStyle w:val="TableGrid"/>
        <w:tblW w:w="10060" w:type="dxa"/>
        <w:tblLook w:val="04A0" w:firstRow="1" w:lastRow="0" w:firstColumn="1" w:lastColumn="0" w:noHBand="0" w:noVBand="1"/>
      </w:tblPr>
      <w:tblGrid>
        <w:gridCol w:w="10060"/>
      </w:tblGrid>
      <w:tr w:rsidR="00AC44B9" w:rsidRPr="00503B9F" w14:paraId="1F101512" w14:textId="77777777" w:rsidTr="00422970">
        <w:trPr>
          <w:trHeight w:val="20"/>
        </w:trPr>
        <w:tc>
          <w:tcPr>
            <w:tcW w:w="10060" w:type="dxa"/>
            <w:shd w:val="clear" w:color="auto" w:fill="00B8A6" w:themeFill="accent2"/>
          </w:tcPr>
          <w:p w14:paraId="33FA2953" w14:textId="51AC5A47" w:rsidR="00AC44B9" w:rsidRPr="00503B9F" w:rsidRDefault="00AC44B9" w:rsidP="001C0219">
            <w:pPr>
              <w:pStyle w:val="BPBodytext"/>
              <w:spacing w:after="0" w:line="240" w:lineRule="auto"/>
              <w:jc w:val="left"/>
              <w:rPr>
                <w:b/>
                <w:bCs/>
                <w:lang w:val="es-ES" w:eastAsia="el-GR"/>
              </w:rPr>
            </w:pPr>
            <w:r w:rsidRPr="00503B9F">
              <w:rPr>
                <w:b/>
                <w:bCs/>
                <w:color w:val="FFFFFF" w:themeColor="background1"/>
                <w:lang w:val="es-ES" w:eastAsia="el-GR"/>
              </w:rPr>
              <w:t xml:space="preserve">7. </w:t>
            </w:r>
            <w:r w:rsidR="009E1DEC" w:rsidRPr="00503B9F">
              <w:rPr>
                <w:b/>
                <w:bCs/>
                <w:color w:val="FFFFFF" w:themeColor="background1"/>
                <w:lang w:val="es-ES" w:eastAsia="el-GR"/>
              </w:rPr>
              <w:t>Solicito la inscripción para</w:t>
            </w:r>
            <w:r w:rsidR="0070136F" w:rsidRPr="00503B9F">
              <w:rPr>
                <w:b/>
                <w:bCs/>
                <w:color w:val="FFFFFF" w:themeColor="background1"/>
                <w:lang w:val="es-ES" w:eastAsia="el-GR"/>
              </w:rPr>
              <w:t>:</w:t>
            </w:r>
          </w:p>
        </w:tc>
      </w:tr>
      <w:tr w:rsidR="0070136F" w:rsidRPr="00503B9F" w14:paraId="77EE3331" w14:textId="77777777" w:rsidTr="00422970">
        <w:trPr>
          <w:trHeight w:val="20"/>
        </w:trPr>
        <w:tc>
          <w:tcPr>
            <w:tcW w:w="10060" w:type="dxa"/>
            <w:shd w:val="clear" w:color="auto" w:fill="EBEBEB" w:themeFill="accent6" w:themeFillTint="33"/>
          </w:tcPr>
          <w:p w14:paraId="508E2354" w14:textId="563EB083" w:rsidR="0070136F" w:rsidRPr="00503B9F" w:rsidRDefault="005A2856" w:rsidP="001C0219">
            <w:pPr>
              <w:pStyle w:val="BPBodytext"/>
              <w:spacing w:after="0" w:line="240" w:lineRule="auto"/>
              <w:jc w:val="left"/>
              <w:rPr>
                <w:sz w:val="22"/>
                <w:lang w:val="es-ES" w:eastAsia="el-GR"/>
              </w:rPr>
            </w:pPr>
            <w:r w:rsidRPr="00503B9F">
              <w:rPr>
                <w:sz w:val="22"/>
                <w:lang w:val="es-ES" w:eastAsia="el-GR"/>
              </w:rPr>
              <w:t>Seleccionar solo una</w:t>
            </w:r>
            <w:r w:rsidR="0070136F" w:rsidRPr="00503B9F">
              <w:rPr>
                <w:sz w:val="22"/>
                <w:lang w:val="es-ES" w:eastAsia="el-GR"/>
              </w:rPr>
              <w:t>:</w:t>
            </w:r>
          </w:p>
        </w:tc>
      </w:tr>
      <w:tr w:rsidR="00AC44B9" w:rsidRPr="00503B9F" w14:paraId="38CFC865" w14:textId="77777777" w:rsidTr="00422970">
        <w:trPr>
          <w:trHeight w:val="20"/>
        </w:trPr>
        <w:tc>
          <w:tcPr>
            <w:tcW w:w="10060" w:type="dxa"/>
            <w:vAlign w:val="center"/>
          </w:tcPr>
          <w:p w14:paraId="446A3067" w14:textId="1CC3D3BA" w:rsidR="00AC44B9" w:rsidRPr="00503B9F" w:rsidRDefault="00000000" w:rsidP="001C0219">
            <w:pPr>
              <w:pStyle w:val="BPBodytext"/>
              <w:spacing w:before="40" w:after="40" w:line="240" w:lineRule="auto"/>
              <w:jc w:val="left"/>
              <w:rPr>
                <w:sz w:val="22"/>
                <w:lang w:val="es-ES" w:eastAsia="el-GR"/>
              </w:rPr>
            </w:pPr>
            <w:sdt>
              <w:sdtPr>
                <w:rPr>
                  <w:sz w:val="22"/>
                  <w:lang w:val="es-ES" w:eastAsia="el-GR"/>
                </w:rPr>
                <w:id w:val="219405148"/>
                <w14:checkbox>
                  <w14:checked w14:val="0"/>
                  <w14:checkedState w14:val="2612" w14:font="MS Gothic"/>
                  <w14:uncheckedState w14:val="2610" w14:font="MS Gothic"/>
                </w14:checkbox>
              </w:sdtPr>
              <w:sdtContent>
                <w:r w:rsidR="00AC44B9" w:rsidRPr="00503B9F">
                  <w:rPr>
                    <w:rFonts w:ascii="MS Gothic" w:eastAsia="MS Gothic" w:hAnsi="MS Gothic"/>
                    <w:sz w:val="22"/>
                    <w:lang w:val="es-ES" w:eastAsia="el-GR"/>
                  </w:rPr>
                  <w:t>☐</w:t>
                </w:r>
              </w:sdtContent>
            </w:sdt>
            <w:r w:rsidR="00AC44B9" w:rsidRPr="00503B9F">
              <w:rPr>
                <w:sz w:val="22"/>
                <w:lang w:val="es-ES" w:eastAsia="el-GR"/>
              </w:rPr>
              <w:t xml:space="preserve"> </w:t>
            </w:r>
            <w:r w:rsidR="005A2856" w:rsidRPr="00503B9F">
              <w:rPr>
                <w:sz w:val="22"/>
                <w:lang w:val="es-ES" w:eastAsia="el-GR"/>
              </w:rPr>
              <w:t>Responsable de Sostenibilidad Portuaria</w:t>
            </w:r>
          </w:p>
        </w:tc>
      </w:tr>
      <w:tr w:rsidR="00AC44B9" w:rsidRPr="00503B9F" w14:paraId="5280499B" w14:textId="77777777" w:rsidTr="00422970">
        <w:trPr>
          <w:trHeight w:val="20"/>
        </w:trPr>
        <w:tc>
          <w:tcPr>
            <w:tcW w:w="10060" w:type="dxa"/>
          </w:tcPr>
          <w:p w14:paraId="16479087" w14:textId="798E26F6" w:rsidR="00AC44B9" w:rsidRPr="00503B9F" w:rsidRDefault="00000000" w:rsidP="001C0219">
            <w:pPr>
              <w:pStyle w:val="BPBodytext"/>
              <w:spacing w:before="40" w:after="40" w:line="240" w:lineRule="auto"/>
              <w:jc w:val="left"/>
              <w:rPr>
                <w:sz w:val="22"/>
                <w:lang w:val="es-ES" w:eastAsia="el-GR"/>
              </w:rPr>
            </w:pPr>
            <w:sdt>
              <w:sdtPr>
                <w:rPr>
                  <w:sz w:val="22"/>
                  <w:lang w:val="es-ES" w:eastAsia="el-GR"/>
                </w:rPr>
                <w:id w:val="-1166017049"/>
                <w14:checkbox>
                  <w14:checked w14:val="0"/>
                  <w14:checkedState w14:val="2612" w14:font="MS Gothic"/>
                  <w14:uncheckedState w14:val="2610" w14:font="MS Gothic"/>
                </w14:checkbox>
              </w:sdtPr>
              <w:sdtContent>
                <w:r w:rsidR="00AC44B9" w:rsidRPr="00503B9F">
                  <w:rPr>
                    <w:rFonts w:ascii="MS Gothic" w:eastAsia="MS Gothic" w:hAnsi="MS Gothic"/>
                    <w:sz w:val="22"/>
                    <w:lang w:val="es-ES" w:eastAsia="el-GR"/>
                  </w:rPr>
                  <w:t>☐</w:t>
                </w:r>
              </w:sdtContent>
            </w:sdt>
            <w:r w:rsidR="00AC44B9" w:rsidRPr="00503B9F">
              <w:rPr>
                <w:sz w:val="22"/>
                <w:lang w:val="es-ES" w:eastAsia="el-GR"/>
              </w:rPr>
              <w:t xml:space="preserve"> </w:t>
            </w:r>
            <w:r w:rsidR="005A2856" w:rsidRPr="00503B9F">
              <w:rPr>
                <w:sz w:val="22"/>
                <w:lang w:val="es-ES" w:eastAsia="el-GR"/>
              </w:rPr>
              <w:t>Operador de Sostenibilidad Portuaria</w:t>
            </w:r>
          </w:p>
        </w:tc>
      </w:tr>
    </w:tbl>
    <w:p w14:paraId="0C52F1CF" w14:textId="77777777" w:rsidR="00AC44B9" w:rsidRDefault="00AC44B9" w:rsidP="00002557">
      <w:pPr>
        <w:pStyle w:val="BPBodytext"/>
        <w:rPr>
          <w:lang w:eastAsia="el-GR"/>
        </w:rPr>
      </w:pPr>
    </w:p>
    <w:tbl>
      <w:tblPr>
        <w:tblStyle w:val="TableGrid"/>
        <w:tblW w:w="5228" w:type="pct"/>
        <w:tblLook w:val="04A0" w:firstRow="1" w:lastRow="0" w:firstColumn="1" w:lastColumn="0" w:noHBand="0" w:noVBand="1"/>
      </w:tblPr>
      <w:tblGrid>
        <w:gridCol w:w="10060"/>
      </w:tblGrid>
      <w:tr w:rsidR="00AD3C15" w14:paraId="6B277A14" w14:textId="77777777" w:rsidTr="000D4354">
        <w:trPr>
          <w:trHeight w:val="20"/>
        </w:trPr>
        <w:tc>
          <w:tcPr>
            <w:tcW w:w="5000" w:type="pct"/>
            <w:shd w:val="clear" w:color="auto" w:fill="00B8A6" w:themeFill="accent2"/>
          </w:tcPr>
          <w:p w14:paraId="3F1386CF" w14:textId="1162011D" w:rsidR="00AD3C15" w:rsidRPr="000D6AEA" w:rsidRDefault="00AD3C15" w:rsidP="000D4354">
            <w:pPr>
              <w:pStyle w:val="BPBodytext"/>
              <w:spacing w:after="0" w:line="240" w:lineRule="auto"/>
              <w:jc w:val="left"/>
              <w:rPr>
                <w:b/>
                <w:bCs/>
                <w:color w:val="FFFFFF" w:themeColor="background1"/>
                <w:lang w:eastAsia="el-GR"/>
              </w:rPr>
            </w:pPr>
            <w:r w:rsidRPr="5C7C5CB6">
              <w:rPr>
                <w:b/>
                <w:bCs/>
                <w:color w:val="FFFFFF" w:themeColor="background1"/>
                <w:lang w:eastAsia="el-GR"/>
              </w:rPr>
              <w:t xml:space="preserve">8. </w:t>
            </w:r>
            <w:r>
              <w:rPr>
                <w:b/>
                <w:bCs/>
                <w:color w:val="FFFFFF" w:themeColor="background1"/>
                <w:lang w:eastAsia="el-GR"/>
              </w:rPr>
              <w:t>Selección de idioma</w:t>
            </w:r>
          </w:p>
        </w:tc>
      </w:tr>
      <w:tr w:rsidR="00AD3C15" w:rsidRPr="00AC7E7C" w14:paraId="1BE20577" w14:textId="77777777" w:rsidTr="000D4354">
        <w:trPr>
          <w:trHeight w:val="20"/>
        </w:trPr>
        <w:tc>
          <w:tcPr>
            <w:tcW w:w="5000" w:type="pct"/>
            <w:shd w:val="clear" w:color="auto" w:fill="EBEBEB" w:themeFill="accent6" w:themeFillTint="33"/>
          </w:tcPr>
          <w:p w14:paraId="64834B06" w14:textId="0F5468E0" w:rsidR="00AD3C15" w:rsidRPr="000A5742" w:rsidRDefault="00AD3C15" w:rsidP="000D4354">
            <w:pPr>
              <w:pStyle w:val="BPBodytext"/>
              <w:spacing w:after="0" w:line="240" w:lineRule="auto"/>
              <w:jc w:val="left"/>
              <w:rPr>
                <w:lang w:val="es-ES" w:eastAsia="el-GR"/>
              </w:rPr>
            </w:pPr>
            <w:r w:rsidRPr="000A5742">
              <w:rPr>
                <w:sz w:val="22"/>
                <w:lang w:val="es-ES" w:eastAsia="el-GR"/>
              </w:rPr>
              <w:t xml:space="preserve">Idioma seleccionado para la formación y </w:t>
            </w:r>
            <w:r w:rsidR="000A5742" w:rsidRPr="000A5742">
              <w:rPr>
                <w:sz w:val="22"/>
                <w:lang w:val="es-ES" w:eastAsia="el-GR"/>
              </w:rPr>
              <w:t xml:space="preserve">los </w:t>
            </w:r>
            <w:r w:rsidR="000A5742">
              <w:rPr>
                <w:sz w:val="22"/>
                <w:lang w:val="es-ES" w:eastAsia="el-GR"/>
              </w:rPr>
              <w:t>exámenes</w:t>
            </w:r>
          </w:p>
        </w:tc>
      </w:tr>
      <w:tr w:rsidR="00AD3C15" w14:paraId="7CEF0B65" w14:textId="77777777" w:rsidTr="000D4354">
        <w:trPr>
          <w:trHeight w:val="20"/>
        </w:trPr>
        <w:tc>
          <w:tcPr>
            <w:tcW w:w="5000" w:type="pct"/>
          </w:tcPr>
          <w:p w14:paraId="48F8695E" w14:textId="4917DFF5" w:rsidR="00AD3C15" w:rsidRDefault="00000000" w:rsidP="000D4354">
            <w:pPr>
              <w:pStyle w:val="BPBodytext"/>
              <w:spacing w:before="40" w:after="40" w:line="240" w:lineRule="auto"/>
              <w:jc w:val="left"/>
              <w:rPr>
                <w:sz w:val="22"/>
                <w:lang w:eastAsia="el-GR"/>
              </w:rPr>
            </w:pPr>
            <w:sdt>
              <w:sdtPr>
                <w:rPr>
                  <w:sz w:val="22"/>
                  <w:lang w:eastAsia="el-GR"/>
                </w:rPr>
                <w:id w:val="-1728605914"/>
                <w14:checkbox>
                  <w14:checked w14:val="0"/>
                  <w14:checkedState w14:val="2612" w14:font="MS Gothic"/>
                  <w14:uncheckedState w14:val="2610" w14:font="MS Gothic"/>
                </w14:checkbox>
              </w:sdtPr>
              <w:sdtContent>
                <w:r w:rsidR="00AD3C15" w:rsidRPr="0E1F8352">
                  <w:rPr>
                    <w:rFonts w:ascii="MS Gothic" w:eastAsia="MS Gothic" w:hAnsi="MS Gothic"/>
                    <w:sz w:val="22"/>
                    <w:lang w:eastAsia="el-GR"/>
                  </w:rPr>
                  <w:t>☐</w:t>
                </w:r>
              </w:sdtContent>
            </w:sdt>
            <w:r w:rsidR="00AD3C15" w:rsidRPr="0E1F8352">
              <w:rPr>
                <w:sz w:val="22"/>
                <w:lang w:eastAsia="el-GR"/>
              </w:rPr>
              <w:t xml:space="preserve"> </w:t>
            </w:r>
            <w:r w:rsidR="000A5742">
              <w:rPr>
                <w:sz w:val="22"/>
                <w:lang w:eastAsia="el-GR"/>
              </w:rPr>
              <w:t>Castellano</w:t>
            </w:r>
            <w:r w:rsidR="00AD3C15">
              <w:rPr>
                <w:sz w:val="22"/>
                <w:lang w:eastAsia="el-GR"/>
              </w:rPr>
              <w:t xml:space="preserve">          </w:t>
            </w:r>
            <w:sdt>
              <w:sdtPr>
                <w:rPr>
                  <w:sz w:val="22"/>
                  <w:lang w:eastAsia="el-GR"/>
                </w:rPr>
                <w:id w:val="1779498338"/>
                <w14:checkbox>
                  <w14:checked w14:val="0"/>
                  <w14:checkedState w14:val="2612" w14:font="MS Gothic"/>
                  <w14:uncheckedState w14:val="2610" w14:font="MS Gothic"/>
                </w14:checkbox>
              </w:sdtPr>
              <w:sdtContent>
                <w:r w:rsidR="00AD3C15" w:rsidRPr="5C7C5CB6">
                  <w:rPr>
                    <w:rFonts w:ascii="MS Gothic" w:eastAsia="MS Gothic" w:hAnsi="MS Gothic"/>
                    <w:sz w:val="22"/>
                    <w:lang w:eastAsia="el-GR"/>
                  </w:rPr>
                  <w:t>☐</w:t>
                </w:r>
              </w:sdtContent>
            </w:sdt>
            <w:r w:rsidR="000A5742">
              <w:rPr>
                <w:sz w:val="22"/>
                <w:lang w:eastAsia="el-GR"/>
              </w:rPr>
              <w:t xml:space="preserve"> Italiano</w:t>
            </w:r>
            <w:r w:rsidR="00AD3C15">
              <w:rPr>
                <w:sz w:val="22"/>
                <w:lang w:eastAsia="el-GR"/>
              </w:rPr>
              <w:t xml:space="preserve">              </w:t>
            </w:r>
            <w:sdt>
              <w:sdtPr>
                <w:rPr>
                  <w:sz w:val="22"/>
                  <w:lang w:eastAsia="el-GR"/>
                </w:rPr>
                <w:id w:val="301373425"/>
                <w14:checkbox>
                  <w14:checked w14:val="0"/>
                  <w14:checkedState w14:val="2612" w14:font="MS Gothic"/>
                  <w14:uncheckedState w14:val="2610" w14:font="MS Gothic"/>
                </w14:checkbox>
              </w:sdtPr>
              <w:sdtContent>
                <w:r w:rsidR="00AD3C15" w:rsidRPr="0E1F8352">
                  <w:rPr>
                    <w:rFonts w:ascii="MS Gothic" w:eastAsia="MS Gothic" w:hAnsi="MS Gothic"/>
                    <w:sz w:val="22"/>
                    <w:lang w:eastAsia="el-GR"/>
                  </w:rPr>
                  <w:t>☐</w:t>
                </w:r>
              </w:sdtContent>
            </w:sdt>
            <w:r w:rsidR="00AD3C15" w:rsidRPr="0E1F8352">
              <w:rPr>
                <w:sz w:val="22"/>
                <w:lang w:eastAsia="el-GR"/>
              </w:rPr>
              <w:t xml:space="preserve"> </w:t>
            </w:r>
            <w:r w:rsidR="000A5742">
              <w:rPr>
                <w:sz w:val="22"/>
                <w:lang w:eastAsia="el-GR"/>
              </w:rPr>
              <w:t>Griego</w:t>
            </w:r>
            <w:r w:rsidR="00AD3C15">
              <w:rPr>
                <w:sz w:val="22"/>
                <w:lang w:eastAsia="el-GR"/>
              </w:rPr>
              <w:t xml:space="preserve">             </w:t>
            </w:r>
            <w:sdt>
              <w:sdtPr>
                <w:rPr>
                  <w:sz w:val="22"/>
                  <w:lang w:eastAsia="el-GR"/>
                </w:rPr>
                <w:id w:val="121410519"/>
                <w14:checkbox>
                  <w14:checked w14:val="0"/>
                  <w14:checkedState w14:val="2612" w14:font="MS Gothic"/>
                  <w14:uncheckedState w14:val="2610" w14:font="MS Gothic"/>
                </w14:checkbox>
              </w:sdtPr>
              <w:sdtContent>
                <w:r w:rsidR="00AD3C15" w:rsidRPr="0E1F8352">
                  <w:rPr>
                    <w:rFonts w:ascii="MS Gothic" w:eastAsia="MS Gothic" w:hAnsi="MS Gothic"/>
                    <w:sz w:val="22"/>
                    <w:lang w:eastAsia="el-GR"/>
                  </w:rPr>
                  <w:t>☐</w:t>
                </w:r>
              </w:sdtContent>
            </w:sdt>
            <w:r w:rsidR="00AD3C15" w:rsidRPr="0E1F8352">
              <w:rPr>
                <w:sz w:val="22"/>
                <w:lang w:eastAsia="el-GR"/>
              </w:rPr>
              <w:t xml:space="preserve"> </w:t>
            </w:r>
            <w:r w:rsidR="000A5742">
              <w:rPr>
                <w:sz w:val="22"/>
                <w:lang w:eastAsia="el-GR"/>
              </w:rPr>
              <w:t>Georgiano</w:t>
            </w:r>
          </w:p>
        </w:tc>
      </w:tr>
    </w:tbl>
    <w:p w14:paraId="79951022" w14:textId="77777777" w:rsidR="00AD3C15" w:rsidRPr="00383176" w:rsidRDefault="00AD3C15" w:rsidP="00AD3C15">
      <w:pPr>
        <w:spacing w:after="0" w:line="240" w:lineRule="auto"/>
        <w:rPr>
          <w:sz w:val="16"/>
          <w:szCs w:val="16"/>
        </w:rPr>
      </w:pPr>
    </w:p>
    <w:tbl>
      <w:tblPr>
        <w:tblStyle w:val="TableGrid"/>
        <w:tblW w:w="10075" w:type="dxa"/>
        <w:tblLook w:val="04A0" w:firstRow="1" w:lastRow="0" w:firstColumn="1" w:lastColumn="0" w:noHBand="0" w:noVBand="1"/>
      </w:tblPr>
      <w:tblGrid>
        <w:gridCol w:w="10075"/>
      </w:tblGrid>
      <w:tr w:rsidR="00AD3C15" w:rsidRPr="00AC7E7C" w14:paraId="11A2F268" w14:textId="77777777" w:rsidTr="000D4354">
        <w:trPr>
          <w:trHeight w:val="20"/>
        </w:trPr>
        <w:tc>
          <w:tcPr>
            <w:tcW w:w="10075" w:type="dxa"/>
            <w:shd w:val="clear" w:color="auto" w:fill="00B8A6" w:themeFill="accent2"/>
          </w:tcPr>
          <w:p w14:paraId="6698DEA9" w14:textId="589FD50D" w:rsidR="00AD3C15" w:rsidRPr="008A3ED8" w:rsidRDefault="00AD3C15" w:rsidP="000D4354">
            <w:pPr>
              <w:pStyle w:val="BPBodytext"/>
              <w:spacing w:after="0" w:line="240" w:lineRule="auto"/>
              <w:jc w:val="left"/>
              <w:rPr>
                <w:b/>
                <w:bCs/>
                <w:lang w:val="es-ES" w:eastAsia="el-GR"/>
              </w:rPr>
            </w:pPr>
            <w:r w:rsidRPr="008A3ED8">
              <w:rPr>
                <w:b/>
                <w:bCs/>
                <w:color w:val="FFFFFF" w:themeColor="background1"/>
                <w:lang w:val="es-ES" w:eastAsia="el-GR"/>
              </w:rPr>
              <w:t>9. Acces</w:t>
            </w:r>
            <w:r w:rsidR="009F7F11" w:rsidRPr="008A3ED8">
              <w:rPr>
                <w:b/>
                <w:bCs/>
                <w:color w:val="FFFFFF" w:themeColor="background1"/>
                <w:lang w:val="es-ES" w:eastAsia="el-GR"/>
              </w:rPr>
              <w:t xml:space="preserve">o al </w:t>
            </w:r>
            <w:r w:rsidR="002E65EE" w:rsidRPr="008A3ED8">
              <w:rPr>
                <w:b/>
                <w:bCs/>
                <w:color w:val="FFFFFF" w:themeColor="background1"/>
                <w:lang w:val="es-ES" w:eastAsia="el-GR"/>
              </w:rPr>
              <w:t>equipo técnico necesario</w:t>
            </w:r>
          </w:p>
        </w:tc>
      </w:tr>
      <w:tr w:rsidR="00AD3C15" w:rsidRPr="00AC7E7C" w14:paraId="5CCFC57F" w14:textId="77777777" w:rsidTr="000D4354">
        <w:trPr>
          <w:trHeight w:val="20"/>
        </w:trPr>
        <w:tc>
          <w:tcPr>
            <w:tcW w:w="10075" w:type="dxa"/>
          </w:tcPr>
          <w:p w14:paraId="333A40AC" w14:textId="734DAD57" w:rsidR="00AD3C15" w:rsidRPr="00160822" w:rsidRDefault="00000000" w:rsidP="000D4354">
            <w:pPr>
              <w:pStyle w:val="BPBodytext"/>
              <w:spacing w:after="0" w:line="240" w:lineRule="auto"/>
              <w:rPr>
                <w:rFonts w:eastAsia="Aptos" w:cs="Aptos"/>
                <w:i/>
                <w:iCs/>
                <w:sz w:val="22"/>
                <w:lang w:val="es-ES" w:eastAsia="el-GR"/>
              </w:rPr>
            </w:pPr>
            <w:sdt>
              <w:sdtPr>
                <w:rPr>
                  <w:sz w:val="22"/>
                  <w:lang w:val="es-ES" w:eastAsia="el-GR"/>
                </w:rPr>
                <w:id w:val="1586417545"/>
                <w14:checkbox>
                  <w14:checked w14:val="0"/>
                  <w14:checkedState w14:val="2612" w14:font="MS Gothic"/>
                  <w14:uncheckedState w14:val="2610" w14:font="MS Gothic"/>
                </w14:checkbox>
              </w:sdtPr>
              <w:sdtContent>
                <w:r w:rsidR="00AD3C15" w:rsidRPr="00160822">
                  <w:rPr>
                    <w:rFonts w:ascii="MS Gothic" w:eastAsia="MS Gothic" w:hAnsi="MS Gothic" w:hint="eastAsia"/>
                    <w:sz w:val="22"/>
                    <w:lang w:val="es-ES" w:eastAsia="el-GR"/>
                  </w:rPr>
                  <w:t>☐</w:t>
                </w:r>
              </w:sdtContent>
            </w:sdt>
            <w:r w:rsidR="00AD3C15" w:rsidRPr="00160822">
              <w:rPr>
                <w:sz w:val="22"/>
                <w:lang w:val="es-ES" w:eastAsia="el-GR"/>
              </w:rPr>
              <w:t xml:space="preserve">  </w:t>
            </w:r>
            <w:r w:rsidR="00160822">
              <w:rPr>
                <w:sz w:val="22"/>
                <w:lang w:val="es-ES" w:eastAsia="el-GR"/>
              </w:rPr>
              <w:t>Entiendo que</w:t>
            </w:r>
            <w:r w:rsidR="00160822" w:rsidRPr="00160822">
              <w:rPr>
                <w:sz w:val="22"/>
                <w:lang w:val="es-ES" w:eastAsia="el-GR"/>
              </w:rPr>
              <w:t xml:space="preserve">, para participar en el examen </w:t>
            </w:r>
            <w:r w:rsidR="00160822">
              <w:rPr>
                <w:sz w:val="22"/>
                <w:lang w:val="es-ES" w:eastAsia="el-GR"/>
              </w:rPr>
              <w:t>on-line</w:t>
            </w:r>
            <w:r w:rsidR="00160822" w:rsidRPr="00160822">
              <w:rPr>
                <w:sz w:val="22"/>
                <w:lang w:val="es-ES" w:eastAsia="el-GR"/>
              </w:rPr>
              <w:t>, debo disponer del equipamiento técnico necesario, que incluye: un ordenador con Windows 8 o superior, una conexión estable a internet, cámara y micrófono.</w:t>
            </w:r>
          </w:p>
        </w:tc>
      </w:tr>
    </w:tbl>
    <w:p w14:paraId="29D89020" w14:textId="77777777" w:rsidR="00AD3C15" w:rsidRPr="00160822" w:rsidRDefault="00AD3C15" w:rsidP="00AD3C15">
      <w:pPr>
        <w:pStyle w:val="BPBodytext"/>
        <w:rPr>
          <w:lang w:val="es-ES"/>
        </w:rPr>
      </w:pPr>
    </w:p>
    <w:p w14:paraId="0556F2AC" w14:textId="77777777" w:rsidR="007B7097" w:rsidRDefault="007B7097" w:rsidP="00AA5C73">
      <w:pPr>
        <w:pStyle w:val="BPBodytext"/>
        <w:jc w:val="center"/>
        <w:rPr>
          <w:b/>
          <w:bCs/>
          <w:sz w:val="32"/>
          <w:szCs w:val="28"/>
          <w:u w:val="single"/>
          <w:lang w:val="es-ES" w:eastAsia="el-GR"/>
        </w:rPr>
      </w:pPr>
      <w:r>
        <w:rPr>
          <w:b/>
          <w:bCs/>
          <w:sz w:val="32"/>
          <w:szCs w:val="28"/>
          <w:u w:val="single"/>
          <w:lang w:val="es-ES" w:eastAsia="el-GR"/>
        </w:rPr>
        <w:br w:type="page"/>
      </w:r>
    </w:p>
    <w:p w14:paraId="4BE84A5A" w14:textId="354724AE" w:rsidR="003E5AAC" w:rsidRPr="00503B9F" w:rsidRDefault="009946D0" w:rsidP="00AA5C73">
      <w:pPr>
        <w:pStyle w:val="BPBodytext"/>
        <w:jc w:val="center"/>
        <w:rPr>
          <w:b/>
          <w:bCs/>
          <w:sz w:val="32"/>
          <w:szCs w:val="28"/>
          <w:u w:val="single"/>
          <w:lang w:val="es-ES" w:eastAsia="el-GR"/>
        </w:rPr>
      </w:pPr>
      <w:r w:rsidRPr="00503B9F">
        <w:rPr>
          <w:b/>
          <w:bCs/>
          <w:sz w:val="32"/>
          <w:szCs w:val="28"/>
          <w:u w:val="single"/>
          <w:lang w:val="es-ES" w:eastAsia="el-GR"/>
        </w:rPr>
        <w:lastRenderedPageBreak/>
        <w:t>Declaración solemne</w:t>
      </w:r>
    </w:p>
    <w:p w14:paraId="411E47B3" w14:textId="77777777" w:rsidR="00C7124D" w:rsidRPr="00C7124D" w:rsidRDefault="00C7124D" w:rsidP="00C7124D">
      <w:pPr>
        <w:pStyle w:val="BPBodytext"/>
        <w:rPr>
          <w:sz w:val="20"/>
          <w:szCs w:val="20"/>
          <w:lang w:val="es-ES" w:eastAsia="el-GR"/>
        </w:rPr>
      </w:pPr>
      <w:r w:rsidRPr="00C7124D">
        <w:rPr>
          <w:sz w:val="20"/>
          <w:szCs w:val="20"/>
          <w:lang w:val="es-ES" w:eastAsia="el-GR"/>
        </w:rPr>
        <w:t>Mediante esta solicitud, reconozco que las candidaturas están sujetas a una verificación de elegibilidad, de acuerdo con los objetivos y la capacidad del programa.</w:t>
      </w:r>
    </w:p>
    <w:p w14:paraId="41B16463" w14:textId="15D9D581" w:rsidR="00C7124D" w:rsidRPr="00C7124D" w:rsidRDefault="00C7124D" w:rsidP="00C7124D">
      <w:pPr>
        <w:pStyle w:val="BPBodytext"/>
        <w:rPr>
          <w:sz w:val="20"/>
          <w:szCs w:val="20"/>
          <w:lang w:val="es-ES" w:eastAsia="el-GR"/>
        </w:rPr>
      </w:pPr>
      <w:r w:rsidRPr="00C7124D">
        <w:rPr>
          <w:sz w:val="20"/>
          <w:szCs w:val="20"/>
          <w:lang w:val="es-ES" w:eastAsia="el-GR"/>
        </w:rPr>
        <w:t xml:space="preserve">Entiendo que, si soy seleccionado/a para participar en el Programa de Formación y Certificación BLUE PORTS, asistiré al </w:t>
      </w:r>
      <w:r w:rsidRPr="00C7124D">
        <w:rPr>
          <w:b/>
          <w:bCs/>
          <w:sz w:val="20"/>
          <w:szCs w:val="20"/>
          <w:lang w:val="es-ES" w:eastAsia="el-GR"/>
        </w:rPr>
        <w:t>Curso de Formación</w:t>
      </w:r>
      <w:r w:rsidRPr="00C7124D">
        <w:rPr>
          <w:sz w:val="20"/>
          <w:szCs w:val="20"/>
          <w:lang w:val="es-ES" w:eastAsia="el-GR"/>
        </w:rPr>
        <w:t xml:space="preserve"> BLUE PORTS y realizaré el </w:t>
      </w:r>
      <w:r w:rsidRPr="00C7124D">
        <w:rPr>
          <w:b/>
          <w:bCs/>
          <w:sz w:val="20"/>
          <w:szCs w:val="20"/>
          <w:lang w:val="es-ES" w:eastAsia="el-GR"/>
        </w:rPr>
        <w:t>Examen de Certificaci</w:t>
      </w:r>
      <w:r w:rsidRPr="00C7124D">
        <w:rPr>
          <w:sz w:val="20"/>
          <w:szCs w:val="20"/>
          <w:lang w:val="es-ES" w:eastAsia="el-GR"/>
        </w:rPr>
        <w:t>ón correspondiente a uno de los siguientes subprogramas</w:t>
      </w:r>
      <w:r w:rsidRPr="00503B9F">
        <w:rPr>
          <w:sz w:val="20"/>
          <w:szCs w:val="20"/>
          <w:lang w:val="es-ES" w:eastAsia="el-GR"/>
        </w:rPr>
        <w:t>:</w:t>
      </w:r>
    </w:p>
    <w:p w14:paraId="0CA1BED7" w14:textId="1B75E419" w:rsidR="00C7124D" w:rsidRPr="00503B9F" w:rsidRDefault="0053704E" w:rsidP="005C66DE">
      <w:pPr>
        <w:pStyle w:val="BPBodytext"/>
        <w:jc w:val="center"/>
        <w:rPr>
          <w:b/>
          <w:bCs/>
          <w:sz w:val="20"/>
          <w:szCs w:val="20"/>
          <w:lang w:val="es-ES" w:eastAsia="el-GR"/>
        </w:rPr>
      </w:pPr>
      <w:r w:rsidRPr="00503B9F">
        <w:rPr>
          <w:b/>
          <w:bCs/>
          <w:sz w:val="20"/>
          <w:szCs w:val="20"/>
          <w:lang w:val="es-ES" w:eastAsia="el-GR"/>
        </w:rPr>
        <w:t xml:space="preserve">Responsable de </w:t>
      </w:r>
      <w:r w:rsidR="005C66DE" w:rsidRPr="00503B9F">
        <w:rPr>
          <w:b/>
          <w:bCs/>
          <w:sz w:val="20"/>
          <w:szCs w:val="20"/>
          <w:lang w:val="es-ES" w:eastAsia="el-GR"/>
        </w:rPr>
        <w:t>s</w:t>
      </w:r>
      <w:r w:rsidRPr="00503B9F">
        <w:rPr>
          <w:b/>
          <w:bCs/>
          <w:sz w:val="20"/>
          <w:szCs w:val="20"/>
          <w:lang w:val="es-ES" w:eastAsia="el-GR"/>
        </w:rPr>
        <w:t>ostenibilidad portuaria</w:t>
      </w:r>
      <w:r w:rsidRPr="00503B9F">
        <w:rPr>
          <w:sz w:val="20"/>
          <w:szCs w:val="20"/>
          <w:lang w:val="es-ES" w:eastAsia="el-GR"/>
        </w:rPr>
        <w:t xml:space="preserve"> </w:t>
      </w:r>
      <w:r w:rsidR="005C66DE" w:rsidRPr="00503B9F">
        <w:rPr>
          <w:sz w:val="20"/>
          <w:szCs w:val="20"/>
          <w:lang w:val="es-ES" w:eastAsia="el-GR"/>
        </w:rPr>
        <w:t>u</w:t>
      </w:r>
      <w:r w:rsidRPr="00503B9F">
        <w:rPr>
          <w:sz w:val="20"/>
          <w:szCs w:val="20"/>
          <w:lang w:val="es-ES" w:eastAsia="el-GR"/>
        </w:rPr>
        <w:t xml:space="preserve"> </w:t>
      </w:r>
      <w:r w:rsidRPr="00503B9F">
        <w:rPr>
          <w:b/>
          <w:bCs/>
          <w:sz w:val="20"/>
          <w:szCs w:val="20"/>
          <w:lang w:val="es-ES" w:eastAsia="el-GR"/>
        </w:rPr>
        <w:t>Operador de so</w:t>
      </w:r>
      <w:r w:rsidR="005C66DE" w:rsidRPr="00503B9F">
        <w:rPr>
          <w:b/>
          <w:bCs/>
          <w:sz w:val="20"/>
          <w:szCs w:val="20"/>
          <w:lang w:val="es-ES" w:eastAsia="el-GR"/>
        </w:rPr>
        <w:t>s</w:t>
      </w:r>
      <w:r w:rsidRPr="00503B9F">
        <w:rPr>
          <w:b/>
          <w:bCs/>
          <w:sz w:val="20"/>
          <w:szCs w:val="20"/>
          <w:lang w:val="es-ES" w:eastAsia="el-GR"/>
        </w:rPr>
        <w:t>tenibilida</w:t>
      </w:r>
      <w:r w:rsidR="005C66DE" w:rsidRPr="00503B9F">
        <w:rPr>
          <w:b/>
          <w:bCs/>
          <w:sz w:val="20"/>
          <w:szCs w:val="20"/>
          <w:lang w:val="es-ES" w:eastAsia="el-GR"/>
        </w:rPr>
        <w:t>d</w:t>
      </w:r>
      <w:r w:rsidRPr="00503B9F">
        <w:rPr>
          <w:b/>
          <w:bCs/>
          <w:sz w:val="20"/>
          <w:szCs w:val="20"/>
          <w:lang w:val="es-ES" w:eastAsia="el-GR"/>
        </w:rPr>
        <w:t xml:space="preserve"> portuaria</w:t>
      </w:r>
    </w:p>
    <w:p w14:paraId="4AD43099" w14:textId="46DBED85" w:rsidR="00D31BA4" w:rsidRPr="00503B9F" w:rsidRDefault="00442144" w:rsidP="00D31BA4">
      <w:pPr>
        <w:pStyle w:val="BPBodytext"/>
        <w:rPr>
          <w:sz w:val="20"/>
          <w:szCs w:val="20"/>
          <w:lang w:val="es-ES" w:eastAsia="el-GR"/>
        </w:rPr>
      </w:pPr>
      <w:r w:rsidRPr="00503B9F">
        <w:rPr>
          <w:sz w:val="20"/>
          <w:szCs w:val="20"/>
          <w:lang w:val="es-ES" w:eastAsia="el-GR"/>
        </w:rPr>
        <w:t>Por la presente, declaro solemnemente que acepto lo siguiente</w:t>
      </w:r>
      <w:r w:rsidR="00D31BA4" w:rsidRPr="00503B9F">
        <w:rPr>
          <w:sz w:val="20"/>
          <w:szCs w:val="20"/>
          <w:lang w:val="es-ES" w:eastAsia="el-GR"/>
        </w:rPr>
        <w:t>:</w:t>
      </w:r>
    </w:p>
    <w:p w14:paraId="07D09111" w14:textId="77777777" w:rsidR="00136B8E" w:rsidRPr="00503B9F" w:rsidRDefault="00136B8E" w:rsidP="00136B8E">
      <w:pPr>
        <w:pStyle w:val="BPBodytext"/>
        <w:numPr>
          <w:ilvl w:val="0"/>
          <w:numId w:val="25"/>
        </w:numPr>
        <w:rPr>
          <w:sz w:val="20"/>
          <w:szCs w:val="20"/>
          <w:lang w:val="es-ES" w:eastAsia="el-GR"/>
        </w:rPr>
      </w:pPr>
      <w:r w:rsidRPr="00503B9F">
        <w:rPr>
          <w:sz w:val="20"/>
          <w:szCs w:val="20"/>
          <w:lang w:val="es-ES" w:eastAsia="el-GR"/>
        </w:rPr>
        <w:t>La información proporcionada en esta solicitud es veraz y está respaldada por la documentación necesaria que se adjunta.</w:t>
      </w:r>
    </w:p>
    <w:p w14:paraId="7E9982B1" w14:textId="77777777" w:rsidR="00136B8E" w:rsidRPr="00503B9F" w:rsidRDefault="00136B8E" w:rsidP="00136B8E">
      <w:pPr>
        <w:pStyle w:val="BPBodytext"/>
        <w:numPr>
          <w:ilvl w:val="0"/>
          <w:numId w:val="25"/>
        </w:numPr>
        <w:rPr>
          <w:sz w:val="20"/>
          <w:szCs w:val="20"/>
          <w:lang w:val="es-ES" w:eastAsia="el-GR"/>
        </w:rPr>
      </w:pPr>
      <w:r w:rsidRPr="00503B9F">
        <w:rPr>
          <w:sz w:val="20"/>
          <w:szCs w:val="20"/>
          <w:u w:val="single"/>
          <w:lang w:val="es-ES" w:eastAsia="el-GR"/>
        </w:rPr>
        <w:t>Cumplo con los requisitos de elegibilidad</w:t>
      </w:r>
      <w:r w:rsidRPr="00503B9F">
        <w:rPr>
          <w:sz w:val="20"/>
          <w:szCs w:val="20"/>
          <w:lang w:val="es-ES" w:eastAsia="el-GR"/>
        </w:rPr>
        <w:t>¹ del programa al que solicito acceso, tal como se describen en la Convocatoria de Solicitudes.</w:t>
      </w:r>
    </w:p>
    <w:p w14:paraId="0F5F8C82" w14:textId="6AB4230A" w:rsidR="00136B8E" w:rsidRPr="00503B9F" w:rsidRDefault="00136B8E" w:rsidP="00136B8E">
      <w:pPr>
        <w:pStyle w:val="BPBodytext"/>
        <w:numPr>
          <w:ilvl w:val="0"/>
          <w:numId w:val="25"/>
        </w:numPr>
        <w:rPr>
          <w:sz w:val="20"/>
          <w:szCs w:val="20"/>
          <w:lang w:val="es-ES" w:eastAsia="el-GR"/>
        </w:rPr>
      </w:pPr>
      <w:r w:rsidRPr="00503B9F">
        <w:rPr>
          <w:sz w:val="20"/>
          <w:szCs w:val="20"/>
          <w:lang w:val="es-ES" w:eastAsia="el-GR"/>
        </w:rPr>
        <w:t xml:space="preserve">Entiendo que, para completar el programa con éxito, </w:t>
      </w:r>
      <w:r w:rsidRPr="00503B9F">
        <w:rPr>
          <w:b/>
          <w:bCs/>
          <w:sz w:val="20"/>
          <w:szCs w:val="20"/>
          <w:lang w:val="es-ES" w:eastAsia="el-GR"/>
        </w:rPr>
        <w:t xml:space="preserve">es obligatoria la participación en el Curso de Formación </w:t>
      </w:r>
      <w:r w:rsidR="00A74865">
        <w:rPr>
          <w:b/>
          <w:bCs/>
          <w:sz w:val="20"/>
          <w:szCs w:val="20"/>
          <w:lang w:val="es-ES" w:eastAsia="el-GR"/>
        </w:rPr>
        <w:t xml:space="preserve">y </w:t>
      </w:r>
      <w:r w:rsidRPr="00503B9F">
        <w:rPr>
          <w:b/>
          <w:bCs/>
          <w:sz w:val="20"/>
          <w:szCs w:val="20"/>
          <w:lang w:val="es-ES" w:eastAsia="el-GR"/>
        </w:rPr>
        <w:t>en el Examen de Certificación</w:t>
      </w:r>
      <w:r w:rsidRPr="00503B9F">
        <w:rPr>
          <w:sz w:val="20"/>
          <w:szCs w:val="20"/>
          <w:lang w:val="es-ES" w:eastAsia="el-GR"/>
        </w:rPr>
        <w:t>.</w:t>
      </w:r>
    </w:p>
    <w:p w14:paraId="4E1E80C7" w14:textId="3A7C4F9F" w:rsidR="00136B8E" w:rsidRPr="00503B9F" w:rsidRDefault="00136B8E" w:rsidP="00136B8E">
      <w:pPr>
        <w:pStyle w:val="BPBodytext"/>
        <w:numPr>
          <w:ilvl w:val="0"/>
          <w:numId w:val="25"/>
        </w:numPr>
        <w:rPr>
          <w:sz w:val="20"/>
          <w:szCs w:val="20"/>
          <w:lang w:val="es-ES" w:eastAsia="el-GR"/>
        </w:rPr>
      </w:pPr>
      <w:r w:rsidRPr="00503B9F">
        <w:rPr>
          <w:sz w:val="20"/>
          <w:szCs w:val="20"/>
          <w:lang w:val="es-ES" w:eastAsia="el-GR"/>
        </w:rPr>
        <w:t xml:space="preserve">Entiendo que, para obtener la certificación “BLUE PORTS Port Sustainability Personnel”, debo superar satisfactoriamente el </w:t>
      </w:r>
      <w:r w:rsidR="00AF2C0E">
        <w:rPr>
          <w:sz w:val="20"/>
          <w:szCs w:val="20"/>
          <w:lang w:val="es-ES" w:eastAsia="el-GR"/>
        </w:rPr>
        <w:t>E</w:t>
      </w:r>
      <w:r w:rsidRPr="00503B9F">
        <w:rPr>
          <w:sz w:val="20"/>
          <w:szCs w:val="20"/>
          <w:lang w:val="es-ES" w:eastAsia="el-GR"/>
        </w:rPr>
        <w:t>xamen</w:t>
      </w:r>
      <w:r w:rsidR="00AF2C0E">
        <w:rPr>
          <w:sz w:val="20"/>
          <w:szCs w:val="20"/>
          <w:lang w:val="es-ES" w:eastAsia="el-GR"/>
        </w:rPr>
        <w:t xml:space="preserve"> de  Certificación</w:t>
      </w:r>
      <w:r w:rsidRPr="00503B9F">
        <w:rPr>
          <w:sz w:val="20"/>
          <w:szCs w:val="20"/>
          <w:lang w:val="es-ES" w:eastAsia="el-GR"/>
        </w:rPr>
        <w:t>.</w:t>
      </w:r>
    </w:p>
    <w:p w14:paraId="284DD461" w14:textId="42F89469" w:rsidR="00136B8E" w:rsidRPr="00503B9F" w:rsidRDefault="00136B8E" w:rsidP="00136B8E">
      <w:pPr>
        <w:pStyle w:val="BPBodytext"/>
        <w:numPr>
          <w:ilvl w:val="0"/>
          <w:numId w:val="25"/>
        </w:numPr>
        <w:rPr>
          <w:sz w:val="20"/>
          <w:szCs w:val="20"/>
          <w:lang w:val="es-ES" w:eastAsia="el-GR"/>
        </w:rPr>
      </w:pPr>
      <w:r w:rsidRPr="00503B9F">
        <w:rPr>
          <w:sz w:val="20"/>
          <w:szCs w:val="20"/>
          <w:lang w:val="es-ES" w:eastAsia="el-GR"/>
        </w:rPr>
        <w:t xml:space="preserve">He sido informado/a y acepto los términos relativos a la conservación de </w:t>
      </w:r>
      <w:r w:rsidR="00C7731F" w:rsidRPr="00503B9F">
        <w:rPr>
          <w:sz w:val="20"/>
          <w:szCs w:val="20"/>
          <w:lang w:val="es-ES" w:eastAsia="el-GR"/>
        </w:rPr>
        <w:t>datos</w:t>
      </w:r>
      <w:r w:rsidRPr="00503B9F">
        <w:rPr>
          <w:sz w:val="20"/>
          <w:szCs w:val="20"/>
          <w:lang w:val="es-ES" w:eastAsia="el-GR"/>
        </w:rPr>
        <w:t xml:space="preserve">, tal como se describen en la </w:t>
      </w:r>
      <w:r w:rsidRPr="00503B9F">
        <w:rPr>
          <w:sz w:val="20"/>
          <w:szCs w:val="20"/>
          <w:u w:val="single"/>
          <w:lang w:val="es-ES" w:eastAsia="el-GR"/>
        </w:rPr>
        <w:t>Notificación de Conservación de Datos</w:t>
      </w:r>
      <w:r w:rsidRPr="00503B9F">
        <w:rPr>
          <w:sz w:val="20"/>
          <w:szCs w:val="20"/>
          <w:lang w:val="es-ES" w:eastAsia="el-GR"/>
        </w:rPr>
        <w:t>².</w:t>
      </w:r>
    </w:p>
    <w:p w14:paraId="5CCD76C9" w14:textId="01708A82" w:rsidR="00136B8E" w:rsidRPr="00503B9F" w:rsidRDefault="00136B8E" w:rsidP="00136B8E">
      <w:pPr>
        <w:pStyle w:val="BPBodytext"/>
        <w:numPr>
          <w:ilvl w:val="0"/>
          <w:numId w:val="25"/>
        </w:numPr>
        <w:rPr>
          <w:sz w:val="20"/>
          <w:szCs w:val="20"/>
          <w:lang w:val="es-ES" w:eastAsia="el-GR"/>
        </w:rPr>
      </w:pPr>
      <w:r w:rsidRPr="00503B9F">
        <w:rPr>
          <w:sz w:val="20"/>
          <w:szCs w:val="20"/>
          <w:lang w:val="es-ES" w:eastAsia="el-GR"/>
        </w:rPr>
        <w:t xml:space="preserve">Acepto que, una vez obtenida la certificación, otorgo permiso al Consorcio BLUE PORTS para incluir </w:t>
      </w:r>
      <w:r w:rsidR="005A6B10">
        <w:rPr>
          <w:sz w:val="20"/>
          <w:szCs w:val="20"/>
          <w:lang w:val="es-ES" w:eastAsia="el-GR"/>
        </w:rPr>
        <w:t xml:space="preserve">la siguiente información en </w:t>
      </w:r>
      <w:r w:rsidR="001D332E">
        <w:rPr>
          <w:sz w:val="20"/>
          <w:szCs w:val="20"/>
          <w:lang w:val="es-ES" w:eastAsia="el-GR"/>
        </w:rPr>
        <w:t>el</w:t>
      </w:r>
      <w:r w:rsidR="005A6B10">
        <w:rPr>
          <w:sz w:val="20"/>
          <w:szCs w:val="20"/>
          <w:lang w:val="es-ES" w:eastAsia="el-GR"/>
        </w:rPr>
        <w:t xml:space="preserve"> </w:t>
      </w:r>
      <w:r w:rsidR="00ED15A3" w:rsidRPr="00ED15A3">
        <w:rPr>
          <w:b/>
          <w:bCs/>
          <w:sz w:val="20"/>
          <w:szCs w:val="20"/>
          <w:lang w:val="es-ES" w:eastAsia="el-GR"/>
        </w:rPr>
        <w:t>R</w:t>
      </w:r>
      <w:r w:rsidR="001D332E" w:rsidRPr="00ED15A3">
        <w:rPr>
          <w:b/>
          <w:bCs/>
          <w:sz w:val="20"/>
          <w:szCs w:val="20"/>
          <w:lang w:val="es-ES" w:eastAsia="el-GR"/>
        </w:rPr>
        <w:t>egistro</w:t>
      </w:r>
      <w:r w:rsidRPr="00ED15A3">
        <w:rPr>
          <w:b/>
          <w:bCs/>
          <w:sz w:val="20"/>
          <w:szCs w:val="20"/>
          <w:lang w:val="es-ES" w:eastAsia="el-GR"/>
        </w:rPr>
        <w:t xml:space="preserve"> </w:t>
      </w:r>
      <w:r w:rsidR="00ED15A3" w:rsidRPr="00ED15A3">
        <w:rPr>
          <w:b/>
          <w:bCs/>
          <w:sz w:val="20"/>
          <w:szCs w:val="20"/>
          <w:lang w:val="es-ES" w:eastAsia="el-GR"/>
        </w:rPr>
        <w:t>público de BLUE PORTS de d</w:t>
      </w:r>
      <w:r w:rsidRPr="00ED15A3">
        <w:rPr>
          <w:b/>
          <w:bCs/>
          <w:sz w:val="20"/>
          <w:szCs w:val="20"/>
          <w:lang w:val="es-ES" w:eastAsia="el-GR"/>
        </w:rPr>
        <w:t xml:space="preserve">atos </w:t>
      </w:r>
      <w:r w:rsidR="00ED15A3" w:rsidRPr="00ED15A3">
        <w:rPr>
          <w:b/>
          <w:bCs/>
          <w:sz w:val="20"/>
          <w:szCs w:val="20"/>
          <w:lang w:val="es-ES" w:eastAsia="el-GR"/>
        </w:rPr>
        <w:t>de p</w:t>
      </w:r>
      <w:r w:rsidRPr="00ED15A3">
        <w:rPr>
          <w:b/>
          <w:bCs/>
          <w:sz w:val="20"/>
          <w:szCs w:val="20"/>
          <w:lang w:val="es-ES" w:eastAsia="el-GR"/>
        </w:rPr>
        <w:t>ersona</w:t>
      </w:r>
      <w:r w:rsidR="00ED15A3" w:rsidRPr="00ED15A3">
        <w:rPr>
          <w:b/>
          <w:bCs/>
          <w:sz w:val="20"/>
          <w:szCs w:val="20"/>
          <w:lang w:val="es-ES" w:eastAsia="el-GR"/>
        </w:rPr>
        <w:t>s</w:t>
      </w:r>
      <w:r w:rsidRPr="00ED15A3">
        <w:rPr>
          <w:b/>
          <w:bCs/>
          <w:sz w:val="20"/>
          <w:szCs w:val="20"/>
          <w:lang w:val="es-ES" w:eastAsia="el-GR"/>
        </w:rPr>
        <w:t xml:space="preserve"> </w:t>
      </w:r>
      <w:r w:rsidR="00ED15A3" w:rsidRPr="00ED15A3">
        <w:rPr>
          <w:b/>
          <w:bCs/>
          <w:sz w:val="20"/>
          <w:szCs w:val="20"/>
          <w:lang w:val="es-ES" w:eastAsia="el-GR"/>
        </w:rPr>
        <w:t>c</w:t>
      </w:r>
      <w:r w:rsidRPr="00ED15A3">
        <w:rPr>
          <w:b/>
          <w:bCs/>
          <w:sz w:val="20"/>
          <w:szCs w:val="20"/>
          <w:lang w:val="es-ES" w:eastAsia="el-GR"/>
        </w:rPr>
        <w:t>ertificad</w:t>
      </w:r>
      <w:r w:rsidR="00ED15A3" w:rsidRPr="00ED15A3">
        <w:rPr>
          <w:b/>
          <w:bCs/>
          <w:sz w:val="20"/>
          <w:szCs w:val="20"/>
          <w:lang w:val="es-ES" w:eastAsia="el-GR"/>
        </w:rPr>
        <w:t>as</w:t>
      </w:r>
      <w:r w:rsidR="00656657" w:rsidRPr="00ED15A3">
        <w:rPr>
          <w:b/>
          <w:bCs/>
          <w:sz w:val="20"/>
          <w:szCs w:val="20"/>
          <w:lang w:val="es-ES" w:eastAsia="el-GR"/>
        </w:rPr>
        <w:t>:</w:t>
      </w:r>
      <w:r w:rsidR="00656657">
        <w:rPr>
          <w:sz w:val="20"/>
          <w:szCs w:val="20"/>
          <w:lang w:val="es-ES" w:eastAsia="el-GR"/>
        </w:rPr>
        <w:t xml:space="preserve"> Nom</w:t>
      </w:r>
      <w:r w:rsidR="004A24AA">
        <w:rPr>
          <w:sz w:val="20"/>
          <w:szCs w:val="20"/>
          <w:lang w:val="es-ES" w:eastAsia="el-GR"/>
        </w:rPr>
        <w:t>b</w:t>
      </w:r>
      <w:r w:rsidR="00656657">
        <w:rPr>
          <w:sz w:val="20"/>
          <w:szCs w:val="20"/>
          <w:lang w:val="es-ES" w:eastAsia="el-GR"/>
        </w:rPr>
        <w:t>re y ap</w:t>
      </w:r>
      <w:r w:rsidR="004A24AA">
        <w:rPr>
          <w:sz w:val="20"/>
          <w:szCs w:val="20"/>
          <w:lang w:val="es-ES" w:eastAsia="el-GR"/>
        </w:rPr>
        <w:t>e</w:t>
      </w:r>
      <w:r w:rsidR="00656657">
        <w:rPr>
          <w:sz w:val="20"/>
          <w:szCs w:val="20"/>
          <w:lang w:val="es-ES" w:eastAsia="el-GR"/>
        </w:rPr>
        <w:t xml:space="preserve">llidos, tipo de certificado, </w:t>
      </w:r>
      <w:r w:rsidR="003A2E22">
        <w:rPr>
          <w:sz w:val="20"/>
          <w:szCs w:val="20"/>
          <w:lang w:val="es-ES" w:eastAsia="el-GR"/>
        </w:rPr>
        <w:t>número de certificado, programa de estudios (syllabus), fecha del certificado</w:t>
      </w:r>
      <w:r w:rsidR="004A24AA">
        <w:rPr>
          <w:sz w:val="20"/>
          <w:szCs w:val="20"/>
          <w:lang w:val="es-ES" w:eastAsia="el-GR"/>
        </w:rPr>
        <w:t>, periodo de validez, fecha de re-certificación.</w:t>
      </w:r>
      <w:r w:rsidRPr="00503B9F">
        <w:rPr>
          <w:sz w:val="20"/>
          <w:szCs w:val="20"/>
          <w:lang w:val="es-ES" w:eastAsia="el-GR"/>
        </w:rPr>
        <w:t xml:space="preserve"> Asimismo, acepto que estoy obligado a informar al Organismo de Certificación de cualquier cambio en los datos incluidos en dich</w:t>
      </w:r>
      <w:r w:rsidR="001D332E">
        <w:rPr>
          <w:sz w:val="20"/>
          <w:szCs w:val="20"/>
          <w:lang w:val="es-ES" w:eastAsia="el-GR"/>
        </w:rPr>
        <w:t>o registro</w:t>
      </w:r>
      <w:r w:rsidRPr="00503B9F">
        <w:rPr>
          <w:sz w:val="20"/>
          <w:szCs w:val="20"/>
          <w:lang w:val="es-ES" w:eastAsia="el-GR"/>
        </w:rPr>
        <w:t xml:space="preserve">. En caso de no hacerlo, o si se hubiera proporcionado información falsa o engañosa, el </w:t>
      </w:r>
      <w:r w:rsidR="00CE054E" w:rsidRPr="00503B9F">
        <w:rPr>
          <w:sz w:val="20"/>
          <w:szCs w:val="20"/>
          <w:lang w:val="es-ES" w:eastAsia="el-GR"/>
        </w:rPr>
        <w:t xml:space="preserve">Organismo de Certificación </w:t>
      </w:r>
      <w:r w:rsidRPr="00503B9F">
        <w:rPr>
          <w:sz w:val="20"/>
          <w:szCs w:val="20"/>
          <w:lang w:val="es-ES" w:eastAsia="el-GR"/>
        </w:rPr>
        <w:t>se reserva el derecho de no conceder el certificado y de eliminar mis datos del Registro de Personas Certificadas.</w:t>
      </w:r>
    </w:p>
    <w:p w14:paraId="1EC9B691" w14:textId="6E8F5077" w:rsidR="007856D2" w:rsidRPr="00503B9F" w:rsidRDefault="007856D2" w:rsidP="00223E3D">
      <w:pPr>
        <w:pStyle w:val="BPBodytext"/>
        <w:ind w:left="720"/>
        <w:rPr>
          <w:sz w:val="20"/>
          <w:szCs w:val="20"/>
          <w:lang w:val="es-ES" w:eastAsia="el-GR"/>
        </w:rPr>
      </w:pPr>
    </w:p>
    <w:tbl>
      <w:tblPr>
        <w:tblStyle w:val="TableGrid"/>
        <w:tblW w:w="5000" w:type="pct"/>
        <w:tblLook w:val="04A0" w:firstRow="1" w:lastRow="0" w:firstColumn="1" w:lastColumn="0" w:noHBand="0" w:noVBand="1"/>
      </w:tblPr>
      <w:tblGrid>
        <w:gridCol w:w="2546"/>
        <w:gridCol w:w="7075"/>
      </w:tblGrid>
      <w:tr w:rsidR="00D31BA4" w:rsidRPr="00503B9F" w14:paraId="24A69BBE" w14:textId="77777777" w:rsidTr="0096430D">
        <w:tc>
          <w:tcPr>
            <w:tcW w:w="1323" w:type="pct"/>
          </w:tcPr>
          <w:p w14:paraId="7C5FF4BD" w14:textId="7B9AD8BB" w:rsidR="00D31BA4" w:rsidRPr="00503B9F" w:rsidRDefault="00052438" w:rsidP="00002557">
            <w:pPr>
              <w:pStyle w:val="BPBodytext"/>
              <w:rPr>
                <w:sz w:val="22"/>
                <w:lang w:val="es-ES" w:eastAsia="el-GR"/>
              </w:rPr>
            </w:pPr>
            <w:r>
              <w:rPr>
                <w:sz w:val="22"/>
                <w:lang w:val="es-ES" w:eastAsia="el-GR"/>
              </w:rPr>
              <w:t>Lugar y fecha</w:t>
            </w:r>
          </w:p>
        </w:tc>
        <w:tc>
          <w:tcPr>
            <w:tcW w:w="3677" w:type="pct"/>
          </w:tcPr>
          <w:p w14:paraId="083CEEEC" w14:textId="050C2D68" w:rsidR="00D31BA4" w:rsidRPr="00503B9F" w:rsidRDefault="000A6848" w:rsidP="00002557">
            <w:pPr>
              <w:pStyle w:val="BPBodytext"/>
              <w:rPr>
                <w:sz w:val="20"/>
                <w:szCs w:val="20"/>
                <w:lang w:val="es-ES" w:eastAsia="el-GR"/>
              </w:rPr>
            </w:pPr>
            <w:r w:rsidRPr="00503B9F">
              <w:rPr>
                <w:sz w:val="22"/>
                <w:lang w:val="es-ES" w:eastAsia="el-GR"/>
              </w:rPr>
              <w:fldChar w:fldCharType="begin">
                <w:ffData>
                  <w:name w:val="Text3"/>
                  <w:enabled/>
                  <w:calcOnExit w:val="0"/>
                  <w:textInput/>
                </w:ffData>
              </w:fldChar>
            </w:r>
            <w:bookmarkStart w:id="1" w:name="Text3"/>
            <w:r w:rsidRPr="00503B9F">
              <w:rPr>
                <w:sz w:val="22"/>
                <w:lang w:val="es-ES" w:eastAsia="el-GR"/>
              </w:rPr>
              <w:instrText xml:space="preserve"> FORMTEXT </w:instrText>
            </w:r>
            <w:r w:rsidRPr="00503B9F">
              <w:rPr>
                <w:sz w:val="22"/>
                <w:lang w:val="es-ES" w:eastAsia="el-GR"/>
              </w:rPr>
            </w:r>
            <w:r w:rsidRPr="00503B9F">
              <w:rPr>
                <w:sz w:val="22"/>
                <w:lang w:val="es-ES" w:eastAsia="el-GR"/>
              </w:rPr>
              <w:fldChar w:fldCharType="separate"/>
            </w:r>
            <w:r w:rsidRPr="00503B9F">
              <w:rPr>
                <w:noProof/>
                <w:sz w:val="22"/>
                <w:lang w:val="es-ES" w:eastAsia="el-GR"/>
              </w:rPr>
              <w:t> </w:t>
            </w:r>
            <w:r w:rsidRPr="00503B9F">
              <w:rPr>
                <w:noProof/>
                <w:sz w:val="22"/>
                <w:lang w:val="es-ES" w:eastAsia="el-GR"/>
              </w:rPr>
              <w:t> </w:t>
            </w:r>
            <w:r w:rsidRPr="00503B9F">
              <w:rPr>
                <w:noProof/>
                <w:sz w:val="22"/>
                <w:lang w:val="es-ES" w:eastAsia="el-GR"/>
              </w:rPr>
              <w:t> </w:t>
            </w:r>
            <w:r w:rsidRPr="00503B9F">
              <w:rPr>
                <w:noProof/>
                <w:sz w:val="22"/>
                <w:lang w:val="es-ES" w:eastAsia="el-GR"/>
              </w:rPr>
              <w:t> </w:t>
            </w:r>
            <w:r w:rsidRPr="00503B9F">
              <w:rPr>
                <w:noProof/>
                <w:sz w:val="22"/>
                <w:lang w:val="es-ES" w:eastAsia="el-GR"/>
              </w:rPr>
              <w:t> </w:t>
            </w:r>
            <w:r w:rsidRPr="00503B9F">
              <w:rPr>
                <w:sz w:val="22"/>
                <w:lang w:val="es-ES" w:eastAsia="el-GR"/>
              </w:rPr>
              <w:fldChar w:fldCharType="end"/>
            </w:r>
            <w:bookmarkEnd w:id="1"/>
          </w:p>
        </w:tc>
      </w:tr>
      <w:tr w:rsidR="00D31BA4" w:rsidRPr="00503B9F" w14:paraId="283FE737" w14:textId="77777777" w:rsidTr="0096430D">
        <w:tc>
          <w:tcPr>
            <w:tcW w:w="1323" w:type="pct"/>
          </w:tcPr>
          <w:p w14:paraId="26B190DB" w14:textId="73F539D9" w:rsidR="00D31BA4" w:rsidRPr="00503B9F" w:rsidRDefault="00052438" w:rsidP="00002557">
            <w:pPr>
              <w:pStyle w:val="BPBodytext"/>
              <w:rPr>
                <w:sz w:val="22"/>
                <w:lang w:val="es-ES" w:eastAsia="el-GR"/>
              </w:rPr>
            </w:pPr>
            <w:r>
              <w:rPr>
                <w:sz w:val="22"/>
                <w:lang w:val="es-ES" w:eastAsia="el-GR"/>
              </w:rPr>
              <w:t>Firma del candidato</w:t>
            </w:r>
          </w:p>
        </w:tc>
        <w:tc>
          <w:tcPr>
            <w:tcW w:w="3677" w:type="pct"/>
          </w:tcPr>
          <w:p w14:paraId="05277116" w14:textId="29075B8E" w:rsidR="00D31BA4" w:rsidRPr="00503B9F" w:rsidRDefault="00D31BA4" w:rsidP="00002557">
            <w:pPr>
              <w:pStyle w:val="BPBodytext"/>
              <w:rPr>
                <w:sz w:val="20"/>
                <w:szCs w:val="20"/>
                <w:lang w:val="es-ES" w:eastAsia="el-GR"/>
              </w:rPr>
            </w:pPr>
          </w:p>
          <w:p w14:paraId="1A501767" w14:textId="77777777" w:rsidR="001B5446" w:rsidRDefault="001B5446" w:rsidP="00002557">
            <w:pPr>
              <w:pStyle w:val="BPBodytext"/>
              <w:rPr>
                <w:sz w:val="20"/>
                <w:szCs w:val="20"/>
                <w:lang w:val="es-ES" w:eastAsia="el-GR"/>
              </w:rPr>
            </w:pPr>
          </w:p>
          <w:p w14:paraId="55C7A1AC" w14:textId="77777777" w:rsidR="0000610E" w:rsidRPr="00503B9F" w:rsidRDefault="0000610E" w:rsidP="00002557">
            <w:pPr>
              <w:pStyle w:val="BPBodytext"/>
              <w:rPr>
                <w:sz w:val="20"/>
                <w:szCs w:val="20"/>
                <w:lang w:val="es-ES" w:eastAsia="el-GR"/>
              </w:rPr>
            </w:pPr>
          </w:p>
          <w:p w14:paraId="050EEA51" w14:textId="231401AD" w:rsidR="00A4305B" w:rsidRPr="00503B9F" w:rsidRDefault="00A4305B" w:rsidP="0096430D">
            <w:pPr>
              <w:pStyle w:val="BPBodytext"/>
              <w:spacing w:after="0"/>
              <w:rPr>
                <w:sz w:val="20"/>
                <w:szCs w:val="20"/>
                <w:lang w:val="es-ES" w:eastAsia="el-GR"/>
              </w:rPr>
            </w:pPr>
          </w:p>
        </w:tc>
      </w:tr>
    </w:tbl>
    <w:p w14:paraId="4BE204E5" w14:textId="7F4F3B5F" w:rsidR="00825CB5" w:rsidRPr="00503B9F" w:rsidRDefault="00825CB5" w:rsidP="00002557">
      <w:pPr>
        <w:pStyle w:val="BPBodytext"/>
        <w:rPr>
          <w:sz w:val="18"/>
          <w:szCs w:val="18"/>
          <w:lang w:val="es-ES" w:eastAsia="el-GR"/>
        </w:rPr>
      </w:pPr>
    </w:p>
    <w:p w14:paraId="59FFCD24" w14:textId="456DBAEA" w:rsidR="006D265C" w:rsidRPr="00503B9F" w:rsidRDefault="006D265C" w:rsidP="00002557">
      <w:pPr>
        <w:pStyle w:val="BPBodytext"/>
        <w:rPr>
          <w:sz w:val="18"/>
          <w:szCs w:val="18"/>
          <w:lang w:val="es-ES" w:eastAsia="el-GR"/>
        </w:rPr>
      </w:pPr>
    </w:p>
    <w:p w14:paraId="63427C6D" w14:textId="77777777" w:rsidR="00601214" w:rsidRPr="00503B9F" w:rsidRDefault="00601214" w:rsidP="007227FD">
      <w:pPr>
        <w:spacing w:after="0" w:line="240" w:lineRule="auto"/>
        <w:rPr>
          <w:rFonts w:eastAsia="Arial"/>
          <w:b/>
          <w:bCs/>
          <w:color w:val="231F20"/>
          <w:sz w:val="24"/>
          <w:vertAlign w:val="superscript"/>
          <w:lang w:val="es-ES" w:eastAsia="el-GR"/>
        </w:rPr>
      </w:pPr>
    </w:p>
    <w:p w14:paraId="5D5D36AF" w14:textId="77777777" w:rsidR="0000610E" w:rsidRDefault="0000610E" w:rsidP="007227FD">
      <w:pPr>
        <w:spacing w:after="0" w:line="240" w:lineRule="auto"/>
        <w:rPr>
          <w:rFonts w:eastAsia="Arial"/>
          <w:b/>
          <w:bCs/>
          <w:color w:val="231F20"/>
          <w:sz w:val="24"/>
          <w:vertAlign w:val="superscript"/>
          <w:lang w:val="es-ES" w:eastAsia="el-GR"/>
        </w:rPr>
      </w:pPr>
      <w:r>
        <w:rPr>
          <w:rFonts w:eastAsia="Arial"/>
          <w:b/>
          <w:bCs/>
          <w:color w:val="231F20"/>
          <w:sz w:val="24"/>
          <w:vertAlign w:val="superscript"/>
          <w:lang w:val="es-ES" w:eastAsia="el-GR"/>
        </w:rPr>
        <w:br w:type="page"/>
      </w:r>
    </w:p>
    <w:p w14:paraId="7F359149" w14:textId="5B40BB45" w:rsidR="008B2755" w:rsidRPr="00503B9F" w:rsidRDefault="000A6848" w:rsidP="007227FD">
      <w:pPr>
        <w:spacing w:after="0" w:line="240" w:lineRule="auto"/>
        <w:rPr>
          <w:rFonts w:eastAsia="Arial"/>
          <w:b/>
          <w:bCs/>
          <w:color w:val="231F20"/>
          <w:sz w:val="24"/>
          <w:lang w:val="es-ES" w:eastAsia="el-GR"/>
        </w:rPr>
      </w:pPr>
      <w:r w:rsidRPr="00503B9F">
        <w:rPr>
          <w:rFonts w:eastAsia="Arial"/>
          <w:b/>
          <w:bCs/>
          <w:color w:val="231F20"/>
          <w:sz w:val="24"/>
          <w:vertAlign w:val="superscript"/>
          <w:lang w:val="es-ES" w:eastAsia="el-GR"/>
        </w:rPr>
        <w:lastRenderedPageBreak/>
        <w:t>1</w:t>
      </w:r>
      <w:r w:rsidR="008B2755" w:rsidRPr="00503B9F">
        <w:rPr>
          <w:rFonts w:eastAsia="Arial"/>
          <w:b/>
          <w:bCs/>
          <w:color w:val="231F20"/>
          <w:sz w:val="24"/>
          <w:lang w:val="es-ES" w:eastAsia="el-GR"/>
        </w:rPr>
        <w:t>Pre</w:t>
      </w:r>
      <w:r w:rsidR="001E22DE" w:rsidRPr="00503B9F">
        <w:rPr>
          <w:rFonts w:eastAsia="Arial"/>
          <w:b/>
          <w:bCs/>
          <w:color w:val="231F20"/>
          <w:sz w:val="24"/>
          <w:lang w:val="es-ES" w:eastAsia="el-GR"/>
        </w:rPr>
        <w:t>r</w:t>
      </w:r>
      <w:r w:rsidR="008B2755" w:rsidRPr="00503B9F">
        <w:rPr>
          <w:rFonts w:eastAsia="Arial"/>
          <w:b/>
          <w:bCs/>
          <w:color w:val="231F20"/>
          <w:sz w:val="24"/>
          <w:lang w:val="es-ES" w:eastAsia="el-GR"/>
        </w:rPr>
        <w:t>requisit</w:t>
      </w:r>
      <w:r w:rsidR="006F6BA9" w:rsidRPr="00503B9F">
        <w:rPr>
          <w:rFonts w:eastAsia="Arial"/>
          <w:b/>
          <w:bCs/>
          <w:color w:val="231F20"/>
          <w:sz w:val="24"/>
          <w:lang w:val="es-ES" w:eastAsia="el-GR"/>
        </w:rPr>
        <w:t xml:space="preserve">os para participar en </w:t>
      </w:r>
      <w:r w:rsidR="001E22DE" w:rsidRPr="00503B9F">
        <w:rPr>
          <w:rFonts w:eastAsia="Arial"/>
          <w:b/>
          <w:bCs/>
          <w:color w:val="231F20"/>
          <w:sz w:val="24"/>
          <w:lang w:val="es-ES" w:eastAsia="el-GR"/>
        </w:rPr>
        <w:t xml:space="preserve">el Programa de Formación y Certificación </w:t>
      </w:r>
      <w:r w:rsidR="008B2755" w:rsidRPr="00503B9F">
        <w:rPr>
          <w:rFonts w:eastAsia="Arial"/>
          <w:b/>
          <w:bCs/>
          <w:color w:val="231F20"/>
          <w:sz w:val="24"/>
          <w:lang w:val="es-ES" w:eastAsia="el-GR"/>
        </w:rPr>
        <w:t>BLUE PORTS</w:t>
      </w:r>
    </w:p>
    <w:p w14:paraId="65CE1BEE" w14:textId="77777777" w:rsidR="008B2755" w:rsidRPr="00503B9F" w:rsidRDefault="008B2755" w:rsidP="00AA5C73">
      <w:pPr>
        <w:pStyle w:val="BPBodytext"/>
        <w:spacing w:after="0"/>
        <w:rPr>
          <w:sz w:val="22"/>
          <w:szCs w:val="20"/>
          <w:lang w:val="es-ES" w:eastAsia="el-GR"/>
        </w:rPr>
      </w:pPr>
    </w:p>
    <w:p w14:paraId="080C64F7" w14:textId="77777777" w:rsidR="00EF441D" w:rsidRPr="006F445A" w:rsidRDefault="00EF441D" w:rsidP="00EF441D">
      <w:pPr>
        <w:rPr>
          <w:b/>
          <w:bCs/>
          <w:color w:val="098D7F" w:themeColor="accent1"/>
          <w:lang w:val="es-ES" w:eastAsia="el-GR"/>
        </w:rPr>
      </w:pPr>
      <w:r w:rsidRPr="006F445A">
        <w:rPr>
          <w:b/>
          <w:bCs/>
          <w:color w:val="098D7F" w:themeColor="accent1"/>
          <w:lang w:val="es-ES" w:eastAsia="el-GR"/>
        </w:rPr>
        <w:t xml:space="preserve">Responsable de sostenibilidad portuaria (Port Sustainability Officer)  </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20"/>
        <w:gridCol w:w="567"/>
        <w:gridCol w:w="4252"/>
      </w:tblGrid>
      <w:tr w:rsidR="00EF441D" w:rsidRPr="00095BA9" w14:paraId="5E2B28F8" w14:textId="77777777" w:rsidTr="00EF441D">
        <w:tc>
          <w:tcPr>
            <w:tcW w:w="4820" w:type="dxa"/>
            <w:tcBorders>
              <w:top w:val="nil"/>
              <w:bottom w:val="single" w:sz="4" w:space="0" w:color="auto"/>
              <w:right w:val="nil"/>
            </w:tcBorders>
            <w:shd w:val="clear" w:color="auto" w:fill="EBFFFD"/>
            <w:vAlign w:val="center"/>
          </w:tcPr>
          <w:p w14:paraId="6E479FAB" w14:textId="77777777" w:rsidR="00EF441D" w:rsidRPr="003D696C" w:rsidRDefault="00EF441D" w:rsidP="000D4354">
            <w:pPr>
              <w:pStyle w:val="BPBodytext"/>
              <w:spacing w:before="40" w:after="40" w:line="240" w:lineRule="auto"/>
              <w:jc w:val="center"/>
              <w:rPr>
                <w:b/>
                <w:sz w:val="22"/>
              </w:rPr>
            </w:pPr>
            <w:r w:rsidRPr="006C37E5">
              <w:rPr>
                <w:b/>
                <w:bCs/>
                <w:sz w:val="20"/>
                <w:szCs w:val="20"/>
                <w:lang w:val="es-ES" w:eastAsia="el-GR"/>
              </w:rPr>
              <w:t>Titulación</w:t>
            </w:r>
          </w:p>
        </w:tc>
        <w:tc>
          <w:tcPr>
            <w:tcW w:w="567" w:type="dxa"/>
            <w:tcBorders>
              <w:left w:val="nil"/>
              <w:right w:val="nil"/>
            </w:tcBorders>
            <w:shd w:val="clear" w:color="auto" w:fill="EBFFFD"/>
          </w:tcPr>
          <w:p w14:paraId="4CC557A2" w14:textId="77777777" w:rsidR="00EF441D" w:rsidRPr="00997306" w:rsidRDefault="00EF441D" w:rsidP="000D4354">
            <w:pPr>
              <w:pStyle w:val="BPBodytext"/>
              <w:spacing w:before="40" w:after="40" w:line="240" w:lineRule="auto"/>
              <w:ind w:left="-57" w:right="-57"/>
              <w:jc w:val="center"/>
              <w:rPr>
                <w:b/>
                <w:bCs/>
                <w:sz w:val="22"/>
                <w:lang w:eastAsia="el-GR"/>
              </w:rPr>
            </w:pPr>
          </w:p>
        </w:tc>
        <w:tc>
          <w:tcPr>
            <w:tcW w:w="4252" w:type="dxa"/>
            <w:tcBorders>
              <w:top w:val="nil"/>
              <w:left w:val="nil"/>
              <w:bottom w:val="single" w:sz="4" w:space="0" w:color="auto"/>
            </w:tcBorders>
            <w:shd w:val="clear" w:color="auto" w:fill="EBFFFD"/>
            <w:vAlign w:val="center"/>
          </w:tcPr>
          <w:p w14:paraId="49BFCD13" w14:textId="77777777" w:rsidR="00EF441D" w:rsidRPr="003D696C" w:rsidRDefault="00EF441D" w:rsidP="000D4354">
            <w:pPr>
              <w:pStyle w:val="BPBodytext"/>
              <w:spacing w:before="40" w:after="40" w:line="240" w:lineRule="auto"/>
              <w:jc w:val="center"/>
              <w:rPr>
                <w:b/>
                <w:sz w:val="22"/>
              </w:rPr>
            </w:pPr>
            <w:r w:rsidRPr="006C37E5">
              <w:rPr>
                <w:b/>
                <w:bCs/>
                <w:sz w:val="20"/>
                <w:szCs w:val="20"/>
                <w:lang w:val="es-ES" w:eastAsia="el-GR"/>
              </w:rPr>
              <w:t>Experiencia profesional</w:t>
            </w:r>
          </w:p>
        </w:tc>
      </w:tr>
      <w:tr w:rsidR="00EF441D" w:rsidRPr="00AC7E7C" w14:paraId="11AD562A" w14:textId="77777777" w:rsidTr="00EF441D">
        <w:tc>
          <w:tcPr>
            <w:tcW w:w="4820" w:type="dxa"/>
            <w:tcBorders>
              <w:top w:val="single" w:sz="4" w:space="0" w:color="auto"/>
              <w:bottom w:val="single" w:sz="4" w:space="0" w:color="auto"/>
              <w:right w:val="nil"/>
            </w:tcBorders>
            <w:vAlign w:val="center"/>
          </w:tcPr>
          <w:p w14:paraId="38CF8E7B" w14:textId="77777777" w:rsidR="00EF441D" w:rsidRPr="00B540DA" w:rsidRDefault="00EF441D" w:rsidP="000D4354">
            <w:pPr>
              <w:pStyle w:val="Default"/>
              <w:spacing w:before="40" w:after="40"/>
              <w:jc w:val="both"/>
              <w:rPr>
                <w:sz w:val="22"/>
                <w:lang w:val="es-ES"/>
              </w:rPr>
            </w:pPr>
            <w:r w:rsidRPr="006C37E5">
              <w:rPr>
                <w:color w:val="211E1E"/>
                <w:sz w:val="20"/>
                <w:szCs w:val="20"/>
                <w:lang w:val="es-ES"/>
              </w:rPr>
              <w:t>Título de educación superior (EQF 6 o superior) en estudios marinos o marítimos, en estudios STEM relevantes (tecnología, ingeniería) o en estudios de gestión, administración o economía</w:t>
            </w:r>
          </w:p>
        </w:tc>
        <w:tc>
          <w:tcPr>
            <w:tcW w:w="567" w:type="dxa"/>
            <w:tcBorders>
              <w:left w:val="nil"/>
              <w:bottom w:val="single" w:sz="4" w:space="0" w:color="auto"/>
              <w:right w:val="nil"/>
            </w:tcBorders>
            <w:vAlign w:val="center"/>
          </w:tcPr>
          <w:p w14:paraId="0D99DD1A" w14:textId="77777777" w:rsidR="00EF441D" w:rsidRPr="00A14C90" w:rsidRDefault="00EF441D" w:rsidP="000D4354">
            <w:pPr>
              <w:pStyle w:val="Default"/>
              <w:spacing w:before="40" w:after="40"/>
              <w:ind w:left="-57" w:right="-57"/>
              <w:jc w:val="center"/>
              <w:rPr>
                <w:b/>
                <w:bCs/>
                <w:sz w:val="22"/>
                <w:szCs w:val="22"/>
                <w:lang w:val="en-GB"/>
              </w:rPr>
            </w:pPr>
            <w:r>
              <w:rPr>
                <w:b/>
                <w:bCs/>
                <w:sz w:val="22"/>
                <w:szCs w:val="22"/>
                <w:lang w:val="en-GB"/>
              </w:rPr>
              <w:t>Y</w:t>
            </w:r>
          </w:p>
        </w:tc>
        <w:tc>
          <w:tcPr>
            <w:tcW w:w="4252" w:type="dxa"/>
            <w:tcBorders>
              <w:top w:val="single" w:sz="4" w:space="0" w:color="auto"/>
              <w:left w:val="nil"/>
              <w:bottom w:val="single" w:sz="4" w:space="0" w:color="auto"/>
            </w:tcBorders>
            <w:vAlign w:val="center"/>
          </w:tcPr>
          <w:p w14:paraId="62C3EECF" w14:textId="77777777" w:rsidR="00EF441D" w:rsidRPr="00B540DA" w:rsidRDefault="00EF441D" w:rsidP="000D4354">
            <w:pPr>
              <w:pStyle w:val="Default"/>
              <w:spacing w:before="40" w:after="40"/>
              <w:jc w:val="both"/>
              <w:rPr>
                <w:sz w:val="22"/>
                <w:lang w:val="es-ES"/>
              </w:rPr>
            </w:pPr>
            <w:r w:rsidRPr="006C37E5">
              <w:rPr>
                <w:sz w:val="20"/>
                <w:szCs w:val="20"/>
                <w:lang w:val="es-ES"/>
              </w:rPr>
              <w:t xml:space="preserve">Más de un año </w:t>
            </w:r>
            <w:r>
              <w:rPr>
                <w:sz w:val="20"/>
                <w:szCs w:val="20"/>
                <w:lang w:val="es-ES"/>
              </w:rPr>
              <w:t xml:space="preserve">(1) </w:t>
            </w:r>
            <w:r w:rsidRPr="006C37E5">
              <w:rPr>
                <w:sz w:val="20"/>
                <w:szCs w:val="20"/>
                <w:lang w:val="es-ES"/>
              </w:rPr>
              <w:t>de experiencia laboral en gestión portuaria</w:t>
            </w:r>
          </w:p>
        </w:tc>
      </w:tr>
      <w:tr w:rsidR="00EF441D" w:rsidRPr="00095BA9" w14:paraId="45BA6066" w14:textId="77777777" w:rsidTr="00EF441D">
        <w:tc>
          <w:tcPr>
            <w:tcW w:w="4820" w:type="dxa"/>
            <w:tcBorders>
              <w:top w:val="single" w:sz="4" w:space="0" w:color="auto"/>
              <w:right w:val="nil"/>
            </w:tcBorders>
            <w:shd w:val="clear" w:color="auto" w:fill="F2F2F2" w:themeFill="background1" w:themeFillShade="F2"/>
            <w:vAlign w:val="center"/>
          </w:tcPr>
          <w:p w14:paraId="41CF505D" w14:textId="77777777" w:rsidR="00EF441D" w:rsidRPr="00B540DA" w:rsidRDefault="00EF441D" w:rsidP="000D4354">
            <w:pPr>
              <w:pStyle w:val="Default"/>
              <w:spacing w:before="40" w:after="40"/>
              <w:jc w:val="center"/>
              <w:rPr>
                <w:color w:val="211E1E"/>
                <w:sz w:val="22"/>
                <w:lang w:val="es-ES"/>
              </w:rPr>
            </w:pPr>
          </w:p>
        </w:tc>
        <w:tc>
          <w:tcPr>
            <w:tcW w:w="567" w:type="dxa"/>
            <w:tcBorders>
              <w:top w:val="single" w:sz="4" w:space="0" w:color="auto"/>
              <w:left w:val="nil"/>
              <w:bottom w:val="single" w:sz="4" w:space="0" w:color="auto"/>
              <w:right w:val="nil"/>
            </w:tcBorders>
            <w:shd w:val="clear" w:color="auto" w:fill="F2F2F2" w:themeFill="background1" w:themeFillShade="F2"/>
            <w:vAlign w:val="center"/>
          </w:tcPr>
          <w:p w14:paraId="494AE816" w14:textId="77777777" w:rsidR="00EF441D" w:rsidRPr="00A14C90" w:rsidRDefault="00EF441D" w:rsidP="000D4354">
            <w:pPr>
              <w:pStyle w:val="Default"/>
              <w:spacing w:before="40" w:after="40"/>
              <w:ind w:left="-57" w:right="-57"/>
              <w:jc w:val="center"/>
              <w:rPr>
                <w:b/>
                <w:bCs/>
                <w:sz w:val="22"/>
                <w:szCs w:val="22"/>
                <w:lang w:val="en-GB"/>
              </w:rPr>
            </w:pPr>
            <w:r w:rsidRPr="00A14C90">
              <w:rPr>
                <w:b/>
                <w:bCs/>
                <w:sz w:val="22"/>
                <w:szCs w:val="22"/>
                <w:lang w:val="en-GB"/>
              </w:rPr>
              <w:t>O</w:t>
            </w:r>
          </w:p>
        </w:tc>
        <w:tc>
          <w:tcPr>
            <w:tcW w:w="4252" w:type="dxa"/>
            <w:tcBorders>
              <w:top w:val="single" w:sz="4" w:space="0" w:color="auto"/>
              <w:left w:val="nil"/>
            </w:tcBorders>
            <w:shd w:val="clear" w:color="auto" w:fill="F2F2F2" w:themeFill="background1" w:themeFillShade="F2"/>
            <w:vAlign w:val="center"/>
          </w:tcPr>
          <w:p w14:paraId="59B667D6" w14:textId="77777777" w:rsidR="00EF441D" w:rsidRPr="00997306" w:rsidRDefault="00EF441D" w:rsidP="000D4354">
            <w:pPr>
              <w:pStyle w:val="Default"/>
              <w:spacing w:before="40" w:after="40"/>
              <w:jc w:val="center"/>
              <w:rPr>
                <w:sz w:val="22"/>
                <w:szCs w:val="22"/>
                <w:lang w:val="en-GB"/>
              </w:rPr>
            </w:pPr>
          </w:p>
        </w:tc>
      </w:tr>
      <w:tr w:rsidR="00EF441D" w:rsidRPr="00AC7E7C" w14:paraId="7FB926AD" w14:textId="77777777" w:rsidTr="00EF441D">
        <w:tc>
          <w:tcPr>
            <w:tcW w:w="4820" w:type="dxa"/>
            <w:tcBorders>
              <w:right w:val="nil"/>
            </w:tcBorders>
            <w:vAlign w:val="center"/>
          </w:tcPr>
          <w:p w14:paraId="1A10F2DD" w14:textId="77777777" w:rsidR="00EF441D" w:rsidRPr="00B540DA" w:rsidRDefault="00EF441D" w:rsidP="000D4354">
            <w:pPr>
              <w:pStyle w:val="BPBodytext"/>
              <w:spacing w:before="40" w:after="40" w:line="240" w:lineRule="auto"/>
              <w:ind w:left="-57" w:right="-57"/>
              <w:jc w:val="center"/>
              <w:rPr>
                <w:sz w:val="22"/>
                <w:lang w:val="es-ES"/>
              </w:rPr>
            </w:pPr>
            <w:r w:rsidRPr="006C37E5">
              <w:rPr>
                <w:color w:val="211E1E"/>
                <w:sz w:val="20"/>
                <w:szCs w:val="20"/>
                <w:lang w:val="es-ES"/>
              </w:rPr>
              <w:t>Título de educación superior (EQF 6 o superior)</w:t>
            </w:r>
          </w:p>
        </w:tc>
        <w:tc>
          <w:tcPr>
            <w:tcW w:w="567" w:type="dxa"/>
            <w:tcBorders>
              <w:top w:val="single" w:sz="4" w:space="0" w:color="auto"/>
              <w:left w:val="nil"/>
              <w:bottom w:val="nil"/>
              <w:right w:val="nil"/>
            </w:tcBorders>
            <w:vAlign w:val="center"/>
          </w:tcPr>
          <w:p w14:paraId="1741B88B" w14:textId="77777777" w:rsidR="00EF441D" w:rsidRPr="00A14C90" w:rsidRDefault="00EF441D" w:rsidP="000D4354">
            <w:pPr>
              <w:pStyle w:val="BPBodytext"/>
              <w:spacing w:before="40" w:after="40" w:line="240" w:lineRule="auto"/>
              <w:ind w:left="-57" w:right="-57"/>
              <w:jc w:val="center"/>
              <w:rPr>
                <w:b/>
                <w:bCs/>
                <w:sz w:val="22"/>
              </w:rPr>
            </w:pPr>
            <w:r>
              <w:rPr>
                <w:b/>
                <w:bCs/>
                <w:sz w:val="22"/>
              </w:rPr>
              <w:t>Y</w:t>
            </w:r>
          </w:p>
        </w:tc>
        <w:tc>
          <w:tcPr>
            <w:tcW w:w="4252" w:type="dxa"/>
            <w:tcBorders>
              <w:left w:val="nil"/>
            </w:tcBorders>
            <w:vAlign w:val="center"/>
          </w:tcPr>
          <w:p w14:paraId="4F515F12" w14:textId="77777777" w:rsidR="00EF441D" w:rsidRPr="00B540DA" w:rsidRDefault="00EF441D" w:rsidP="000D4354">
            <w:pPr>
              <w:pStyle w:val="BPBodytext"/>
              <w:spacing w:before="40" w:after="40" w:line="240" w:lineRule="auto"/>
              <w:rPr>
                <w:sz w:val="22"/>
                <w:lang w:val="es-ES"/>
              </w:rPr>
            </w:pPr>
            <w:r w:rsidRPr="006C37E5">
              <w:rPr>
                <w:sz w:val="20"/>
                <w:szCs w:val="20"/>
                <w:lang w:val="es-ES"/>
              </w:rPr>
              <w:t>Más de tres</w:t>
            </w:r>
            <w:r>
              <w:rPr>
                <w:sz w:val="20"/>
                <w:szCs w:val="20"/>
                <w:lang w:val="es-ES"/>
              </w:rPr>
              <w:t xml:space="preserve"> (3)</w:t>
            </w:r>
            <w:r w:rsidRPr="006C37E5">
              <w:rPr>
                <w:sz w:val="20"/>
                <w:szCs w:val="20"/>
                <w:lang w:val="es-ES"/>
              </w:rPr>
              <w:t xml:space="preserve"> años de experiencia laboral en gestión portuaria</w:t>
            </w:r>
          </w:p>
        </w:tc>
      </w:tr>
    </w:tbl>
    <w:p w14:paraId="7D0DC5B0" w14:textId="77777777" w:rsidR="00EF441D" w:rsidRPr="00B540DA" w:rsidRDefault="00EF441D" w:rsidP="00EF441D">
      <w:pPr>
        <w:rPr>
          <w:b/>
          <w:bCs/>
          <w:color w:val="098D7F" w:themeColor="accent1"/>
          <w:sz w:val="24"/>
          <w:szCs w:val="24"/>
          <w:lang w:val="es-ES" w:eastAsia="el-GR"/>
        </w:rPr>
      </w:pPr>
    </w:p>
    <w:p w14:paraId="1465E11C" w14:textId="77777777" w:rsidR="00EF441D" w:rsidRPr="006F445A" w:rsidRDefault="00EF441D" w:rsidP="00EF441D">
      <w:pPr>
        <w:rPr>
          <w:b/>
          <w:bCs/>
          <w:color w:val="098D7F" w:themeColor="accent1"/>
          <w:lang w:val="es-ES" w:eastAsia="el-GR"/>
        </w:rPr>
      </w:pPr>
      <w:r w:rsidRPr="006F445A">
        <w:rPr>
          <w:b/>
          <w:bCs/>
          <w:color w:val="098D7F" w:themeColor="accent1"/>
          <w:lang w:val="es-ES" w:eastAsia="el-GR"/>
        </w:rPr>
        <w:t>Operador de sostenibilidad portuaria (Port Sustainability Operator)</w:t>
      </w:r>
    </w:p>
    <w:tbl>
      <w:tblPr>
        <w:tblStyle w:val="TableGrid"/>
        <w:tblW w:w="963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20"/>
        <w:gridCol w:w="567"/>
        <w:gridCol w:w="4252"/>
      </w:tblGrid>
      <w:tr w:rsidR="00EF441D" w:rsidRPr="00095BA9" w14:paraId="286F8CE0" w14:textId="77777777" w:rsidTr="00EF441D">
        <w:tc>
          <w:tcPr>
            <w:tcW w:w="4820" w:type="dxa"/>
            <w:tcBorders>
              <w:top w:val="nil"/>
              <w:bottom w:val="single" w:sz="4" w:space="0" w:color="auto"/>
              <w:right w:val="nil"/>
            </w:tcBorders>
            <w:shd w:val="clear" w:color="auto" w:fill="EBFFFD"/>
            <w:vAlign w:val="center"/>
          </w:tcPr>
          <w:p w14:paraId="0BE8D169" w14:textId="77777777" w:rsidR="00EF441D" w:rsidRPr="003D696C" w:rsidRDefault="00EF441D" w:rsidP="000D4354">
            <w:pPr>
              <w:pStyle w:val="BPBodytext"/>
              <w:spacing w:before="40" w:after="40" w:line="240" w:lineRule="auto"/>
              <w:jc w:val="center"/>
              <w:rPr>
                <w:b/>
                <w:sz w:val="22"/>
              </w:rPr>
            </w:pPr>
            <w:r w:rsidRPr="006C37E5">
              <w:rPr>
                <w:b/>
                <w:bCs/>
                <w:sz w:val="20"/>
                <w:szCs w:val="20"/>
                <w:lang w:val="es-ES" w:eastAsia="el-GR"/>
              </w:rPr>
              <w:t>Titulación</w:t>
            </w:r>
          </w:p>
        </w:tc>
        <w:tc>
          <w:tcPr>
            <w:tcW w:w="567" w:type="dxa"/>
            <w:tcBorders>
              <w:left w:val="nil"/>
              <w:right w:val="nil"/>
            </w:tcBorders>
            <w:shd w:val="clear" w:color="auto" w:fill="EBFFFD"/>
          </w:tcPr>
          <w:p w14:paraId="7DB66FCC" w14:textId="77777777" w:rsidR="00EF441D" w:rsidRPr="00997306" w:rsidRDefault="00EF441D" w:rsidP="000D4354">
            <w:pPr>
              <w:pStyle w:val="BPBodytext"/>
              <w:spacing w:before="40" w:after="40" w:line="240" w:lineRule="auto"/>
              <w:ind w:left="-57" w:right="-57"/>
              <w:jc w:val="center"/>
              <w:rPr>
                <w:b/>
                <w:bCs/>
                <w:sz w:val="22"/>
                <w:lang w:eastAsia="el-GR"/>
              </w:rPr>
            </w:pPr>
          </w:p>
        </w:tc>
        <w:tc>
          <w:tcPr>
            <w:tcW w:w="4252" w:type="dxa"/>
            <w:tcBorders>
              <w:top w:val="nil"/>
              <w:left w:val="nil"/>
              <w:bottom w:val="single" w:sz="4" w:space="0" w:color="auto"/>
            </w:tcBorders>
            <w:shd w:val="clear" w:color="auto" w:fill="EBFFFD"/>
            <w:vAlign w:val="center"/>
          </w:tcPr>
          <w:p w14:paraId="5AEBF053" w14:textId="77777777" w:rsidR="00EF441D" w:rsidRPr="003D696C" w:rsidRDefault="00EF441D" w:rsidP="000D4354">
            <w:pPr>
              <w:pStyle w:val="BPBodytext"/>
              <w:spacing w:before="40" w:after="40" w:line="240" w:lineRule="auto"/>
              <w:jc w:val="center"/>
              <w:rPr>
                <w:b/>
                <w:sz w:val="22"/>
              </w:rPr>
            </w:pPr>
            <w:r w:rsidRPr="006C37E5">
              <w:rPr>
                <w:b/>
                <w:bCs/>
                <w:sz w:val="20"/>
                <w:szCs w:val="20"/>
                <w:lang w:val="es-ES" w:eastAsia="el-GR"/>
              </w:rPr>
              <w:t>Experiencia profesional</w:t>
            </w:r>
          </w:p>
        </w:tc>
      </w:tr>
      <w:tr w:rsidR="00EF441D" w:rsidRPr="00AC7E7C" w14:paraId="12801A0E" w14:textId="77777777" w:rsidTr="00EF441D">
        <w:tc>
          <w:tcPr>
            <w:tcW w:w="4820" w:type="dxa"/>
            <w:tcBorders>
              <w:top w:val="single" w:sz="4" w:space="0" w:color="auto"/>
              <w:bottom w:val="single" w:sz="4" w:space="0" w:color="auto"/>
              <w:right w:val="nil"/>
            </w:tcBorders>
            <w:vAlign w:val="center"/>
          </w:tcPr>
          <w:p w14:paraId="5A7C365B" w14:textId="77777777" w:rsidR="00EF441D" w:rsidRPr="00B540DA" w:rsidRDefault="00EF441D" w:rsidP="000D4354">
            <w:pPr>
              <w:pStyle w:val="Default"/>
              <w:spacing w:before="40" w:after="40"/>
              <w:jc w:val="both"/>
              <w:rPr>
                <w:sz w:val="22"/>
                <w:lang w:val="es-ES"/>
              </w:rPr>
            </w:pPr>
            <w:r w:rsidRPr="006C37E5">
              <w:rPr>
                <w:color w:val="211E1E"/>
                <w:sz w:val="20"/>
                <w:szCs w:val="20"/>
                <w:lang w:val="es-ES"/>
              </w:rPr>
              <w:t>Título de formación profesional Técnica (EQF 4 o 5 o superior) en</w:t>
            </w:r>
            <w:r>
              <w:rPr>
                <w:color w:val="211E1E"/>
                <w:sz w:val="20"/>
                <w:szCs w:val="20"/>
                <w:lang w:val="es-ES"/>
              </w:rPr>
              <w:t xml:space="preserve"> </w:t>
            </w:r>
            <w:r w:rsidRPr="006C37E5">
              <w:rPr>
                <w:color w:val="211E1E"/>
                <w:sz w:val="20"/>
                <w:szCs w:val="20"/>
                <w:lang w:val="es-ES"/>
              </w:rPr>
              <w:t>estudios marinos o marítimos, en tecnología o ingeniería</w:t>
            </w:r>
          </w:p>
        </w:tc>
        <w:tc>
          <w:tcPr>
            <w:tcW w:w="567" w:type="dxa"/>
            <w:tcBorders>
              <w:left w:val="nil"/>
              <w:bottom w:val="single" w:sz="4" w:space="0" w:color="auto"/>
              <w:right w:val="nil"/>
            </w:tcBorders>
            <w:vAlign w:val="center"/>
          </w:tcPr>
          <w:p w14:paraId="6A3E17C0" w14:textId="77777777" w:rsidR="00EF441D" w:rsidRPr="00A14C90" w:rsidRDefault="00EF441D" w:rsidP="000D4354">
            <w:pPr>
              <w:pStyle w:val="Default"/>
              <w:spacing w:before="40" w:after="40"/>
              <w:ind w:left="-57" w:right="-57"/>
              <w:jc w:val="center"/>
              <w:rPr>
                <w:b/>
                <w:bCs/>
                <w:sz w:val="22"/>
                <w:szCs w:val="22"/>
                <w:lang w:val="en-GB"/>
              </w:rPr>
            </w:pPr>
            <w:r>
              <w:rPr>
                <w:b/>
                <w:bCs/>
                <w:sz w:val="22"/>
                <w:szCs w:val="22"/>
                <w:lang w:val="en-GB"/>
              </w:rPr>
              <w:t>Y</w:t>
            </w:r>
          </w:p>
        </w:tc>
        <w:tc>
          <w:tcPr>
            <w:tcW w:w="4252" w:type="dxa"/>
            <w:tcBorders>
              <w:top w:val="single" w:sz="4" w:space="0" w:color="auto"/>
              <w:left w:val="nil"/>
              <w:bottom w:val="single" w:sz="4" w:space="0" w:color="auto"/>
            </w:tcBorders>
            <w:vAlign w:val="center"/>
          </w:tcPr>
          <w:p w14:paraId="6B2200A8" w14:textId="77777777" w:rsidR="00EF441D" w:rsidRPr="00B540DA" w:rsidRDefault="00EF441D" w:rsidP="000D4354">
            <w:pPr>
              <w:pStyle w:val="Default"/>
              <w:spacing w:before="40" w:after="40"/>
              <w:jc w:val="both"/>
              <w:rPr>
                <w:sz w:val="22"/>
                <w:lang w:val="es-ES"/>
              </w:rPr>
            </w:pPr>
            <w:r w:rsidRPr="006C37E5">
              <w:rPr>
                <w:sz w:val="20"/>
                <w:szCs w:val="20"/>
                <w:lang w:val="es-ES"/>
              </w:rPr>
              <w:t xml:space="preserve">Más de un año </w:t>
            </w:r>
            <w:r>
              <w:rPr>
                <w:sz w:val="20"/>
                <w:szCs w:val="20"/>
                <w:lang w:val="es-ES"/>
              </w:rPr>
              <w:t xml:space="preserve">(1) </w:t>
            </w:r>
            <w:r w:rsidRPr="006C37E5">
              <w:rPr>
                <w:sz w:val="20"/>
                <w:szCs w:val="20"/>
                <w:lang w:val="es-ES"/>
              </w:rPr>
              <w:t>de experiencia laboral en operaciones técnicas portuarias</w:t>
            </w:r>
          </w:p>
        </w:tc>
      </w:tr>
      <w:tr w:rsidR="00EF441D" w:rsidRPr="00095BA9" w14:paraId="1521526D" w14:textId="77777777" w:rsidTr="00EF441D">
        <w:tc>
          <w:tcPr>
            <w:tcW w:w="4820" w:type="dxa"/>
            <w:tcBorders>
              <w:top w:val="single" w:sz="4" w:space="0" w:color="auto"/>
              <w:right w:val="nil"/>
            </w:tcBorders>
            <w:shd w:val="clear" w:color="auto" w:fill="F2F2F2" w:themeFill="background1" w:themeFillShade="F2"/>
            <w:vAlign w:val="center"/>
          </w:tcPr>
          <w:p w14:paraId="577449A6" w14:textId="77777777" w:rsidR="00EF441D" w:rsidRPr="00B540DA" w:rsidRDefault="00EF441D" w:rsidP="000D4354">
            <w:pPr>
              <w:pStyle w:val="Default"/>
              <w:spacing w:before="40" w:after="40"/>
              <w:jc w:val="center"/>
              <w:rPr>
                <w:color w:val="211E1E"/>
                <w:sz w:val="22"/>
                <w:lang w:val="es-ES"/>
              </w:rPr>
            </w:pPr>
          </w:p>
        </w:tc>
        <w:tc>
          <w:tcPr>
            <w:tcW w:w="567" w:type="dxa"/>
            <w:tcBorders>
              <w:top w:val="single" w:sz="4" w:space="0" w:color="auto"/>
              <w:left w:val="nil"/>
              <w:bottom w:val="single" w:sz="4" w:space="0" w:color="auto"/>
              <w:right w:val="nil"/>
            </w:tcBorders>
            <w:shd w:val="clear" w:color="auto" w:fill="F2F2F2" w:themeFill="background1" w:themeFillShade="F2"/>
            <w:vAlign w:val="center"/>
          </w:tcPr>
          <w:p w14:paraId="233A58D9" w14:textId="77777777" w:rsidR="00EF441D" w:rsidRPr="00A14C90" w:rsidRDefault="00EF441D" w:rsidP="000D4354">
            <w:pPr>
              <w:pStyle w:val="Default"/>
              <w:spacing w:before="40" w:after="40"/>
              <w:ind w:left="-57" w:right="-57"/>
              <w:jc w:val="center"/>
              <w:rPr>
                <w:b/>
                <w:bCs/>
                <w:sz w:val="22"/>
                <w:szCs w:val="22"/>
                <w:lang w:val="en-GB"/>
              </w:rPr>
            </w:pPr>
            <w:r w:rsidRPr="00A14C90">
              <w:rPr>
                <w:b/>
                <w:bCs/>
                <w:sz w:val="22"/>
                <w:szCs w:val="22"/>
                <w:lang w:val="en-GB"/>
              </w:rPr>
              <w:t>O</w:t>
            </w:r>
          </w:p>
        </w:tc>
        <w:tc>
          <w:tcPr>
            <w:tcW w:w="4252" w:type="dxa"/>
            <w:tcBorders>
              <w:top w:val="single" w:sz="4" w:space="0" w:color="auto"/>
              <w:left w:val="nil"/>
            </w:tcBorders>
            <w:shd w:val="clear" w:color="auto" w:fill="F2F2F2" w:themeFill="background1" w:themeFillShade="F2"/>
            <w:vAlign w:val="center"/>
          </w:tcPr>
          <w:p w14:paraId="106F33C2" w14:textId="77777777" w:rsidR="00EF441D" w:rsidRPr="00997306" w:rsidRDefault="00EF441D" w:rsidP="000D4354">
            <w:pPr>
              <w:pStyle w:val="Default"/>
              <w:spacing w:before="40" w:after="40"/>
              <w:jc w:val="center"/>
              <w:rPr>
                <w:sz w:val="22"/>
                <w:szCs w:val="22"/>
                <w:lang w:val="en-GB"/>
              </w:rPr>
            </w:pPr>
          </w:p>
        </w:tc>
      </w:tr>
      <w:tr w:rsidR="00EF441D" w:rsidRPr="00AC7E7C" w14:paraId="22D7B7D7" w14:textId="77777777" w:rsidTr="00EF441D">
        <w:tc>
          <w:tcPr>
            <w:tcW w:w="4820" w:type="dxa"/>
            <w:tcBorders>
              <w:right w:val="nil"/>
            </w:tcBorders>
            <w:vAlign w:val="center"/>
          </w:tcPr>
          <w:p w14:paraId="3A63D4DF" w14:textId="77777777" w:rsidR="00EF441D" w:rsidRPr="00B540DA" w:rsidRDefault="00EF441D" w:rsidP="000D4354">
            <w:pPr>
              <w:pStyle w:val="BPBodytext"/>
              <w:spacing w:before="40" w:after="40" w:line="240" w:lineRule="auto"/>
              <w:ind w:left="-57" w:right="-57"/>
              <w:jc w:val="center"/>
              <w:rPr>
                <w:sz w:val="22"/>
                <w:lang w:val="es-ES"/>
              </w:rPr>
            </w:pPr>
            <w:r w:rsidRPr="006C37E5">
              <w:rPr>
                <w:color w:val="211E1E"/>
                <w:sz w:val="20"/>
                <w:szCs w:val="20"/>
                <w:lang w:val="es-ES"/>
              </w:rPr>
              <w:t>Título de educación obligatoria (EQF 2 o superior)</w:t>
            </w:r>
          </w:p>
        </w:tc>
        <w:tc>
          <w:tcPr>
            <w:tcW w:w="567" w:type="dxa"/>
            <w:tcBorders>
              <w:top w:val="single" w:sz="4" w:space="0" w:color="auto"/>
              <w:left w:val="nil"/>
              <w:bottom w:val="nil"/>
              <w:right w:val="nil"/>
            </w:tcBorders>
            <w:vAlign w:val="center"/>
          </w:tcPr>
          <w:p w14:paraId="22EA4E79" w14:textId="77777777" w:rsidR="00EF441D" w:rsidRPr="00A14C90" w:rsidRDefault="00EF441D" w:rsidP="000D4354">
            <w:pPr>
              <w:pStyle w:val="BPBodytext"/>
              <w:spacing w:before="40" w:after="40" w:line="240" w:lineRule="auto"/>
              <w:ind w:left="-57" w:right="-57"/>
              <w:jc w:val="center"/>
              <w:rPr>
                <w:b/>
                <w:bCs/>
                <w:sz w:val="22"/>
              </w:rPr>
            </w:pPr>
            <w:r>
              <w:rPr>
                <w:b/>
                <w:bCs/>
                <w:sz w:val="22"/>
              </w:rPr>
              <w:t>Y</w:t>
            </w:r>
          </w:p>
        </w:tc>
        <w:tc>
          <w:tcPr>
            <w:tcW w:w="4252" w:type="dxa"/>
            <w:tcBorders>
              <w:left w:val="nil"/>
            </w:tcBorders>
            <w:vAlign w:val="center"/>
          </w:tcPr>
          <w:p w14:paraId="11D13B2C" w14:textId="77777777" w:rsidR="00EF441D" w:rsidRPr="00B540DA" w:rsidRDefault="00EF441D" w:rsidP="000D4354">
            <w:pPr>
              <w:pStyle w:val="BPBodytext"/>
              <w:spacing w:before="40" w:after="40" w:line="240" w:lineRule="auto"/>
              <w:rPr>
                <w:sz w:val="22"/>
                <w:lang w:val="es-ES"/>
              </w:rPr>
            </w:pPr>
            <w:r w:rsidRPr="006C37E5">
              <w:rPr>
                <w:sz w:val="20"/>
                <w:szCs w:val="20"/>
                <w:lang w:val="es-ES"/>
              </w:rPr>
              <w:t>Más de tres</w:t>
            </w:r>
            <w:r>
              <w:rPr>
                <w:sz w:val="20"/>
                <w:szCs w:val="20"/>
                <w:lang w:val="es-ES"/>
              </w:rPr>
              <w:t xml:space="preserve"> (3)</w:t>
            </w:r>
            <w:r w:rsidRPr="006C37E5">
              <w:rPr>
                <w:sz w:val="20"/>
                <w:szCs w:val="20"/>
                <w:lang w:val="es-ES"/>
              </w:rPr>
              <w:t xml:space="preserve"> años de experiencia laboral en operaciones técnicas portuarias</w:t>
            </w:r>
          </w:p>
        </w:tc>
      </w:tr>
    </w:tbl>
    <w:p w14:paraId="7CEC15C7" w14:textId="77777777" w:rsidR="00EF441D" w:rsidRPr="00EF441D" w:rsidRDefault="00EF441D" w:rsidP="00EF441D">
      <w:pPr>
        <w:pStyle w:val="BPBodytext"/>
        <w:rPr>
          <w:lang w:val="es-ES" w:eastAsia="el-GR"/>
        </w:rPr>
      </w:pPr>
    </w:p>
    <w:p w14:paraId="088DFCF7" w14:textId="3FC8F0F9" w:rsidR="00494FB2" w:rsidRPr="00503B9F" w:rsidRDefault="00111B2B" w:rsidP="00494FB2">
      <w:pPr>
        <w:rPr>
          <w:lang w:val="es-ES" w:eastAsia="el-GR"/>
        </w:rPr>
      </w:pPr>
      <w:r w:rsidRPr="00503B9F">
        <w:rPr>
          <w:lang w:val="es-ES" w:eastAsia="el-GR"/>
        </w:rPr>
        <w:t>Adicionalmente</w:t>
      </w:r>
      <w:r w:rsidR="00F06E28" w:rsidRPr="00503B9F">
        <w:rPr>
          <w:lang w:val="es-ES" w:eastAsia="el-GR"/>
        </w:rPr>
        <w:t>:</w:t>
      </w:r>
    </w:p>
    <w:p w14:paraId="4A2E363E" w14:textId="77777777" w:rsidR="00494FB2" w:rsidRPr="00503B9F" w:rsidRDefault="00494FB2" w:rsidP="007D5D45">
      <w:pPr>
        <w:pBdr>
          <w:top w:val="single" w:sz="12" w:space="1" w:color="098D7F" w:themeColor="accent1"/>
          <w:left w:val="single" w:sz="12" w:space="4" w:color="098D7F" w:themeColor="accent1"/>
          <w:bottom w:val="single" w:sz="12" w:space="1" w:color="098D7F" w:themeColor="accent1"/>
          <w:right w:val="single" w:sz="12" w:space="4" w:color="098D7F" w:themeColor="accent1"/>
        </w:pBdr>
        <w:rPr>
          <w:lang w:val="es-ES" w:eastAsia="el-GR"/>
        </w:rPr>
      </w:pPr>
      <w:r w:rsidRPr="00503B9F">
        <w:rPr>
          <w:lang w:val="es-ES" w:eastAsia="el-GR"/>
        </w:rPr>
        <w:t xml:space="preserve">Los candidatos deben tener </w:t>
      </w:r>
      <w:r w:rsidRPr="00503B9F">
        <w:rPr>
          <w:b/>
          <w:bCs/>
          <w:u w:val="single"/>
          <w:lang w:val="es-ES" w:eastAsia="el-GR"/>
        </w:rPr>
        <w:t>competencias informáticas básicas</w:t>
      </w:r>
      <w:r w:rsidRPr="00503B9F">
        <w:rPr>
          <w:lang w:val="es-ES" w:eastAsia="el-GR"/>
        </w:rPr>
        <w:t xml:space="preserve"> para participar en el programa de formación y realizar el examen, ambos impartidos íntegramente en entornos virtuales.</w:t>
      </w:r>
    </w:p>
    <w:p w14:paraId="08CDCC17" w14:textId="77777777" w:rsidR="00BE4191" w:rsidRPr="00503B9F" w:rsidRDefault="00BE4191" w:rsidP="00BE4191">
      <w:pPr>
        <w:pStyle w:val="BPBodytext"/>
        <w:rPr>
          <w:lang w:val="es-ES" w:eastAsia="el-GR"/>
        </w:rPr>
      </w:pPr>
    </w:p>
    <w:p w14:paraId="24C30F41" w14:textId="1351FB5B" w:rsidR="00223E3D" w:rsidRPr="00503B9F" w:rsidRDefault="00601214" w:rsidP="00223E3D">
      <w:pPr>
        <w:pStyle w:val="BPBodytext"/>
        <w:rPr>
          <w:b/>
          <w:bCs/>
          <w:lang w:val="es-ES" w:eastAsia="el-GR"/>
        </w:rPr>
      </w:pPr>
      <w:r w:rsidRPr="00503B9F">
        <w:rPr>
          <w:b/>
          <w:bCs/>
          <w:vertAlign w:val="superscript"/>
          <w:lang w:val="es-ES" w:eastAsia="el-GR"/>
        </w:rPr>
        <w:t>2</w:t>
      </w:r>
      <w:r w:rsidR="00F924AE" w:rsidRPr="00503B9F">
        <w:rPr>
          <w:b/>
          <w:bCs/>
          <w:lang w:val="es-ES" w:eastAsia="el-GR"/>
        </w:rPr>
        <w:t>Not</w:t>
      </w:r>
      <w:r w:rsidR="00622A9C">
        <w:rPr>
          <w:b/>
          <w:bCs/>
          <w:lang w:val="es-ES" w:eastAsia="el-GR"/>
        </w:rPr>
        <w:t>a</w:t>
      </w:r>
      <w:r w:rsidR="00F924AE" w:rsidRPr="00503B9F">
        <w:rPr>
          <w:b/>
          <w:bCs/>
          <w:lang w:val="es-ES" w:eastAsia="el-GR"/>
        </w:rPr>
        <w:t xml:space="preserve"> sobre la conservación de datos</w:t>
      </w:r>
    </w:p>
    <w:p w14:paraId="250D7A69" w14:textId="5D03D322" w:rsidR="007612DA" w:rsidRPr="00503B9F" w:rsidRDefault="007612DA" w:rsidP="00223E3D">
      <w:pPr>
        <w:pStyle w:val="BPBodytext"/>
        <w:spacing w:after="120" w:line="240" w:lineRule="auto"/>
        <w:rPr>
          <w:sz w:val="18"/>
          <w:szCs w:val="18"/>
          <w:lang w:val="es-ES" w:eastAsia="el-GR"/>
        </w:rPr>
      </w:pPr>
      <w:r w:rsidRPr="00503B9F">
        <w:rPr>
          <w:sz w:val="18"/>
          <w:szCs w:val="18"/>
          <w:lang w:val="es-ES" w:eastAsia="el-GR"/>
        </w:rPr>
        <w:t>El/la candidato/a otorga su consentimiento expreso, libre e informado al Punto de Contacto Nacional (Fundación Valenciaport), al Coordinador de BLUE PORTS (Technical University of Crete) y al Organismo de Certificación (TÜV NORD Hellas) (Responsables del Tratamiento) para la conservación y el tratamiento de los registros que contengan sus datos personales, de conformidad con el Reglamento (UE) 2016/679 (Reglamento General de Protección de Datos – RGPD)</w:t>
      </w:r>
      <w:r w:rsidR="0075519E" w:rsidRPr="00503B9F">
        <w:rPr>
          <w:sz w:val="18"/>
          <w:szCs w:val="18"/>
          <w:lang w:val="es-ES" w:eastAsia="el-GR"/>
        </w:rPr>
        <w:t>, así como con la Ley Orgánica 3/2018, de 5 de diciembre, de Protección de Datos Personales y garantía de los derechos digitales (LOPDGDD), y demás normativa nacional aplicable en materia de protección de datos</w:t>
      </w:r>
      <w:r w:rsidRPr="00503B9F">
        <w:rPr>
          <w:sz w:val="18"/>
          <w:szCs w:val="18"/>
          <w:lang w:val="es-ES" w:eastAsia="el-GR"/>
        </w:rPr>
        <w:t>. La conservación y el tratamiento de los datos personales se mantendrán durante toda la duración de la relación del/de la candidato/a con el Consorcio BLUE PORTS y, posteriormente, durante el tiempo que exijan las disposiciones legislativas, reglamentarias y administrativas. Una vez transcurrido dicho período, los datos solo podrán utilizarse de forma anonimizada con fines históricos, estadísticos o de investigación.</w:t>
      </w:r>
    </w:p>
    <w:p w14:paraId="6C23B337" w14:textId="2F529CD0" w:rsidR="00A42F2E" w:rsidRPr="00503B9F" w:rsidRDefault="00A42F2E" w:rsidP="00223E3D">
      <w:pPr>
        <w:pStyle w:val="BPBodytext"/>
        <w:spacing w:after="120" w:line="240" w:lineRule="auto"/>
        <w:rPr>
          <w:sz w:val="18"/>
          <w:szCs w:val="18"/>
          <w:lang w:val="es-ES" w:eastAsia="el-GR"/>
        </w:rPr>
      </w:pPr>
      <w:r w:rsidRPr="00503B9F">
        <w:rPr>
          <w:sz w:val="18"/>
          <w:szCs w:val="18"/>
          <w:lang w:val="es-ES" w:eastAsia="el-GR"/>
        </w:rPr>
        <w:t xml:space="preserve">La finalidad de la conservación y el tratamiento de los datos personales es garantizar el funcionamiento eficaz y fluido de la relación entre el/la candidato/a y el Consorcio BLUE PORTS, lo que incluye la prestación de servicios e información adecuados al/a la candidato/a, la correcta organización y desarrollo del proceso de examen y certificación, la expedición de certificados, la resolución de cualquier cuestión relacionada con los exámenes del/de la candidato/a y la protección de sus intereses, así como, salvo que el/la candidato/a se oponga, informarle sobre los servicios, productos y actividades relacionadas del Consorcio BLUE PORTS. Cuando proceda y siempre que el/la candidato/a haya otorgado su consentimiento expreso, podrán utilizarse fotografías, material audiovisual o testimonios con fines de documentación y comunicación relacionados con las actividades de BLUE PORTS. La negativa a conceder dicho consentimiento no afectará a la participación del/de la candidato/a </w:t>
      </w:r>
      <w:r w:rsidRPr="00503B9F">
        <w:rPr>
          <w:sz w:val="18"/>
          <w:szCs w:val="18"/>
          <w:lang w:val="es-ES" w:eastAsia="el-GR"/>
        </w:rPr>
        <w:lastRenderedPageBreak/>
        <w:t>en los exámenes ni en los procedimientos de certificación.</w:t>
      </w:r>
    </w:p>
    <w:p w14:paraId="6D30DA78" w14:textId="6AF92144" w:rsidR="008B2755" w:rsidRPr="00503B9F" w:rsidRDefault="005439C1" w:rsidP="005439C1">
      <w:pPr>
        <w:pStyle w:val="BPBodytext"/>
        <w:spacing w:after="120" w:line="240" w:lineRule="auto"/>
        <w:rPr>
          <w:sz w:val="18"/>
          <w:szCs w:val="18"/>
          <w:lang w:val="es-ES" w:eastAsia="el-GR"/>
        </w:rPr>
      </w:pPr>
      <w:r w:rsidRPr="00503B9F">
        <w:rPr>
          <w:sz w:val="18"/>
          <w:szCs w:val="18"/>
          <w:lang w:val="es-ES" w:eastAsia="el-GR"/>
        </w:rPr>
        <w:t>Se informa al/a la candidato/a de que sus datos personales solo serán accesibles para el personal autorizado de los Responsables del Tratamiento y, cuando sea necesario, para las autoridades públicas competentes, de conformidad con la legislación vigente. Los datos personales no se comunicarán a terceros con fines comerciales sin el consentimiento expreso del/de la candidato/a. El/la candidato/a tiene derecho a acceder a sus datos personales, así como a solicitar su rectificación, supresión, limitación del tratamiento, portabilidad y a oponerse al mismo, en los términos previstos en el RGPD y en la LOPDGDD. Asimismo, tiene derecho a ser informado/a sobre el método, las finalidades y la duración del tratamiento. El/la candidato/a podrá retirar su consentimiento en cualquier momento, sin que ello afecte a la licitud del tratamiento realizado con anterioridad a dicha retirada.</w:t>
      </w:r>
      <w:r w:rsidR="00B54EB2" w:rsidRPr="00503B9F">
        <w:rPr>
          <w:sz w:val="18"/>
          <w:szCs w:val="18"/>
          <w:lang w:val="es-ES" w:eastAsia="el-GR"/>
        </w:rPr>
        <w:t xml:space="preserve"> </w:t>
      </w:r>
      <w:r w:rsidRPr="00503B9F">
        <w:rPr>
          <w:sz w:val="18"/>
          <w:szCs w:val="18"/>
          <w:lang w:val="es-ES" w:eastAsia="el-GR"/>
        </w:rPr>
        <w:t>Cualquier solicitud relativa al ejercicio de estos derechos, así como cualquier oposición al tratamiento de sus datos personales, deberá presentarse por escrito a los Responsables del Tratamiento. Asimismo, se informa al/a la candidato/a de su derecho a presentar una reclamación ante la Agencia Española de Protección de Datos (AEPD), si considera que el tratamiento de sus datos personales no se ajusta a la normativa vigente.</w:t>
      </w:r>
      <w:r w:rsidR="0013308E" w:rsidRPr="00503B9F">
        <w:rPr>
          <w:sz w:val="18"/>
          <w:szCs w:val="18"/>
          <w:lang w:val="es-ES" w:eastAsia="el-GR"/>
        </w:rPr>
        <w:t xml:space="preserve"> </w:t>
      </w:r>
      <w:r w:rsidRPr="00503B9F">
        <w:rPr>
          <w:sz w:val="18"/>
          <w:szCs w:val="18"/>
          <w:lang w:val="es-ES" w:eastAsia="el-GR"/>
        </w:rPr>
        <w:t>Los Responsables del Tratamiento garantizan que todos los datos personales se tratan de manera lícita, leal y transparente, y que se aplican las medidas técnicas y organizativas adecuadas para garantizar la seguridad y confidencialidad de los datos.</w:t>
      </w:r>
    </w:p>
    <w:p w14:paraId="0AFBC584" w14:textId="77777777" w:rsidR="00601214" w:rsidRPr="00503B9F" w:rsidRDefault="00601214" w:rsidP="00A4305B">
      <w:pPr>
        <w:pStyle w:val="BPBodytext"/>
        <w:jc w:val="center"/>
        <w:rPr>
          <w:sz w:val="18"/>
          <w:szCs w:val="18"/>
          <w:lang w:val="es-ES" w:eastAsia="el-GR"/>
        </w:rPr>
      </w:pPr>
    </w:p>
    <w:p w14:paraId="060E8C5A" w14:textId="1B4FFB91" w:rsidR="00A4305B" w:rsidRPr="00503B9F" w:rsidRDefault="00F739FE" w:rsidP="00A4305B">
      <w:pPr>
        <w:pStyle w:val="BPBodytext"/>
        <w:jc w:val="center"/>
        <w:rPr>
          <w:sz w:val="22"/>
          <w:szCs w:val="20"/>
          <w:lang w:val="es-ES" w:eastAsia="el-GR"/>
        </w:rPr>
      </w:pPr>
      <w:r w:rsidRPr="00503B9F">
        <w:rPr>
          <w:b/>
          <w:bCs/>
          <w:sz w:val="32"/>
          <w:szCs w:val="28"/>
          <w:u w:val="single"/>
          <w:lang w:val="es-ES" w:eastAsia="el-GR"/>
        </w:rPr>
        <w:t>Lista de comprobación</w:t>
      </w:r>
      <w:r w:rsidR="00683782" w:rsidRPr="00503B9F">
        <w:rPr>
          <w:b/>
          <w:bCs/>
          <w:sz w:val="32"/>
          <w:szCs w:val="28"/>
          <w:u w:val="single"/>
          <w:lang w:val="es-ES" w:eastAsia="el-GR"/>
        </w:rPr>
        <w:t xml:space="preserve"> </w:t>
      </w:r>
      <w:r w:rsidR="006F445A">
        <w:rPr>
          <w:b/>
          <w:bCs/>
          <w:sz w:val="32"/>
          <w:szCs w:val="28"/>
          <w:u w:val="single"/>
          <w:lang w:val="es-ES" w:eastAsia="el-GR"/>
        </w:rPr>
        <w:t xml:space="preserve">de la </w:t>
      </w:r>
      <w:r w:rsidR="00AC44AC">
        <w:rPr>
          <w:b/>
          <w:bCs/>
          <w:sz w:val="32"/>
          <w:szCs w:val="28"/>
          <w:u w:val="single"/>
          <w:lang w:val="es-ES" w:eastAsia="el-GR"/>
        </w:rPr>
        <w:t>d</w:t>
      </w:r>
      <w:r w:rsidR="00A368C5" w:rsidRPr="00503B9F">
        <w:rPr>
          <w:b/>
          <w:bCs/>
          <w:sz w:val="32"/>
          <w:szCs w:val="28"/>
          <w:u w:val="single"/>
          <w:lang w:val="es-ES" w:eastAsia="el-GR"/>
        </w:rPr>
        <w:t xml:space="preserve">ocumentación justificativa obligatoria </w:t>
      </w:r>
      <w:r w:rsidR="00AC44AC">
        <w:rPr>
          <w:b/>
          <w:bCs/>
          <w:sz w:val="32"/>
          <w:szCs w:val="28"/>
          <w:u w:val="single"/>
          <w:lang w:val="es-ES" w:eastAsia="el-GR"/>
        </w:rPr>
        <w:t>a adjuntar</w:t>
      </w:r>
    </w:p>
    <w:p w14:paraId="7B22C6DF" w14:textId="2B664712" w:rsidR="00683782" w:rsidRPr="00503B9F" w:rsidRDefault="00A368C5" w:rsidP="00A4305B">
      <w:pPr>
        <w:pStyle w:val="BPBodytext"/>
        <w:jc w:val="left"/>
        <w:rPr>
          <w:sz w:val="22"/>
          <w:szCs w:val="20"/>
          <w:lang w:val="es-ES" w:eastAsia="el-GR"/>
        </w:rPr>
      </w:pPr>
      <w:r w:rsidRPr="00503B9F">
        <w:rPr>
          <w:sz w:val="22"/>
          <w:szCs w:val="20"/>
          <w:lang w:val="es-ES" w:eastAsia="el-GR"/>
        </w:rPr>
        <w:t>Se adjunta</w:t>
      </w:r>
      <w:r w:rsidR="00C629DF" w:rsidRPr="00503B9F">
        <w:rPr>
          <w:sz w:val="22"/>
          <w:szCs w:val="20"/>
          <w:lang w:val="es-ES" w:eastAsia="el-GR"/>
        </w:rPr>
        <w:t xml:space="preserve">n </w:t>
      </w:r>
      <w:r w:rsidR="00AC44AC">
        <w:rPr>
          <w:sz w:val="22"/>
          <w:szCs w:val="20"/>
          <w:lang w:val="es-ES" w:eastAsia="el-GR"/>
        </w:rPr>
        <w:t xml:space="preserve">a la solicitud </w:t>
      </w:r>
      <w:r w:rsidR="00C629DF" w:rsidRPr="00503B9F">
        <w:rPr>
          <w:sz w:val="22"/>
          <w:szCs w:val="20"/>
          <w:lang w:val="es-ES" w:eastAsia="el-GR"/>
        </w:rPr>
        <w:t xml:space="preserve">los siguientes documentos </w:t>
      </w:r>
      <w:r w:rsidR="0006595F" w:rsidRPr="00503B9F">
        <w:rPr>
          <w:sz w:val="22"/>
          <w:szCs w:val="20"/>
          <w:lang w:val="es-ES" w:eastAsia="el-GR"/>
        </w:rPr>
        <w:t>justificativos</w:t>
      </w:r>
      <w:r w:rsidR="00C629DF" w:rsidRPr="00503B9F">
        <w:rPr>
          <w:sz w:val="22"/>
          <w:szCs w:val="20"/>
          <w:lang w:val="es-ES" w:eastAsia="el-GR"/>
        </w:rPr>
        <w:t xml:space="preserve"> obligatorios</w:t>
      </w:r>
      <w:r w:rsidR="00683782" w:rsidRPr="00503B9F">
        <w:rPr>
          <w:sz w:val="22"/>
          <w:szCs w:val="20"/>
          <w:lang w:val="es-ES" w:eastAsia="el-GR"/>
        </w:rPr>
        <w:t>:</w:t>
      </w:r>
    </w:p>
    <w:tbl>
      <w:tblPr>
        <w:tblStyle w:val="TableGrid"/>
        <w:tblW w:w="5000" w:type="pct"/>
        <w:tblLook w:val="04A0" w:firstRow="1" w:lastRow="0" w:firstColumn="1" w:lastColumn="0" w:noHBand="0" w:noVBand="1"/>
      </w:tblPr>
      <w:tblGrid>
        <w:gridCol w:w="772"/>
        <w:gridCol w:w="7608"/>
        <w:gridCol w:w="1241"/>
      </w:tblGrid>
      <w:tr w:rsidR="00976E28" w:rsidRPr="00503B9F" w14:paraId="65EB1E08" w14:textId="77777777" w:rsidTr="007227FD">
        <w:trPr>
          <w:trHeight w:val="20"/>
        </w:trPr>
        <w:tc>
          <w:tcPr>
            <w:tcW w:w="401" w:type="pct"/>
          </w:tcPr>
          <w:p w14:paraId="096989FB" w14:textId="5DD6EC49" w:rsidR="00976E28" w:rsidRPr="00503B9F" w:rsidRDefault="00976E28" w:rsidP="007227FD">
            <w:pPr>
              <w:pStyle w:val="BPBodytext"/>
              <w:spacing w:before="40" w:after="40" w:line="240" w:lineRule="auto"/>
              <w:jc w:val="left"/>
              <w:rPr>
                <w:sz w:val="22"/>
                <w:szCs w:val="20"/>
                <w:lang w:val="es-ES" w:eastAsia="el-GR"/>
              </w:rPr>
            </w:pPr>
            <w:r w:rsidRPr="00503B9F">
              <w:rPr>
                <w:sz w:val="22"/>
                <w:szCs w:val="20"/>
                <w:lang w:val="es-ES" w:eastAsia="el-GR"/>
              </w:rPr>
              <w:t>1</w:t>
            </w:r>
            <w:r w:rsidR="00BC6BFC" w:rsidRPr="00503B9F">
              <w:rPr>
                <w:sz w:val="22"/>
                <w:szCs w:val="20"/>
                <w:lang w:val="es-ES" w:eastAsia="el-GR"/>
              </w:rPr>
              <w:t>*</w:t>
            </w:r>
          </w:p>
        </w:tc>
        <w:tc>
          <w:tcPr>
            <w:tcW w:w="3954" w:type="pct"/>
          </w:tcPr>
          <w:p w14:paraId="30DF16B6" w14:textId="54961D6C" w:rsidR="00976E28" w:rsidRPr="00503B9F" w:rsidRDefault="00C629DF" w:rsidP="007227FD">
            <w:pPr>
              <w:pStyle w:val="BPBodytext"/>
              <w:spacing w:before="40" w:after="40" w:line="240" w:lineRule="auto"/>
              <w:jc w:val="left"/>
              <w:rPr>
                <w:sz w:val="22"/>
                <w:szCs w:val="20"/>
                <w:lang w:val="es-ES" w:eastAsia="el-GR"/>
              </w:rPr>
            </w:pPr>
            <w:r w:rsidRPr="00503B9F">
              <w:rPr>
                <w:sz w:val="22"/>
                <w:szCs w:val="20"/>
                <w:lang w:val="es-ES" w:eastAsia="el-GR"/>
              </w:rPr>
              <w:t xml:space="preserve">Copia del </w:t>
            </w:r>
            <w:r w:rsidR="00CD7F29" w:rsidRPr="00503B9F">
              <w:rPr>
                <w:sz w:val="22"/>
                <w:szCs w:val="20"/>
                <w:lang w:val="es-ES" w:eastAsia="el-GR"/>
              </w:rPr>
              <w:t>documento</w:t>
            </w:r>
            <w:r w:rsidRPr="00503B9F">
              <w:rPr>
                <w:sz w:val="22"/>
                <w:szCs w:val="20"/>
                <w:lang w:val="es-ES" w:eastAsia="el-GR"/>
              </w:rPr>
              <w:t xml:space="preserve"> de identidad (DNI) o pasaporte</w:t>
            </w:r>
          </w:p>
        </w:tc>
        <w:sdt>
          <w:sdtPr>
            <w:rPr>
              <w:sz w:val="22"/>
              <w:szCs w:val="20"/>
              <w:lang w:val="es-ES" w:eastAsia="el-GR"/>
            </w:rPr>
            <w:id w:val="1119958999"/>
            <w14:checkbox>
              <w14:checked w14:val="0"/>
              <w14:checkedState w14:val="2612" w14:font="MS Gothic"/>
              <w14:uncheckedState w14:val="2610" w14:font="MS Gothic"/>
            </w14:checkbox>
          </w:sdtPr>
          <w:sdtContent>
            <w:tc>
              <w:tcPr>
                <w:tcW w:w="645" w:type="pct"/>
              </w:tcPr>
              <w:p w14:paraId="79770441" w14:textId="3F8CA042" w:rsidR="00976E28" w:rsidRPr="00503B9F" w:rsidRDefault="00976E28" w:rsidP="007227FD">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r w:rsidR="00683782" w:rsidRPr="00503B9F" w14:paraId="3E4ADB6D" w14:textId="77777777" w:rsidTr="007227FD">
        <w:trPr>
          <w:trHeight w:val="20"/>
        </w:trPr>
        <w:tc>
          <w:tcPr>
            <w:tcW w:w="401" w:type="pct"/>
          </w:tcPr>
          <w:p w14:paraId="4D9822D2" w14:textId="193396EC" w:rsidR="00683782" w:rsidRPr="00503B9F" w:rsidRDefault="00683782" w:rsidP="007227FD">
            <w:pPr>
              <w:pStyle w:val="BPBodytext"/>
              <w:spacing w:before="40" w:after="40" w:line="240" w:lineRule="auto"/>
              <w:jc w:val="left"/>
              <w:rPr>
                <w:sz w:val="22"/>
                <w:szCs w:val="20"/>
                <w:lang w:val="es-ES" w:eastAsia="el-GR"/>
              </w:rPr>
            </w:pPr>
            <w:r w:rsidRPr="00503B9F">
              <w:rPr>
                <w:sz w:val="22"/>
                <w:szCs w:val="20"/>
                <w:lang w:val="es-ES" w:eastAsia="el-GR"/>
              </w:rPr>
              <w:t>2</w:t>
            </w:r>
            <w:r w:rsidR="00BC6BFC" w:rsidRPr="00503B9F">
              <w:rPr>
                <w:sz w:val="22"/>
                <w:szCs w:val="20"/>
                <w:lang w:val="es-ES" w:eastAsia="el-GR"/>
              </w:rPr>
              <w:t>*</w:t>
            </w:r>
          </w:p>
        </w:tc>
        <w:tc>
          <w:tcPr>
            <w:tcW w:w="3954" w:type="pct"/>
          </w:tcPr>
          <w:p w14:paraId="607CAB01" w14:textId="32AD7838" w:rsidR="00683782" w:rsidRPr="00503B9F" w:rsidRDefault="00683782" w:rsidP="007227FD">
            <w:pPr>
              <w:pStyle w:val="BPBodytext"/>
              <w:spacing w:before="40" w:after="40" w:line="240" w:lineRule="auto"/>
              <w:jc w:val="left"/>
              <w:rPr>
                <w:sz w:val="22"/>
                <w:szCs w:val="20"/>
                <w:lang w:val="es-ES" w:eastAsia="el-GR"/>
              </w:rPr>
            </w:pPr>
            <w:r w:rsidRPr="00503B9F">
              <w:rPr>
                <w:sz w:val="22"/>
                <w:szCs w:val="20"/>
                <w:lang w:val="es-ES" w:eastAsia="el-GR"/>
              </w:rPr>
              <w:t>Co</w:t>
            </w:r>
            <w:r w:rsidR="00C629DF" w:rsidRPr="00503B9F">
              <w:rPr>
                <w:sz w:val="22"/>
                <w:szCs w:val="20"/>
                <w:lang w:val="es-ES" w:eastAsia="el-GR"/>
              </w:rPr>
              <w:t>pia de los títulos académicos</w:t>
            </w:r>
          </w:p>
        </w:tc>
        <w:sdt>
          <w:sdtPr>
            <w:rPr>
              <w:sz w:val="22"/>
              <w:szCs w:val="20"/>
              <w:lang w:val="es-ES" w:eastAsia="el-GR"/>
            </w:rPr>
            <w:id w:val="-535123210"/>
            <w14:checkbox>
              <w14:checked w14:val="0"/>
              <w14:checkedState w14:val="2612" w14:font="MS Gothic"/>
              <w14:uncheckedState w14:val="2610" w14:font="MS Gothic"/>
            </w14:checkbox>
          </w:sdtPr>
          <w:sdtContent>
            <w:tc>
              <w:tcPr>
                <w:tcW w:w="645" w:type="pct"/>
              </w:tcPr>
              <w:p w14:paraId="29B9219A" w14:textId="77777777" w:rsidR="00683782" w:rsidRPr="00503B9F" w:rsidRDefault="00683782" w:rsidP="007227FD">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r w:rsidR="00976E28" w:rsidRPr="00503B9F" w14:paraId="24D0958F" w14:textId="77777777" w:rsidTr="007227FD">
        <w:trPr>
          <w:trHeight w:val="20"/>
        </w:trPr>
        <w:tc>
          <w:tcPr>
            <w:tcW w:w="401" w:type="pct"/>
          </w:tcPr>
          <w:p w14:paraId="52F76431" w14:textId="6B318C83" w:rsidR="00976E28" w:rsidRPr="00503B9F" w:rsidRDefault="00976E28" w:rsidP="007227FD">
            <w:pPr>
              <w:pStyle w:val="BPBodytext"/>
              <w:spacing w:before="40" w:after="40" w:line="240" w:lineRule="auto"/>
              <w:jc w:val="left"/>
              <w:rPr>
                <w:sz w:val="22"/>
                <w:szCs w:val="20"/>
                <w:lang w:val="es-ES" w:eastAsia="el-GR"/>
              </w:rPr>
            </w:pPr>
            <w:r w:rsidRPr="00503B9F">
              <w:rPr>
                <w:sz w:val="22"/>
                <w:szCs w:val="20"/>
                <w:lang w:val="es-ES" w:eastAsia="el-GR"/>
              </w:rPr>
              <w:t>3</w:t>
            </w:r>
            <w:r w:rsidR="00BC6BFC" w:rsidRPr="00503B9F">
              <w:rPr>
                <w:sz w:val="22"/>
                <w:szCs w:val="20"/>
                <w:lang w:val="es-ES" w:eastAsia="el-GR"/>
              </w:rPr>
              <w:t>*</w:t>
            </w:r>
          </w:p>
        </w:tc>
        <w:tc>
          <w:tcPr>
            <w:tcW w:w="3954" w:type="pct"/>
          </w:tcPr>
          <w:p w14:paraId="3276B4FF" w14:textId="010D5376" w:rsidR="00976E28" w:rsidRPr="00503B9F" w:rsidRDefault="00976E28" w:rsidP="007227FD">
            <w:pPr>
              <w:pStyle w:val="BPBodytext"/>
              <w:spacing w:before="40" w:after="40" w:line="240" w:lineRule="auto"/>
              <w:jc w:val="left"/>
              <w:rPr>
                <w:sz w:val="22"/>
                <w:szCs w:val="20"/>
                <w:lang w:val="es-ES" w:eastAsia="el-GR"/>
              </w:rPr>
            </w:pPr>
            <w:r w:rsidRPr="00503B9F">
              <w:rPr>
                <w:sz w:val="22"/>
                <w:szCs w:val="20"/>
                <w:lang w:val="es-ES" w:eastAsia="el-GR"/>
              </w:rPr>
              <w:t>Copi</w:t>
            </w:r>
            <w:r w:rsidR="005D6A2D" w:rsidRPr="00503B9F">
              <w:rPr>
                <w:sz w:val="22"/>
                <w:szCs w:val="20"/>
                <w:lang w:val="es-ES" w:eastAsia="el-GR"/>
              </w:rPr>
              <w:t xml:space="preserve">a de los </w:t>
            </w:r>
            <w:r w:rsidR="00CD7F29" w:rsidRPr="00503B9F">
              <w:rPr>
                <w:sz w:val="22"/>
                <w:szCs w:val="20"/>
                <w:lang w:val="es-ES" w:eastAsia="el-GR"/>
              </w:rPr>
              <w:t>contratos</w:t>
            </w:r>
            <w:r w:rsidR="005D6A2D" w:rsidRPr="00503B9F">
              <w:rPr>
                <w:sz w:val="22"/>
                <w:szCs w:val="20"/>
                <w:lang w:val="es-ES" w:eastAsia="el-GR"/>
              </w:rPr>
              <w:t xml:space="preserve"> de trabajo, </w:t>
            </w:r>
            <w:r w:rsidR="00CD7F29" w:rsidRPr="00503B9F">
              <w:rPr>
                <w:sz w:val="22"/>
                <w:szCs w:val="20"/>
                <w:lang w:val="es-ES" w:eastAsia="el-GR"/>
              </w:rPr>
              <w:t>nóminas</w:t>
            </w:r>
            <w:r w:rsidR="005D6A2D" w:rsidRPr="00503B9F">
              <w:rPr>
                <w:sz w:val="22"/>
                <w:szCs w:val="20"/>
                <w:lang w:val="es-ES" w:eastAsia="el-GR"/>
              </w:rPr>
              <w:t xml:space="preserve"> u otra </w:t>
            </w:r>
            <w:r w:rsidR="0085302F">
              <w:rPr>
                <w:sz w:val="22"/>
                <w:szCs w:val="20"/>
                <w:lang w:val="es-ES" w:eastAsia="el-GR"/>
              </w:rPr>
              <w:t>d</w:t>
            </w:r>
            <w:r w:rsidR="005D6A2D" w:rsidRPr="00503B9F">
              <w:rPr>
                <w:sz w:val="22"/>
                <w:szCs w:val="20"/>
                <w:lang w:val="es-ES" w:eastAsia="el-GR"/>
              </w:rPr>
              <w:t xml:space="preserve">ocumentación legalmente válida equivalente, o certificados del </w:t>
            </w:r>
            <w:r w:rsidR="00CD7F29" w:rsidRPr="00503B9F">
              <w:rPr>
                <w:sz w:val="22"/>
                <w:szCs w:val="20"/>
                <w:lang w:val="es-ES" w:eastAsia="el-GR"/>
              </w:rPr>
              <w:t>empleador</w:t>
            </w:r>
            <w:r w:rsidR="005D6A2D" w:rsidRPr="00503B9F">
              <w:rPr>
                <w:sz w:val="22"/>
                <w:szCs w:val="20"/>
                <w:lang w:val="es-ES" w:eastAsia="el-GR"/>
              </w:rPr>
              <w:t xml:space="preserve"> (para </w:t>
            </w:r>
            <w:r w:rsidR="00CD7F29" w:rsidRPr="00503B9F">
              <w:rPr>
                <w:sz w:val="22"/>
                <w:szCs w:val="20"/>
                <w:lang w:val="es-ES" w:eastAsia="el-GR"/>
              </w:rPr>
              <w:t>trabajadores</w:t>
            </w:r>
            <w:r w:rsidR="005D6A2D" w:rsidRPr="00503B9F">
              <w:rPr>
                <w:sz w:val="22"/>
                <w:szCs w:val="20"/>
                <w:lang w:val="es-ES" w:eastAsia="el-GR"/>
              </w:rPr>
              <w:t xml:space="preserve"> por cuenta ajena)</w:t>
            </w:r>
            <w:r w:rsidR="008876BE" w:rsidRPr="00503B9F">
              <w:rPr>
                <w:sz w:val="22"/>
                <w:szCs w:val="20"/>
                <w:lang w:val="es-ES" w:eastAsia="el-GR"/>
              </w:rPr>
              <w:t xml:space="preserve">, para acreditar la experiencia </w:t>
            </w:r>
            <w:r w:rsidR="00CD7F29" w:rsidRPr="00503B9F">
              <w:rPr>
                <w:sz w:val="22"/>
                <w:szCs w:val="20"/>
                <w:lang w:val="es-ES" w:eastAsia="el-GR"/>
              </w:rPr>
              <w:t>profesional</w:t>
            </w:r>
            <w:r w:rsidR="008876BE" w:rsidRPr="00503B9F">
              <w:rPr>
                <w:sz w:val="22"/>
                <w:szCs w:val="20"/>
                <w:lang w:val="es-ES" w:eastAsia="el-GR"/>
              </w:rPr>
              <w:t xml:space="preserve"> requerida</w:t>
            </w:r>
          </w:p>
          <w:p w14:paraId="77CB9991" w14:textId="7D4C1A04" w:rsidR="00AA5C73" w:rsidRPr="00503B9F" w:rsidRDefault="008876BE" w:rsidP="007227FD">
            <w:pPr>
              <w:pStyle w:val="BPBodytext"/>
              <w:spacing w:before="40" w:after="40" w:line="240" w:lineRule="auto"/>
              <w:jc w:val="left"/>
              <w:rPr>
                <w:b/>
                <w:bCs/>
                <w:sz w:val="22"/>
                <w:szCs w:val="20"/>
                <w:lang w:val="es-ES" w:eastAsia="el-GR"/>
              </w:rPr>
            </w:pPr>
            <w:r w:rsidRPr="00503B9F">
              <w:rPr>
                <w:b/>
                <w:bCs/>
                <w:sz w:val="22"/>
                <w:szCs w:val="20"/>
                <w:lang w:val="es-ES" w:eastAsia="el-GR"/>
              </w:rPr>
              <w:t>Y/O</w:t>
            </w:r>
          </w:p>
        </w:tc>
        <w:sdt>
          <w:sdtPr>
            <w:rPr>
              <w:sz w:val="22"/>
              <w:szCs w:val="20"/>
              <w:lang w:val="es-ES" w:eastAsia="el-GR"/>
            </w:rPr>
            <w:id w:val="1980797797"/>
            <w14:checkbox>
              <w14:checked w14:val="0"/>
              <w14:checkedState w14:val="2612" w14:font="MS Gothic"/>
              <w14:uncheckedState w14:val="2610" w14:font="MS Gothic"/>
            </w14:checkbox>
          </w:sdtPr>
          <w:sdtContent>
            <w:tc>
              <w:tcPr>
                <w:tcW w:w="645" w:type="pct"/>
              </w:tcPr>
              <w:p w14:paraId="58CF53D9" w14:textId="4FAB8D7C" w:rsidR="00976E28" w:rsidRPr="00503B9F" w:rsidRDefault="00411273" w:rsidP="007227FD">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r w:rsidR="00683782" w:rsidRPr="00503B9F" w14:paraId="66C86526" w14:textId="77777777" w:rsidTr="007227FD">
        <w:trPr>
          <w:trHeight w:val="20"/>
        </w:trPr>
        <w:tc>
          <w:tcPr>
            <w:tcW w:w="401" w:type="pct"/>
          </w:tcPr>
          <w:p w14:paraId="58D0AD34" w14:textId="66E860F1" w:rsidR="00683782" w:rsidRPr="00503B9F" w:rsidRDefault="00411273" w:rsidP="007227FD">
            <w:pPr>
              <w:pStyle w:val="BPBodytext"/>
              <w:spacing w:before="40" w:after="40" w:line="240" w:lineRule="auto"/>
              <w:jc w:val="left"/>
              <w:rPr>
                <w:sz w:val="22"/>
                <w:szCs w:val="20"/>
                <w:lang w:val="es-ES" w:eastAsia="el-GR"/>
              </w:rPr>
            </w:pPr>
            <w:r w:rsidRPr="00503B9F">
              <w:rPr>
                <w:sz w:val="22"/>
                <w:szCs w:val="20"/>
                <w:lang w:val="es-ES" w:eastAsia="el-GR"/>
              </w:rPr>
              <w:t>4</w:t>
            </w:r>
            <w:r w:rsidR="00BC6BFC" w:rsidRPr="00503B9F">
              <w:rPr>
                <w:sz w:val="22"/>
                <w:szCs w:val="20"/>
                <w:lang w:val="es-ES" w:eastAsia="el-GR"/>
              </w:rPr>
              <w:t>*</w:t>
            </w:r>
          </w:p>
        </w:tc>
        <w:tc>
          <w:tcPr>
            <w:tcW w:w="3954" w:type="pct"/>
          </w:tcPr>
          <w:p w14:paraId="58917E1A" w14:textId="59F689F1" w:rsidR="00683782" w:rsidRPr="00503B9F" w:rsidRDefault="008876BE" w:rsidP="007227FD">
            <w:pPr>
              <w:pStyle w:val="BPBodytext"/>
              <w:spacing w:before="40" w:after="40" w:line="240" w:lineRule="auto"/>
              <w:jc w:val="left"/>
              <w:rPr>
                <w:sz w:val="22"/>
                <w:szCs w:val="20"/>
                <w:lang w:val="es-ES" w:eastAsia="el-GR"/>
              </w:rPr>
            </w:pPr>
            <w:r w:rsidRPr="00503B9F">
              <w:rPr>
                <w:sz w:val="22"/>
                <w:szCs w:val="20"/>
                <w:lang w:val="es-ES" w:eastAsia="el-GR"/>
              </w:rPr>
              <w:t xml:space="preserve">Copias de contratos, facturas </w:t>
            </w:r>
            <w:r w:rsidR="00EE7D08" w:rsidRPr="00503B9F">
              <w:rPr>
                <w:sz w:val="22"/>
                <w:szCs w:val="20"/>
                <w:lang w:val="es-ES" w:eastAsia="el-GR"/>
              </w:rPr>
              <w:t xml:space="preserve">y otra Documentación </w:t>
            </w:r>
            <w:r w:rsidR="00CD7F29" w:rsidRPr="00503B9F">
              <w:rPr>
                <w:sz w:val="22"/>
                <w:szCs w:val="20"/>
                <w:lang w:val="es-ES" w:eastAsia="el-GR"/>
              </w:rPr>
              <w:t>legalmente</w:t>
            </w:r>
            <w:r w:rsidR="00EE7D08" w:rsidRPr="00503B9F">
              <w:rPr>
                <w:sz w:val="22"/>
                <w:szCs w:val="20"/>
                <w:lang w:val="es-ES" w:eastAsia="el-GR"/>
              </w:rPr>
              <w:t xml:space="preserve"> válida</w:t>
            </w:r>
            <w:r w:rsidR="00CD7F29" w:rsidRPr="00503B9F">
              <w:rPr>
                <w:sz w:val="22"/>
                <w:szCs w:val="20"/>
                <w:lang w:val="es-ES" w:eastAsia="el-GR"/>
              </w:rPr>
              <w:t xml:space="preserve"> equivalente</w:t>
            </w:r>
            <w:r w:rsidR="00EE7D08" w:rsidRPr="00503B9F">
              <w:rPr>
                <w:sz w:val="22"/>
                <w:szCs w:val="20"/>
                <w:lang w:val="es-ES" w:eastAsia="el-GR"/>
              </w:rPr>
              <w:t xml:space="preserve"> (para trabajadores autónomos)</w:t>
            </w:r>
          </w:p>
        </w:tc>
        <w:sdt>
          <w:sdtPr>
            <w:rPr>
              <w:sz w:val="22"/>
              <w:szCs w:val="20"/>
              <w:lang w:val="es-ES" w:eastAsia="el-GR"/>
            </w:rPr>
            <w:id w:val="-192148368"/>
            <w14:checkbox>
              <w14:checked w14:val="0"/>
              <w14:checkedState w14:val="2612" w14:font="MS Gothic"/>
              <w14:uncheckedState w14:val="2610" w14:font="MS Gothic"/>
            </w14:checkbox>
          </w:sdtPr>
          <w:sdtContent>
            <w:tc>
              <w:tcPr>
                <w:tcW w:w="645" w:type="pct"/>
              </w:tcPr>
              <w:p w14:paraId="609F9FF5" w14:textId="77777777" w:rsidR="00683782" w:rsidRPr="00503B9F" w:rsidRDefault="00683782" w:rsidP="007227FD">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r w:rsidR="00976E28" w:rsidRPr="00503B9F" w14:paraId="1FDAE338" w14:textId="77777777" w:rsidTr="007227FD">
        <w:trPr>
          <w:trHeight w:val="20"/>
        </w:trPr>
        <w:tc>
          <w:tcPr>
            <w:tcW w:w="401" w:type="pct"/>
          </w:tcPr>
          <w:p w14:paraId="09464DD4" w14:textId="147B6EBF" w:rsidR="00976E28" w:rsidRPr="00503B9F" w:rsidRDefault="00411273" w:rsidP="007227FD">
            <w:pPr>
              <w:pStyle w:val="BPBodytext"/>
              <w:spacing w:before="40" w:after="40" w:line="240" w:lineRule="auto"/>
              <w:jc w:val="left"/>
              <w:rPr>
                <w:sz w:val="22"/>
                <w:szCs w:val="20"/>
                <w:lang w:val="es-ES" w:eastAsia="el-GR"/>
              </w:rPr>
            </w:pPr>
            <w:r w:rsidRPr="00503B9F">
              <w:rPr>
                <w:sz w:val="22"/>
                <w:szCs w:val="20"/>
                <w:lang w:val="es-ES" w:eastAsia="el-GR"/>
              </w:rPr>
              <w:t>5</w:t>
            </w:r>
          </w:p>
        </w:tc>
        <w:tc>
          <w:tcPr>
            <w:tcW w:w="3954" w:type="pct"/>
          </w:tcPr>
          <w:p w14:paraId="69246221" w14:textId="6EAE342C" w:rsidR="00976E28" w:rsidRPr="00503B9F" w:rsidRDefault="00976E28" w:rsidP="007227FD">
            <w:pPr>
              <w:pStyle w:val="BPBodytext"/>
              <w:spacing w:before="40" w:after="40" w:line="240" w:lineRule="auto"/>
              <w:jc w:val="left"/>
              <w:rPr>
                <w:sz w:val="22"/>
                <w:szCs w:val="20"/>
                <w:lang w:val="es-ES" w:eastAsia="el-GR"/>
              </w:rPr>
            </w:pPr>
            <w:r w:rsidRPr="00503B9F">
              <w:rPr>
                <w:sz w:val="22"/>
                <w:szCs w:val="20"/>
                <w:lang w:val="es-ES" w:eastAsia="el-GR"/>
              </w:rPr>
              <w:t>Co</w:t>
            </w:r>
            <w:r w:rsidR="005E471C" w:rsidRPr="00503B9F">
              <w:rPr>
                <w:sz w:val="22"/>
                <w:szCs w:val="20"/>
                <w:lang w:val="es-ES" w:eastAsia="el-GR"/>
              </w:rPr>
              <w:t>pias de las licencias profesionales</w:t>
            </w:r>
          </w:p>
        </w:tc>
        <w:sdt>
          <w:sdtPr>
            <w:rPr>
              <w:sz w:val="22"/>
              <w:szCs w:val="20"/>
              <w:lang w:val="es-ES" w:eastAsia="el-GR"/>
            </w:rPr>
            <w:id w:val="481517139"/>
            <w14:checkbox>
              <w14:checked w14:val="0"/>
              <w14:checkedState w14:val="2612" w14:font="MS Gothic"/>
              <w14:uncheckedState w14:val="2610" w14:font="MS Gothic"/>
            </w14:checkbox>
          </w:sdtPr>
          <w:sdtContent>
            <w:tc>
              <w:tcPr>
                <w:tcW w:w="645" w:type="pct"/>
              </w:tcPr>
              <w:p w14:paraId="33D57AF5" w14:textId="77777777" w:rsidR="00976E28" w:rsidRPr="00503B9F" w:rsidRDefault="00976E28" w:rsidP="007227FD">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r w:rsidR="00411273" w:rsidRPr="00503B9F" w14:paraId="3E3B695A" w14:textId="77777777" w:rsidTr="007227FD">
        <w:trPr>
          <w:trHeight w:val="20"/>
        </w:trPr>
        <w:tc>
          <w:tcPr>
            <w:tcW w:w="401" w:type="pct"/>
          </w:tcPr>
          <w:p w14:paraId="15CCFCD2" w14:textId="5E544E41" w:rsidR="00411273" w:rsidRPr="00503B9F" w:rsidRDefault="00411273" w:rsidP="007227FD">
            <w:pPr>
              <w:pStyle w:val="BPBodytext"/>
              <w:spacing w:before="40" w:after="40" w:line="240" w:lineRule="auto"/>
              <w:jc w:val="left"/>
              <w:rPr>
                <w:sz w:val="22"/>
                <w:szCs w:val="20"/>
                <w:lang w:val="es-ES" w:eastAsia="el-GR"/>
              </w:rPr>
            </w:pPr>
            <w:r w:rsidRPr="00503B9F">
              <w:rPr>
                <w:sz w:val="22"/>
                <w:szCs w:val="20"/>
                <w:lang w:val="es-ES" w:eastAsia="el-GR"/>
              </w:rPr>
              <w:t>6</w:t>
            </w:r>
          </w:p>
        </w:tc>
        <w:tc>
          <w:tcPr>
            <w:tcW w:w="3954" w:type="pct"/>
          </w:tcPr>
          <w:p w14:paraId="740BB2AB" w14:textId="1CEA1E24" w:rsidR="00411273" w:rsidRPr="00503B9F" w:rsidRDefault="00411273" w:rsidP="007227FD">
            <w:pPr>
              <w:pStyle w:val="BPBodytext"/>
              <w:spacing w:before="40" w:after="40" w:line="240" w:lineRule="auto"/>
              <w:jc w:val="left"/>
              <w:rPr>
                <w:sz w:val="22"/>
                <w:szCs w:val="20"/>
                <w:lang w:val="es-ES" w:eastAsia="el-GR"/>
              </w:rPr>
            </w:pPr>
            <w:r w:rsidRPr="00503B9F">
              <w:rPr>
                <w:sz w:val="22"/>
                <w:szCs w:val="20"/>
                <w:lang w:val="es-ES" w:eastAsia="el-GR"/>
              </w:rPr>
              <w:t>Copi</w:t>
            </w:r>
            <w:r w:rsidR="00CD7F29" w:rsidRPr="00503B9F">
              <w:rPr>
                <w:sz w:val="22"/>
                <w:szCs w:val="20"/>
                <w:lang w:val="es-ES" w:eastAsia="el-GR"/>
              </w:rPr>
              <w:t>as de los justificantes de participación en asociaciones u organizaciones profesionales</w:t>
            </w:r>
            <w:r w:rsidR="00BC6BFC" w:rsidRPr="00503B9F">
              <w:rPr>
                <w:sz w:val="22"/>
                <w:szCs w:val="20"/>
                <w:lang w:val="es-ES" w:eastAsia="el-GR"/>
              </w:rPr>
              <w:t xml:space="preserve"> </w:t>
            </w:r>
          </w:p>
        </w:tc>
        <w:sdt>
          <w:sdtPr>
            <w:rPr>
              <w:sz w:val="22"/>
              <w:szCs w:val="20"/>
              <w:lang w:val="es-ES" w:eastAsia="el-GR"/>
            </w:rPr>
            <w:id w:val="-203022773"/>
            <w14:checkbox>
              <w14:checked w14:val="0"/>
              <w14:checkedState w14:val="2612" w14:font="MS Gothic"/>
              <w14:uncheckedState w14:val="2610" w14:font="MS Gothic"/>
            </w14:checkbox>
          </w:sdtPr>
          <w:sdtContent>
            <w:tc>
              <w:tcPr>
                <w:tcW w:w="645" w:type="pct"/>
              </w:tcPr>
              <w:p w14:paraId="7FD234AA" w14:textId="08B0F7FC" w:rsidR="00411273" w:rsidRPr="00503B9F" w:rsidRDefault="00411273" w:rsidP="007227FD">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r w:rsidR="005E471C" w:rsidRPr="00503B9F" w14:paraId="62B11A91" w14:textId="77777777" w:rsidTr="007227FD">
        <w:trPr>
          <w:trHeight w:val="20"/>
        </w:trPr>
        <w:tc>
          <w:tcPr>
            <w:tcW w:w="401" w:type="pct"/>
          </w:tcPr>
          <w:p w14:paraId="4B7A935C" w14:textId="517DB385" w:rsidR="005E471C" w:rsidRPr="00503B9F" w:rsidRDefault="005E471C" w:rsidP="005E471C">
            <w:pPr>
              <w:pStyle w:val="BPBodytext"/>
              <w:spacing w:before="40" w:after="40" w:line="240" w:lineRule="auto"/>
              <w:jc w:val="left"/>
              <w:rPr>
                <w:sz w:val="22"/>
                <w:szCs w:val="20"/>
                <w:lang w:val="es-ES" w:eastAsia="el-GR"/>
              </w:rPr>
            </w:pPr>
            <w:r w:rsidRPr="00503B9F">
              <w:rPr>
                <w:sz w:val="22"/>
                <w:szCs w:val="20"/>
                <w:lang w:val="es-ES" w:eastAsia="el-GR"/>
              </w:rPr>
              <w:t>7</w:t>
            </w:r>
          </w:p>
        </w:tc>
        <w:tc>
          <w:tcPr>
            <w:tcW w:w="3954" w:type="pct"/>
          </w:tcPr>
          <w:p w14:paraId="38741C05" w14:textId="2849966B" w:rsidR="005E471C" w:rsidRPr="00503B9F" w:rsidRDefault="005E471C" w:rsidP="005E471C">
            <w:pPr>
              <w:pStyle w:val="BPBodytext"/>
              <w:tabs>
                <w:tab w:val="left" w:pos="1080"/>
              </w:tabs>
              <w:spacing w:before="40" w:after="40" w:line="240" w:lineRule="auto"/>
              <w:jc w:val="left"/>
              <w:rPr>
                <w:sz w:val="22"/>
                <w:szCs w:val="20"/>
                <w:lang w:val="es-ES" w:eastAsia="el-GR"/>
              </w:rPr>
            </w:pPr>
            <w:r w:rsidRPr="00503B9F">
              <w:rPr>
                <w:sz w:val="22"/>
                <w:szCs w:val="20"/>
                <w:lang w:val="es-ES" w:eastAsia="el-GR"/>
              </w:rPr>
              <w:t>Copias de certificados de formación profesional</w:t>
            </w:r>
          </w:p>
        </w:tc>
        <w:sdt>
          <w:sdtPr>
            <w:rPr>
              <w:sz w:val="22"/>
              <w:szCs w:val="20"/>
              <w:lang w:val="es-ES" w:eastAsia="el-GR"/>
            </w:rPr>
            <w:id w:val="-317880885"/>
            <w14:checkbox>
              <w14:checked w14:val="0"/>
              <w14:checkedState w14:val="2612" w14:font="MS Gothic"/>
              <w14:uncheckedState w14:val="2610" w14:font="MS Gothic"/>
            </w14:checkbox>
          </w:sdtPr>
          <w:sdtContent>
            <w:tc>
              <w:tcPr>
                <w:tcW w:w="645" w:type="pct"/>
              </w:tcPr>
              <w:p w14:paraId="5963BF5C" w14:textId="77777777" w:rsidR="005E471C" w:rsidRPr="00503B9F" w:rsidRDefault="005E471C" w:rsidP="005E471C">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r w:rsidR="00C63BBA" w:rsidRPr="005E003F" w14:paraId="66B00E7E" w14:textId="77777777" w:rsidTr="007227FD">
        <w:trPr>
          <w:trHeight w:val="20"/>
        </w:trPr>
        <w:tc>
          <w:tcPr>
            <w:tcW w:w="401" w:type="pct"/>
          </w:tcPr>
          <w:p w14:paraId="500E080A" w14:textId="0B28DB35" w:rsidR="00C63BBA" w:rsidRPr="00503B9F" w:rsidRDefault="00C63BBA" w:rsidP="005E471C">
            <w:pPr>
              <w:pStyle w:val="BPBodytext"/>
              <w:spacing w:before="40" w:after="40" w:line="240" w:lineRule="auto"/>
              <w:jc w:val="left"/>
              <w:rPr>
                <w:sz w:val="22"/>
                <w:szCs w:val="20"/>
                <w:lang w:val="es-ES" w:eastAsia="el-GR"/>
              </w:rPr>
            </w:pPr>
            <w:r>
              <w:rPr>
                <w:sz w:val="22"/>
                <w:szCs w:val="20"/>
                <w:lang w:val="es-ES" w:eastAsia="el-GR"/>
              </w:rPr>
              <w:t>8</w:t>
            </w:r>
          </w:p>
        </w:tc>
        <w:tc>
          <w:tcPr>
            <w:tcW w:w="3954" w:type="pct"/>
          </w:tcPr>
          <w:p w14:paraId="45574D63" w14:textId="089C6F32" w:rsidR="00C63BBA" w:rsidRPr="00503B9F" w:rsidRDefault="005E003F" w:rsidP="005E471C">
            <w:pPr>
              <w:pStyle w:val="BPBodytext"/>
              <w:tabs>
                <w:tab w:val="left" w:pos="1080"/>
              </w:tabs>
              <w:spacing w:before="40" w:after="40" w:line="240" w:lineRule="auto"/>
              <w:jc w:val="left"/>
              <w:rPr>
                <w:sz w:val="22"/>
                <w:szCs w:val="20"/>
                <w:lang w:val="es-ES" w:eastAsia="el-GR"/>
              </w:rPr>
            </w:pPr>
            <w:r>
              <w:rPr>
                <w:sz w:val="22"/>
                <w:szCs w:val="20"/>
                <w:lang w:val="es-ES" w:eastAsia="el-GR"/>
              </w:rPr>
              <w:t xml:space="preserve">Copias de la documentación que justifica las </w:t>
            </w:r>
            <w:r w:rsidR="008D03D4">
              <w:rPr>
                <w:sz w:val="22"/>
                <w:szCs w:val="20"/>
                <w:lang w:val="es-ES" w:eastAsia="el-GR"/>
              </w:rPr>
              <w:t>medidas de adaptación</w:t>
            </w:r>
            <w:r w:rsidR="00EF7B89">
              <w:rPr>
                <w:sz w:val="22"/>
                <w:szCs w:val="20"/>
                <w:lang w:val="es-ES" w:eastAsia="el-GR"/>
              </w:rPr>
              <w:t xml:space="preserve"> solicitadas para participar en la formación y los exámenes (si aplica)</w:t>
            </w:r>
          </w:p>
        </w:tc>
        <w:sdt>
          <w:sdtPr>
            <w:rPr>
              <w:sz w:val="22"/>
              <w:szCs w:val="20"/>
              <w:lang w:val="es-ES" w:eastAsia="el-GR"/>
            </w:rPr>
            <w:id w:val="46352996"/>
            <w14:checkbox>
              <w14:checked w14:val="0"/>
              <w14:checkedState w14:val="2612" w14:font="MS Gothic"/>
              <w14:uncheckedState w14:val="2610" w14:font="MS Gothic"/>
            </w14:checkbox>
          </w:sdtPr>
          <w:sdtContent>
            <w:tc>
              <w:tcPr>
                <w:tcW w:w="645" w:type="pct"/>
              </w:tcPr>
              <w:p w14:paraId="41409C11" w14:textId="10959A38" w:rsidR="00C63BBA" w:rsidRDefault="00EF7B89" w:rsidP="005E471C">
                <w:pPr>
                  <w:pStyle w:val="BPBodytext"/>
                  <w:spacing w:before="40" w:after="40" w:line="240" w:lineRule="auto"/>
                  <w:jc w:val="left"/>
                  <w:rPr>
                    <w:sz w:val="22"/>
                    <w:szCs w:val="20"/>
                    <w:lang w:val="es-ES" w:eastAsia="el-GR"/>
                  </w:rPr>
                </w:pPr>
                <w:r w:rsidRPr="00503B9F">
                  <w:rPr>
                    <w:rFonts w:ascii="MS Gothic" w:eastAsia="MS Gothic" w:hAnsi="MS Gothic"/>
                    <w:sz w:val="22"/>
                    <w:szCs w:val="20"/>
                    <w:lang w:val="es-ES" w:eastAsia="el-GR"/>
                  </w:rPr>
                  <w:t>☐</w:t>
                </w:r>
              </w:p>
            </w:tc>
          </w:sdtContent>
        </w:sdt>
      </w:tr>
    </w:tbl>
    <w:p w14:paraId="0D863F9A" w14:textId="77777777" w:rsidR="00BC6BFC" w:rsidRPr="00503B9F" w:rsidRDefault="00BC6BFC" w:rsidP="00BC6BFC">
      <w:pPr>
        <w:pStyle w:val="BPBodytext"/>
        <w:spacing w:after="0"/>
        <w:rPr>
          <w:sz w:val="16"/>
          <w:szCs w:val="14"/>
          <w:lang w:val="es-ES" w:eastAsia="el-GR"/>
        </w:rPr>
      </w:pPr>
    </w:p>
    <w:p w14:paraId="3F5506F7" w14:textId="27AA51A8" w:rsidR="00683782" w:rsidRDefault="00BC6BFC" w:rsidP="00BC6BFC">
      <w:pPr>
        <w:pStyle w:val="BPBodytext"/>
        <w:rPr>
          <w:b/>
          <w:bCs/>
          <w:sz w:val="20"/>
          <w:szCs w:val="20"/>
          <w:lang w:val="es-ES" w:eastAsia="el-GR"/>
        </w:rPr>
      </w:pPr>
      <w:r w:rsidRPr="00503B9F">
        <w:rPr>
          <w:b/>
          <w:bCs/>
          <w:sz w:val="20"/>
          <w:szCs w:val="20"/>
          <w:lang w:val="es-ES" w:eastAsia="el-GR"/>
        </w:rPr>
        <w:t xml:space="preserve">* </w:t>
      </w:r>
      <w:r w:rsidR="00C5010E" w:rsidRPr="00503B9F">
        <w:rPr>
          <w:b/>
          <w:bCs/>
          <w:sz w:val="20"/>
          <w:szCs w:val="20"/>
          <w:lang w:val="es-ES" w:eastAsia="el-GR"/>
        </w:rPr>
        <w:t xml:space="preserve">Documentación obligatoria para la </w:t>
      </w:r>
      <w:r w:rsidR="007F1A0E">
        <w:rPr>
          <w:b/>
          <w:bCs/>
          <w:sz w:val="20"/>
          <w:szCs w:val="20"/>
          <w:lang w:val="es-ES" w:eastAsia="el-GR"/>
        </w:rPr>
        <w:t>comprobar que el solicitante cumple los requisitos</w:t>
      </w:r>
    </w:p>
    <w:p w14:paraId="2B2C62FA" w14:textId="7BFA0E4A" w:rsidR="007F1A0E" w:rsidRDefault="007F1A0E" w:rsidP="00BC6BFC">
      <w:pPr>
        <w:pStyle w:val="BPBodytext"/>
        <w:rPr>
          <w:b/>
          <w:bCs/>
          <w:sz w:val="20"/>
          <w:szCs w:val="20"/>
          <w:lang w:val="es-ES" w:eastAsia="el-GR"/>
        </w:rPr>
      </w:pPr>
      <w:r>
        <w:rPr>
          <w:b/>
          <w:bCs/>
          <w:sz w:val="20"/>
          <w:szCs w:val="20"/>
          <w:lang w:val="es-ES" w:eastAsia="el-GR"/>
        </w:rPr>
        <w:br w:type="page"/>
      </w:r>
    </w:p>
    <w:p w14:paraId="5E4D625A" w14:textId="77777777" w:rsidR="00851144" w:rsidRPr="00E440A5" w:rsidRDefault="00851144" w:rsidP="00851144">
      <w:pPr>
        <w:spacing w:after="0" w:line="264" w:lineRule="auto"/>
        <w:rPr>
          <w:lang w:val="es-ES"/>
        </w:rPr>
      </w:pPr>
    </w:p>
    <w:p w14:paraId="59C303CA" w14:textId="77777777" w:rsidR="00851144" w:rsidRDefault="00851144" w:rsidP="00851144">
      <w:pPr>
        <w:rPr>
          <w:lang w:val="es-ES"/>
        </w:rPr>
      </w:pPr>
      <w:r w:rsidRPr="008859B0">
        <w:rPr>
          <w:noProof/>
          <w:lang w:val="es-ES"/>
        </w:rPr>
        <mc:AlternateContent>
          <mc:Choice Requires="wps">
            <w:drawing>
              <wp:inline distT="0" distB="0" distL="0" distR="0" wp14:anchorId="29754835" wp14:editId="129FD475">
                <wp:extent cx="6400800" cy="5096786"/>
                <wp:effectExtent l="0" t="0" r="0" b="889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096786"/>
                        </a:xfrm>
                        <a:prstGeom prst="rect">
                          <a:avLst/>
                        </a:prstGeom>
                        <a:solidFill>
                          <a:srgbClr val="FFFFFF"/>
                        </a:solidFill>
                        <a:ln w="9525">
                          <a:noFill/>
                          <a:miter lim="800000"/>
                          <a:headEnd/>
                          <a:tailEnd/>
                        </a:ln>
                      </wps:spPr>
                      <wps:txbx>
                        <w:txbxContent>
                          <w:p w14:paraId="78791CD3" w14:textId="77777777" w:rsidR="00851144" w:rsidRPr="00503B9F" w:rsidRDefault="00851144" w:rsidP="00851144">
                            <w:pPr>
                              <w:pStyle w:val="BPBodytext"/>
                              <w:shd w:val="clear" w:color="auto" w:fill="C8D4FA" w:themeFill="accent4" w:themeFillTint="33"/>
                              <w:jc w:val="left"/>
                              <w:rPr>
                                <w:b/>
                                <w:bCs/>
                                <w:sz w:val="22"/>
                                <w:szCs w:val="20"/>
                                <w:u w:val="single"/>
                                <w:lang w:val="es-ES" w:eastAsia="el-GR"/>
                              </w:rPr>
                            </w:pPr>
                            <w:r w:rsidRPr="00503B9F">
                              <w:rPr>
                                <w:b/>
                                <w:bCs/>
                                <w:sz w:val="22"/>
                                <w:szCs w:val="20"/>
                                <w:u w:val="single"/>
                                <w:lang w:val="es-ES" w:eastAsia="el-GR"/>
                              </w:rPr>
                              <w:t>¿CÓMO ENVIAR LA SOLICITUD?</w:t>
                            </w:r>
                          </w:p>
                          <w:p w14:paraId="04E9A32F" w14:textId="77777777" w:rsidR="00851144" w:rsidRPr="009306B0" w:rsidRDefault="00851144" w:rsidP="00851144">
                            <w:pPr>
                              <w:shd w:val="clear" w:color="auto" w:fill="C8D4FA" w:themeFill="accent4" w:themeFillTint="33"/>
                              <w:rPr>
                                <w:lang w:val="es-ES" w:eastAsia="el-GR"/>
                              </w:rPr>
                            </w:pPr>
                            <w:r w:rsidRPr="009306B0">
                              <w:rPr>
                                <w:lang w:val="es-ES" w:eastAsia="el-GR"/>
                              </w:rPr>
                              <w:t xml:space="preserve">Si está interesado en participar en el programa de formación y certificación BLUE PORTS y cumple los Requisitos de Elegibilidad, puede presentar </w:t>
                            </w:r>
                            <w:r>
                              <w:rPr>
                                <w:lang w:val="es-ES" w:eastAsia="el-GR"/>
                              </w:rPr>
                              <w:t>s</w:t>
                            </w:r>
                            <w:r w:rsidRPr="009306B0">
                              <w:rPr>
                                <w:lang w:val="es-ES" w:eastAsia="el-GR"/>
                              </w:rPr>
                              <w:t>u solicitud utilizando el Formulario de Solicitud adjunto a esta Convocatoria.</w:t>
                            </w:r>
                          </w:p>
                          <w:p w14:paraId="1225E60B" w14:textId="1DF23079" w:rsidR="00851144" w:rsidRPr="00D9250E" w:rsidRDefault="00851144" w:rsidP="00851144">
                            <w:pPr>
                              <w:shd w:val="clear" w:color="auto" w:fill="C8D4FA" w:themeFill="accent4" w:themeFillTint="33"/>
                              <w:rPr>
                                <w:lang w:val="es-ES" w:eastAsia="el-GR"/>
                              </w:rPr>
                            </w:pPr>
                            <w:r w:rsidRPr="00D9250E">
                              <w:rPr>
                                <w:lang w:val="es-ES" w:eastAsia="el-GR"/>
                              </w:rPr>
                              <w:t>Por favor, complet</w:t>
                            </w:r>
                            <w:r>
                              <w:rPr>
                                <w:lang w:val="es-ES" w:eastAsia="el-GR"/>
                              </w:rPr>
                              <w:t>e</w:t>
                            </w:r>
                            <w:r w:rsidRPr="00D9250E">
                              <w:rPr>
                                <w:lang w:val="es-ES" w:eastAsia="el-GR"/>
                              </w:rPr>
                              <w:t xml:space="preserve"> el Formulario de Solicitud y enví</w:t>
                            </w:r>
                            <w:r>
                              <w:rPr>
                                <w:lang w:val="es-ES" w:eastAsia="el-GR"/>
                              </w:rPr>
                              <w:t>e</w:t>
                            </w:r>
                            <w:r w:rsidRPr="00D9250E">
                              <w:rPr>
                                <w:lang w:val="es-ES" w:eastAsia="el-GR"/>
                              </w:rPr>
                              <w:t xml:space="preserve"> una </w:t>
                            </w:r>
                            <w:r w:rsidRPr="00B02867">
                              <w:rPr>
                                <w:b/>
                                <w:bCs/>
                                <w:u w:val="single"/>
                                <w:lang w:val="es-ES" w:eastAsia="el-GR"/>
                              </w:rPr>
                              <w:t>copia firmada, junto con copias de los documentos justificativos requeridos</w:t>
                            </w:r>
                            <w:r w:rsidRPr="00D9250E">
                              <w:rPr>
                                <w:lang w:val="es-ES" w:eastAsia="el-GR"/>
                              </w:rPr>
                              <w:t>, a la</w:t>
                            </w:r>
                            <w:r w:rsidR="00577B17">
                              <w:rPr>
                                <w:lang w:val="es-ES" w:eastAsia="el-GR"/>
                              </w:rPr>
                              <w:t>s</w:t>
                            </w:r>
                            <w:r w:rsidRPr="00D9250E">
                              <w:rPr>
                                <w:lang w:val="es-ES" w:eastAsia="el-GR"/>
                              </w:rPr>
                              <w:t xml:space="preserve"> siguiente</w:t>
                            </w:r>
                            <w:r w:rsidR="00577B17">
                              <w:rPr>
                                <w:lang w:val="es-ES" w:eastAsia="el-GR"/>
                              </w:rPr>
                              <w:t>s</w:t>
                            </w:r>
                            <w:r w:rsidRPr="00D9250E">
                              <w:rPr>
                                <w:lang w:val="es-ES" w:eastAsia="el-GR"/>
                              </w:rPr>
                              <w:t xml:space="preserve"> direcci</w:t>
                            </w:r>
                            <w:r w:rsidR="00577B17">
                              <w:rPr>
                                <w:lang w:val="es-ES" w:eastAsia="el-GR"/>
                              </w:rPr>
                              <w:t>ones</w:t>
                            </w:r>
                            <w:r w:rsidRPr="00D9250E">
                              <w:rPr>
                                <w:lang w:val="es-ES" w:eastAsia="el-GR"/>
                              </w:rPr>
                              <w:t xml:space="preserve"> de correo</w:t>
                            </w:r>
                            <w:r>
                              <w:rPr>
                                <w:lang w:val="es-ES" w:eastAsia="el-GR"/>
                              </w:rPr>
                              <w:t xml:space="preserve"> electrónico:</w:t>
                            </w:r>
                            <w:r w:rsidRPr="00D9250E">
                              <w:rPr>
                                <w:lang w:val="es-ES" w:eastAsia="el-GR"/>
                              </w:rPr>
                              <w:t xml:space="preserve"> </w:t>
                            </w:r>
                          </w:p>
                          <w:p w14:paraId="52F6EEAA" w14:textId="2033A819" w:rsidR="00851144" w:rsidRPr="00E60535" w:rsidRDefault="00F66F4F" w:rsidP="00851144">
                            <w:pPr>
                              <w:shd w:val="clear" w:color="auto" w:fill="C8D4FA" w:themeFill="accent4" w:themeFillTint="33"/>
                              <w:rPr>
                                <w:lang w:val="es-ES" w:eastAsia="el-GR"/>
                              </w:rPr>
                            </w:pPr>
                            <w:hyperlink r:id="rId12" w:history="1">
                              <w:r w:rsidRPr="00F66F4F">
                                <w:rPr>
                                  <w:rStyle w:val="Hyperlink"/>
                                  <w:rFonts w:ascii="Aptos" w:eastAsia="Calibri" w:hAnsi="Aptos" w:cs="Times New Roman"/>
                                  <w:spacing w:val="0"/>
                                  <w:lang w:val="es-ES" w:eastAsia="el-GR"/>
                                </w:rPr>
                                <w:t>blueports@fundacion.valenciaport.com</w:t>
                              </w:r>
                            </w:hyperlink>
                            <w:r w:rsidRPr="00F66F4F">
                              <w:rPr>
                                <w:lang w:val="es-ES" w:eastAsia="el-GR"/>
                              </w:rPr>
                              <w:t xml:space="preserve"> </w:t>
                            </w:r>
                            <w:r w:rsidR="00577B17">
                              <w:rPr>
                                <w:lang w:val="es-ES" w:eastAsia="el-GR"/>
                              </w:rPr>
                              <w:t xml:space="preserve">y </w:t>
                            </w:r>
                            <w:r w:rsidR="00851144">
                              <w:rPr>
                                <w:lang w:val="es-ES" w:eastAsia="el-GR"/>
                              </w:rPr>
                              <w:t xml:space="preserve"> </w:t>
                            </w:r>
                            <w:hyperlink r:id="rId13" w:history="1">
                              <w:r w:rsidR="00851144" w:rsidRPr="00371E33">
                                <w:rPr>
                                  <w:rStyle w:val="Hyperlink"/>
                                  <w:rFonts w:ascii="Aptos" w:eastAsia="Calibri" w:hAnsi="Aptos" w:cs="Times New Roman"/>
                                  <w:spacing w:val="0"/>
                                  <w:lang w:val="es-ES" w:eastAsia="el-GR"/>
                                </w:rPr>
                                <w:t>info@blue-ports.eu</w:t>
                              </w:r>
                            </w:hyperlink>
                          </w:p>
                          <w:p w14:paraId="662ED236" w14:textId="77777777" w:rsidR="00851144" w:rsidRPr="005A76CB" w:rsidRDefault="00851144" w:rsidP="00851144">
                            <w:pPr>
                              <w:shd w:val="clear" w:color="auto" w:fill="C8D4FA" w:themeFill="accent4" w:themeFillTint="33"/>
                              <w:rPr>
                                <w:lang w:val="es-ES" w:eastAsia="el-GR"/>
                              </w:rPr>
                            </w:pPr>
                            <w:r w:rsidRPr="00331FC0">
                              <w:rPr>
                                <w:u w:val="single"/>
                                <w:lang w:val="es-ES" w:eastAsia="el-GR"/>
                              </w:rPr>
                              <w:t>Asunto del e-mail:</w:t>
                            </w:r>
                            <w:r w:rsidRPr="005A76CB">
                              <w:rPr>
                                <w:lang w:val="es-ES" w:eastAsia="el-GR"/>
                              </w:rPr>
                              <w:t xml:space="preserve"> Solicitud para participar en la formación y certificaci</w:t>
                            </w:r>
                            <w:r>
                              <w:rPr>
                                <w:lang w:val="es-ES" w:eastAsia="el-GR"/>
                              </w:rPr>
                              <w:t>ó</w:t>
                            </w:r>
                            <w:r w:rsidRPr="005A76CB">
                              <w:rPr>
                                <w:lang w:val="es-ES" w:eastAsia="el-GR"/>
                              </w:rPr>
                              <w:t>n piloto de BLUE PORTS</w:t>
                            </w:r>
                            <w:r>
                              <w:rPr>
                                <w:lang w:val="es-ES" w:eastAsia="el-GR"/>
                              </w:rPr>
                              <w:t>.</w:t>
                            </w:r>
                          </w:p>
                          <w:p w14:paraId="2D435562" w14:textId="77777777" w:rsidR="00851144" w:rsidRPr="00E60535" w:rsidRDefault="00851144" w:rsidP="00851144">
                            <w:pPr>
                              <w:pStyle w:val="BPBodytext"/>
                              <w:shd w:val="clear" w:color="auto" w:fill="C8D4FA" w:themeFill="accent4" w:themeFillTint="33"/>
                              <w:spacing w:after="120" w:line="240" w:lineRule="auto"/>
                              <w:contextualSpacing/>
                              <w:rPr>
                                <w:rFonts w:eastAsia="Calibri"/>
                                <w:color w:val="auto"/>
                                <w:sz w:val="22"/>
                                <w:lang w:val="es-ES" w:eastAsia="el-GR"/>
                              </w:rPr>
                            </w:pPr>
                          </w:p>
                          <w:p w14:paraId="0B2F5C6F" w14:textId="77777777" w:rsidR="00851144" w:rsidRPr="005835C1" w:rsidRDefault="00851144" w:rsidP="00851144">
                            <w:pPr>
                              <w:pStyle w:val="BPBodytext"/>
                              <w:shd w:val="clear" w:color="auto" w:fill="C8D4FA" w:themeFill="accent4" w:themeFillTint="33"/>
                              <w:spacing w:after="120" w:line="240" w:lineRule="auto"/>
                              <w:contextualSpacing/>
                              <w:rPr>
                                <w:rFonts w:eastAsia="Calibri"/>
                                <w:color w:val="auto"/>
                                <w:sz w:val="22"/>
                                <w:highlight w:val="yellow"/>
                                <w:lang w:val="es-ES" w:eastAsia="el-GR"/>
                              </w:rPr>
                            </w:pPr>
                            <w:r w:rsidRPr="005835C1">
                              <w:rPr>
                                <w:rFonts w:eastAsia="Calibri"/>
                                <w:color w:val="auto"/>
                                <w:sz w:val="22"/>
                                <w:lang w:val="es-ES" w:eastAsia="el-GR"/>
                              </w:rPr>
                              <w:t>Alternativamente, las solicitudes pueden enviarse por correo postal o mensajero a la sigui</w:t>
                            </w:r>
                            <w:r>
                              <w:rPr>
                                <w:rFonts w:eastAsia="Calibri"/>
                                <w:color w:val="auto"/>
                                <w:sz w:val="22"/>
                                <w:lang w:val="es-ES" w:eastAsia="el-GR"/>
                              </w:rPr>
                              <w:t>en</w:t>
                            </w:r>
                            <w:r w:rsidRPr="005835C1">
                              <w:rPr>
                                <w:rFonts w:eastAsia="Calibri"/>
                                <w:color w:val="auto"/>
                                <w:sz w:val="22"/>
                                <w:lang w:val="es-ES" w:eastAsia="el-GR"/>
                              </w:rPr>
                              <w:t xml:space="preserve">te </w:t>
                            </w:r>
                            <w:r w:rsidRPr="00577B17">
                              <w:rPr>
                                <w:rFonts w:eastAsia="Calibri"/>
                                <w:color w:val="auto"/>
                                <w:sz w:val="22"/>
                                <w:lang w:val="es-ES" w:eastAsia="el-GR"/>
                              </w:rPr>
                              <w:t>dirección:</w:t>
                            </w:r>
                          </w:p>
                          <w:p w14:paraId="32F9BAE8" w14:textId="77777777" w:rsidR="00851144" w:rsidRPr="005835C1" w:rsidRDefault="00851144" w:rsidP="00851144">
                            <w:pPr>
                              <w:pStyle w:val="BPBodytext"/>
                              <w:shd w:val="clear" w:color="auto" w:fill="C8D4FA" w:themeFill="accent4" w:themeFillTint="33"/>
                              <w:spacing w:after="120" w:line="240" w:lineRule="auto"/>
                              <w:contextualSpacing/>
                              <w:rPr>
                                <w:rFonts w:eastAsia="Calibri"/>
                                <w:color w:val="auto"/>
                                <w:sz w:val="22"/>
                                <w:highlight w:val="yellow"/>
                                <w:lang w:val="es-ES" w:eastAsia="el-GR"/>
                              </w:rPr>
                            </w:pPr>
                          </w:p>
                          <w:p w14:paraId="3184330B" w14:textId="77777777" w:rsidR="00851144" w:rsidRPr="00703A48" w:rsidRDefault="00851144" w:rsidP="00851144">
                            <w:pPr>
                              <w:pStyle w:val="BPBodytext"/>
                              <w:shd w:val="clear" w:color="auto" w:fill="C8D4FA" w:themeFill="accent4" w:themeFillTint="33"/>
                              <w:spacing w:after="0" w:line="240" w:lineRule="auto"/>
                              <w:rPr>
                                <w:rFonts w:eastAsia="Calibri"/>
                                <w:color w:val="auto"/>
                                <w:sz w:val="22"/>
                                <w:lang w:val="it-IT" w:eastAsia="el-GR"/>
                              </w:rPr>
                            </w:pPr>
                            <w:r w:rsidRPr="00703A48">
                              <w:rPr>
                                <w:rFonts w:eastAsia="Calibri"/>
                                <w:color w:val="auto"/>
                                <w:sz w:val="22"/>
                                <w:lang w:val="it-IT" w:eastAsia="el-GR"/>
                              </w:rPr>
                              <w:t>Sede APV - Edificio III</w:t>
                            </w:r>
                          </w:p>
                          <w:p w14:paraId="37A701E4" w14:textId="0C5A01CE" w:rsidR="00851144" w:rsidRPr="00703A48" w:rsidRDefault="00703A48" w:rsidP="00851144">
                            <w:pPr>
                              <w:pStyle w:val="BPBodytext"/>
                              <w:shd w:val="clear" w:color="auto" w:fill="C8D4FA" w:themeFill="accent4" w:themeFillTint="33"/>
                              <w:spacing w:after="0" w:line="240" w:lineRule="auto"/>
                              <w:rPr>
                                <w:rFonts w:eastAsia="Calibri"/>
                                <w:color w:val="auto"/>
                                <w:sz w:val="22"/>
                                <w:lang w:val="it-IT" w:eastAsia="el-GR"/>
                              </w:rPr>
                            </w:pPr>
                            <w:r w:rsidRPr="00703A48">
                              <w:rPr>
                                <w:rFonts w:eastAsia="Calibri"/>
                                <w:color w:val="auto"/>
                                <w:sz w:val="22"/>
                                <w:lang w:val="it-IT" w:eastAsia="el-GR"/>
                              </w:rPr>
                              <w:t>A</w:t>
                            </w:r>
                            <w:r w:rsidR="00851144" w:rsidRPr="00703A48">
                              <w:rPr>
                                <w:rFonts w:eastAsia="Calibri"/>
                                <w:color w:val="auto"/>
                                <w:sz w:val="22"/>
                                <w:lang w:val="it-IT" w:eastAsia="el-GR"/>
                              </w:rPr>
                              <w:t>vda. del Muelle del Turia, s/n</w:t>
                            </w:r>
                          </w:p>
                          <w:p w14:paraId="1D0059F4" w14:textId="77777777" w:rsidR="00851144" w:rsidRPr="00E60535" w:rsidRDefault="00851144" w:rsidP="00851144">
                            <w:pPr>
                              <w:pStyle w:val="BPBodytext"/>
                              <w:shd w:val="clear" w:color="auto" w:fill="C8D4FA" w:themeFill="accent4" w:themeFillTint="33"/>
                              <w:spacing w:after="0" w:line="240" w:lineRule="auto"/>
                              <w:rPr>
                                <w:rFonts w:eastAsia="Calibri"/>
                                <w:color w:val="auto"/>
                                <w:sz w:val="22"/>
                                <w:lang w:val="es-ES" w:eastAsia="el-GR"/>
                              </w:rPr>
                            </w:pPr>
                            <w:r w:rsidRPr="00703A48">
                              <w:rPr>
                                <w:rFonts w:eastAsia="Calibri"/>
                                <w:color w:val="auto"/>
                                <w:sz w:val="22"/>
                                <w:lang w:val="es-ES" w:eastAsia="el-GR"/>
                              </w:rPr>
                              <w:t>46024, Valencia (España)</w:t>
                            </w:r>
                          </w:p>
                          <w:p w14:paraId="31879C1D" w14:textId="77777777" w:rsidR="00851144" w:rsidRPr="00E60535" w:rsidRDefault="00851144" w:rsidP="00851144">
                            <w:pPr>
                              <w:pStyle w:val="BPBodytext"/>
                              <w:shd w:val="clear" w:color="auto" w:fill="C8D4FA" w:themeFill="accent4" w:themeFillTint="33"/>
                              <w:spacing w:after="120" w:line="240" w:lineRule="auto"/>
                              <w:rPr>
                                <w:sz w:val="22"/>
                                <w:szCs w:val="20"/>
                                <w:lang w:val="es-ES" w:eastAsia="el-GR"/>
                              </w:rPr>
                            </w:pPr>
                          </w:p>
                          <w:p w14:paraId="3A7CE066" w14:textId="7A6ADB10" w:rsidR="00851144" w:rsidRPr="00912266" w:rsidRDefault="00851144" w:rsidP="00851144">
                            <w:pPr>
                              <w:pStyle w:val="BPBodytext"/>
                              <w:shd w:val="clear" w:color="auto" w:fill="C8D4FA" w:themeFill="accent4" w:themeFillTint="33"/>
                              <w:spacing w:after="120" w:line="240" w:lineRule="auto"/>
                              <w:rPr>
                                <w:sz w:val="22"/>
                                <w:szCs w:val="20"/>
                                <w:lang w:val="es-ES" w:eastAsia="el-GR"/>
                              </w:rPr>
                            </w:pPr>
                            <w:r w:rsidRPr="00912266">
                              <w:rPr>
                                <w:sz w:val="22"/>
                                <w:szCs w:val="20"/>
                                <w:lang w:val="es-ES" w:eastAsia="el-GR"/>
                              </w:rPr>
                              <w:t xml:space="preserve">Para obtener más información sobre la presentación de solicitudes, puede </w:t>
                            </w:r>
                            <w:r>
                              <w:rPr>
                                <w:sz w:val="22"/>
                                <w:szCs w:val="20"/>
                                <w:lang w:val="es-ES" w:eastAsia="el-GR"/>
                              </w:rPr>
                              <w:t>enviar un mail a</w:t>
                            </w:r>
                            <w:r w:rsidRPr="00912266">
                              <w:rPr>
                                <w:sz w:val="22"/>
                                <w:szCs w:val="20"/>
                                <w:lang w:val="es-ES" w:eastAsia="el-GR"/>
                              </w:rPr>
                              <w:t xml:space="preserve"> </w:t>
                            </w:r>
                            <w:hyperlink r:id="rId14" w:history="1">
                              <w:r w:rsidR="00F66F4F" w:rsidRPr="00F66F4F">
                                <w:rPr>
                                  <w:rStyle w:val="Hyperlink"/>
                                  <w:rFonts w:ascii="Aptos" w:hAnsi="Aptos" w:cs="Times New Roman"/>
                                  <w:spacing w:val="0"/>
                                  <w:szCs w:val="20"/>
                                  <w:lang w:val="es-ES" w:eastAsia="el-GR"/>
                                </w:rPr>
                                <w:t>blueports@fundacion.valenciaport.com</w:t>
                              </w:r>
                            </w:hyperlink>
                            <w:r w:rsidR="00F66F4F" w:rsidRPr="00F66F4F">
                              <w:rPr>
                                <w:sz w:val="22"/>
                                <w:szCs w:val="20"/>
                                <w:lang w:val="es-ES" w:eastAsia="el-GR"/>
                              </w:rPr>
                              <w:t>.</w:t>
                            </w:r>
                            <w:r w:rsidR="00F66F4F">
                              <w:rPr>
                                <w:sz w:val="22"/>
                                <w:szCs w:val="20"/>
                                <w:lang w:val="es-ES" w:eastAsia="el-GR"/>
                              </w:rPr>
                              <w:t xml:space="preserve"> </w:t>
                            </w:r>
                          </w:p>
                          <w:p w14:paraId="63B9770E" w14:textId="77777777" w:rsidR="00851144" w:rsidRPr="00912266" w:rsidRDefault="00851144" w:rsidP="00851144">
                            <w:pPr>
                              <w:pStyle w:val="BPBodytext"/>
                              <w:shd w:val="clear" w:color="auto" w:fill="C8D4FA" w:themeFill="accent4" w:themeFillTint="33"/>
                              <w:spacing w:after="120" w:line="240" w:lineRule="auto"/>
                              <w:jc w:val="left"/>
                              <w:rPr>
                                <w:sz w:val="22"/>
                                <w:szCs w:val="20"/>
                                <w:lang w:val="es-ES" w:eastAsia="el-GR"/>
                              </w:rPr>
                            </w:pPr>
                          </w:p>
                          <w:p w14:paraId="5D19314C" w14:textId="77777777" w:rsidR="00851144" w:rsidRDefault="00851144" w:rsidP="00851144">
                            <w:pPr>
                              <w:shd w:val="clear" w:color="auto" w:fill="C8D4FA" w:themeFill="accent4" w:themeFillTint="33"/>
                              <w:rPr>
                                <w:b/>
                                <w:bCs/>
                                <w:sz w:val="28"/>
                                <w:szCs w:val="24"/>
                                <w:lang w:val="es-ES"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A2C">
                              <w:rPr>
                                <w:b/>
                                <w:bCs/>
                                <w:sz w:val="28"/>
                                <w:szCs w:val="24"/>
                                <w:lang w:val="es-ES"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Fecha límite de presentación de s</w:t>
                            </w:r>
                            <w:r>
                              <w:rPr>
                                <w:b/>
                                <w:bCs/>
                                <w:sz w:val="28"/>
                                <w:szCs w:val="24"/>
                                <w:lang w:val="es-ES"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olicitudes</w:t>
                            </w:r>
                          </w:p>
                          <w:p w14:paraId="2A8508F4" w14:textId="77777777" w:rsidR="00851144" w:rsidRPr="008859B0" w:rsidRDefault="00851144" w:rsidP="00851144">
                            <w:pPr>
                              <w:shd w:val="clear" w:color="auto" w:fill="C8D4FA" w:themeFill="accent4" w:themeFillTint="33"/>
                              <w:rPr>
                                <w:lang w:val="es-ES"/>
                              </w:rPr>
                            </w:pPr>
                            <w:r w:rsidRPr="006255CB">
                              <w:rPr>
                                <w:lang w:val="es-ES"/>
                              </w:rPr>
                              <w:t xml:space="preserve">La fecha límite para la presentación de solicitudes es el </w:t>
                            </w:r>
                            <w:r w:rsidRPr="003308D1">
                              <w:rPr>
                                <w:b/>
                                <w:bCs/>
                                <w:lang w:val="es-ES"/>
                              </w:rPr>
                              <w:t>lunes 23 de febrero de 2026</w:t>
                            </w:r>
                            <w:r>
                              <w:rPr>
                                <w:b/>
                                <w:bCs/>
                                <w:lang w:val="es-ES"/>
                              </w:rPr>
                              <w:t>.</w:t>
                            </w:r>
                          </w:p>
                        </w:txbxContent>
                      </wps:txbx>
                      <wps:bodyPr rot="0" vert="horz" wrap="square" lIns="91440" tIns="45720" rIns="91440" bIns="45720" anchor="t" anchorCtr="0">
                        <a:noAutofit/>
                      </wps:bodyPr>
                    </wps:wsp>
                  </a:graphicData>
                </a:graphic>
              </wp:inline>
            </w:drawing>
          </mc:Choice>
          <mc:Fallback>
            <w:pict>
              <v:shapetype w14:anchorId="29754835" id="_x0000_t202" coordsize="21600,21600" o:spt="202" path="m,l,21600r21600,l21600,xe">
                <v:stroke joinstyle="miter"/>
                <v:path gradientshapeok="t" o:connecttype="rect"/>
              </v:shapetype>
              <v:shape id="Cuadro de texto 2" o:spid="_x0000_s1026" type="#_x0000_t202" style="width:7in;height:4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" stroked="f">
                <v:textbox>
                  <w:txbxContent>
                    <w:p w14:paraId="78791CD3" w14:textId="77777777" w:rsidR="00851144" w:rsidRPr="00503B9F" w:rsidRDefault="00851144" w:rsidP="00851144">
                      <w:pPr>
                        <w:pStyle w:val="BPBodytext"/>
                        <w:shd w:val="clear" w:color="auto" w:fill="C8D4FA" w:themeFill="accent4" w:themeFillTint="33"/>
                        <w:jc w:val="left"/>
                        <w:rPr>
                          <w:b/>
                          <w:bCs/>
                          <w:sz w:val="22"/>
                          <w:szCs w:val="20"/>
                          <w:u w:val="single"/>
                          <w:lang w:val="es-ES" w:eastAsia="el-GR"/>
                        </w:rPr>
                      </w:pPr>
                      <w:r w:rsidRPr="00503B9F">
                        <w:rPr>
                          <w:b/>
                          <w:bCs/>
                          <w:sz w:val="22"/>
                          <w:szCs w:val="20"/>
                          <w:u w:val="single"/>
                          <w:lang w:val="es-ES" w:eastAsia="el-GR"/>
                        </w:rPr>
                        <w:t>¿CÓMO ENVIAR LA SOLICITUD?</w:t>
                      </w:r>
                    </w:p>
                    <w:p w14:paraId="04E9A32F" w14:textId="77777777" w:rsidR="00851144" w:rsidRPr="009306B0" w:rsidRDefault="00851144" w:rsidP="00851144">
                      <w:pPr>
                        <w:shd w:val="clear" w:color="auto" w:fill="C8D4FA" w:themeFill="accent4" w:themeFillTint="33"/>
                        <w:rPr>
                          <w:lang w:val="es-ES" w:eastAsia="el-GR"/>
                        </w:rPr>
                      </w:pPr>
                      <w:r w:rsidRPr="009306B0">
                        <w:rPr>
                          <w:lang w:val="es-ES" w:eastAsia="el-GR"/>
                        </w:rPr>
                        <w:t xml:space="preserve">Si está interesado en participar en el programa de formación y certificación BLUE PORTS y cumple los Requisitos de Elegibilidad, puede presentar </w:t>
                      </w:r>
                      <w:r>
                        <w:rPr>
                          <w:lang w:val="es-ES" w:eastAsia="el-GR"/>
                        </w:rPr>
                        <w:t>s</w:t>
                      </w:r>
                      <w:r w:rsidRPr="009306B0">
                        <w:rPr>
                          <w:lang w:val="es-ES" w:eastAsia="el-GR"/>
                        </w:rPr>
                        <w:t>u solicitud utilizando el Formulario de Solicitud adjunto a esta Convocatoria.</w:t>
                      </w:r>
                    </w:p>
                    <w:p w14:paraId="1225E60B" w14:textId="1DF23079" w:rsidR="00851144" w:rsidRPr="00D9250E" w:rsidRDefault="00851144" w:rsidP="00851144">
                      <w:pPr>
                        <w:shd w:val="clear" w:color="auto" w:fill="C8D4FA" w:themeFill="accent4" w:themeFillTint="33"/>
                        <w:rPr>
                          <w:lang w:val="es-ES" w:eastAsia="el-GR"/>
                        </w:rPr>
                      </w:pPr>
                      <w:r w:rsidRPr="00D9250E">
                        <w:rPr>
                          <w:lang w:val="es-ES" w:eastAsia="el-GR"/>
                        </w:rPr>
                        <w:t>Por favor, complet</w:t>
                      </w:r>
                      <w:r>
                        <w:rPr>
                          <w:lang w:val="es-ES" w:eastAsia="el-GR"/>
                        </w:rPr>
                        <w:t>e</w:t>
                      </w:r>
                      <w:r w:rsidRPr="00D9250E">
                        <w:rPr>
                          <w:lang w:val="es-ES" w:eastAsia="el-GR"/>
                        </w:rPr>
                        <w:t xml:space="preserve"> el Formulario de Solicitud y enví</w:t>
                      </w:r>
                      <w:r>
                        <w:rPr>
                          <w:lang w:val="es-ES" w:eastAsia="el-GR"/>
                        </w:rPr>
                        <w:t>e</w:t>
                      </w:r>
                      <w:r w:rsidRPr="00D9250E">
                        <w:rPr>
                          <w:lang w:val="es-ES" w:eastAsia="el-GR"/>
                        </w:rPr>
                        <w:t xml:space="preserve"> una </w:t>
                      </w:r>
                      <w:r w:rsidRPr="00B02867">
                        <w:rPr>
                          <w:b/>
                          <w:bCs/>
                          <w:u w:val="single"/>
                          <w:lang w:val="es-ES" w:eastAsia="el-GR"/>
                        </w:rPr>
                        <w:t>copia firmada, junto con copias de los documentos justificativos requeridos</w:t>
                      </w:r>
                      <w:r w:rsidRPr="00D9250E">
                        <w:rPr>
                          <w:lang w:val="es-ES" w:eastAsia="el-GR"/>
                        </w:rPr>
                        <w:t>, a la</w:t>
                      </w:r>
                      <w:r w:rsidR="00577B17">
                        <w:rPr>
                          <w:lang w:val="es-ES" w:eastAsia="el-GR"/>
                        </w:rPr>
                        <w:t>s</w:t>
                      </w:r>
                      <w:r w:rsidRPr="00D9250E">
                        <w:rPr>
                          <w:lang w:val="es-ES" w:eastAsia="el-GR"/>
                        </w:rPr>
                        <w:t xml:space="preserve"> siguiente</w:t>
                      </w:r>
                      <w:r w:rsidR="00577B17">
                        <w:rPr>
                          <w:lang w:val="es-ES" w:eastAsia="el-GR"/>
                        </w:rPr>
                        <w:t>s</w:t>
                      </w:r>
                      <w:r w:rsidRPr="00D9250E">
                        <w:rPr>
                          <w:lang w:val="es-ES" w:eastAsia="el-GR"/>
                        </w:rPr>
                        <w:t xml:space="preserve"> direcci</w:t>
                      </w:r>
                      <w:r w:rsidR="00577B17">
                        <w:rPr>
                          <w:lang w:val="es-ES" w:eastAsia="el-GR"/>
                        </w:rPr>
                        <w:t>ones</w:t>
                      </w:r>
                      <w:r w:rsidRPr="00D9250E">
                        <w:rPr>
                          <w:lang w:val="es-ES" w:eastAsia="el-GR"/>
                        </w:rPr>
                        <w:t xml:space="preserve"> de correo</w:t>
                      </w:r>
                      <w:r>
                        <w:rPr>
                          <w:lang w:val="es-ES" w:eastAsia="el-GR"/>
                        </w:rPr>
                        <w:t xml:space="preserve"> electrónico:</w:t>
                      </w:r>
                      <w:r w:rsidRPr="00D9250E">
                        <w:rPr>
                          <w:lang w:val="es-ES" w:eastAsia="el-GR"/>
                        </w:rPr>
                        <w:t xml:space="preserve"> </w:t>
                      </w:r>
                    </w:p>
                    <w:p w14:paraId="52F6EEAA" w14:textId="2033A819" w:rsidR="00851144" w:rsidRPr="00E60535" w:rsidRDefault="00F66F4F" w:rsidP="00851144">
                      <w:pPr>
                        <w:shd w:val="clear" w:color="auto" w:fill="C8D4FA" w:themeFill="accent4" w:themeFillTint="33"/>
                        <w:rPr>
                          <w:lang w:val="es-ES" w:eastAsia="el-GR"/>
                        </w:rPr>
                      </w:pPr>
                      <w:hyperlink r:id="rId15" w:history="1">
                        <w:r w:rsidRPr="00F66F4F">
                          <w:rPr>
                            <w:rStyle w:val="Hyperlink"/>
                            <w:rFonts w:ascii="Aptos" w:eastAsia="Calibri" w:hAnsi="Aptos" w:cs="Times New Roman"/>
                            <w:spacing w:val="0"/>
                            <w:lang w:val="es-ES" w:eastAsia="el-GR"/>
                          </w:rPr>
                          <w:t>blueports@fundacion.valenciaport.com</w:t>
                        </w:r>
                      </w:hyperlink>
                      <w:r w:rsidRPr="00F66F4F">
                        <w:rPr>
                          <w:lang w:val="es-ES" w:eastAsia="el-GR"/>
                        </w:rPr>
                        <w:t xml:space="preserve"> </w:t>
                      </w:r>
                      <w:r w:rsidR="00577B17">
                        <w:rPr>
                          <w:lang w:val="es-ES" w:eastAsia="el-GR"/>
                        </w:rPr>
                        <w:t xml:space="preserve">y </w:t>
                      </w:r>
                      <w:r w:rsidR="00851144">
                        <w:rPr>
                          <w:lang w:val="es-ES" w:eastAsia="el-GR"/>
                        </w:rPr>
                        <w:t xml:space="preserve"> </w:t>
                      </w:r>
                      <w:hyperlink r:id="rId16" w:history="1">
                        <w:r w:rsidR="00851144" w:rsidRPr="00371E33">
                          <w:rPr>
                            <w:rStyle w:val="Hyperlink"/>
                            <w:rFonts w:ascii="Aptos" w:eastAsia="Calibri" w:hAnsi="Aptos" w:cs="Times New Roman"/>
                            <w:spacing w:val="0"/>
                            <w:lang w:val="es-ES" w:eastAsia="el-GR"/>
                          </w:rPr>
                          <w:t>info@blue-ports.eu</w:t>
                        </w:r>
                      </w:hyperlink>
                    </w:p>
                    <w:p w14:paraId="662ED236" w14:textId="77777777" w:rsidR="00851144" w:rsidRPr="005A76CB" w:rsidRDefault="00851144" w:rsidP="00851144">
                      <w:pPr>
                        <w:shd w:val="clear" w:color="auto" w:fill="C8D4FA" w:themeFill="accent4" w:themeFillTint="33"/>
                        <w:rPr>
                          <w:lang w:val="es-ES" w:eastAsia="el-GR"/>
                        </w:rPr>
                      </w:pPr>
                      <w:r w:rsidRPr="00331FC0">
                        <w:rPr>
                          <w:u w:val="single"/>
                          <w:lang w:val="es-ES" w:eastAsia="el-GR"/>
                        </w:rPr>
                        <w:t>Asunto del e-mail:</w:t>
                      </w:r>
                      <w:r w:rsidRPr="005A76CB">
                        <w:rPr>
                          <w:lang w:val="es-ES" w:eastAsia="el-GR"/>
                        </w:rPr>
                        <w:t xml:space="preserve"> Solicitud para participar en la formación y certificaci</w:t>
                      </w:r>
                      <w:r>
                        <w:rPr>
                          <w:lang w:val="es-ES" w:eastAsia="el-GR"/>
                        </w:rPr>
                        <w:t>ó</w:t>
                      </w:r>
                      <w:r w:rsidRPr="005A76CB">
                        <w:rPr>
                          <w:lang w:val="es-ES" w:eastAsia="el-GR"/>
                        </w:rPr>
                        <w:t>n piloto de BLUE PORTS</w:t>
                      </w:r>
                      <w:r>
                        <w:rPr>
                          <w:lang w:val="es-ES" w:eastAsia="el-GR"/>
                        </w:rPr>
                        <w:t>.</w:t>
                      </w:r>
                    </w:p>
                    <w:p w14:paraId="2D435562" w14:textId="77777777" w:rsidR="00851144" w:rsidRPr="00E60535" w:rsidRDefault="00851144" w:rsidP="00851144">
                      <w:pPr>
                        <w:pStyle w:val="BPBodytext"/>
                        <w:shd w:val="clear" w:color="auto" w:fill="C8D4FA" w:themeFill="accent4" w:themeFillTint="33"/>
                        <w:spacing w:after="120" w:line="240" w:lineRule="auto"/>
                        <w:contextualSpacing/>
                        <w:rPr>
                          <w:rFonts w:eastAsia="Calibri"/>
                          <w:color w:val="auto"/>
                          <w:sz w:val="22"/>
                          <w:lang w:val="es-ES" w:eastAsia="el-GR"/>
                        </w:rPr>
                      </w:pPr>
                    </w:p>
                    <w:p w14:paraId="0B2F5C6F" w14:textId="77777777" w:rsidR="00851144" w:rsidRPr="005835C1" w:rsidRDefault="00851144" w:rsidP="00851144">
                      <w:pPr>
                        <w:pStyle w:val="BPBodytext"/>
                        <w:shd w:val="clear" w:color="auto" w:fill="C8D4FA" w:themeFill="accent4" w:themeFillTint="33"/>
                        <w:spacing w:after="120" w:line="240" w:lineRule="auto"/>
                        <w:contextualSpacing/>
                        <w:rPr>
                          <w:rFonts w:eastAsia="Calibri"/>
                          <w:color w:val="auto"/>
                          <w:sz w:val="22"/>
                          <w:highlight w:val="yellow"/>
                          <w:lang w:val="es-ES" w:eastAsia="el-GR"/>
                        </w:rPr>
                      </w:pPr>
                      <w:r w:rsidRPr="005835C1">
                        <w:rPr>
                          <w:rFonts w:eastAsia="Calibri"/>
                          <w:color w:val="auto"/>
                          <w:sz w:val="22"/>
                          <w:lang w:val="es-ES" w:eastAsia="el-GR"/>
                        </w:rPr>
                        <w:t>Alternativamente, las solicitudes pueden enviarse por correo postal o mensajero a la sigui</w:t>
                      </w:r>
                      <w:r>
                        <w:rPr>
                          <w:rFonts w:eastAsia="Calibri"/>
                          <w:color w:val="auto"/>
                          <w:sz w:val="22"/>
                          <w:lang w:val="es-ES" w:eastAsia="el-GR"/>
                        </w:rPr>
                        <w:t>en</w:t>
                      </w:r>
                      <w:r w:rsidRPr="005835C1">
                        <w:rPr>
                          <w:rFonts w:eastAsia="Calibri"/>
                          <w:color w:val="auto"/>
                          <w:sz w:val="22"/>
                          <w:lang w:val="es-ES" w:eastAsia="el-GR"/>
                        </w:rPr>
                        <w:t xml:space="preserve">te </w:t>
                      </w:r>
                      <w:r w:rsidRPr="00577B17">
                        <w:rPr>
                          <w:rFonts w:eastAsia="Calibri"/>
                          <w:color w:val="auto"/>
                          <w:sz w:val="22"/>
                          <w:lang w:val="es-ES" w:eastAsia="el-GR"/>
                        </w:rPr>
                        <w:t>dirección:</w:t>
                      </w:r>
                    </w:p>
                    <w:p w14:paraId="32F9BAE8" w14:textId="77777777" w:rsidR="00851144" w:rsidRPr="005835C1" w:rsidRDefault="00851144" w:rsidP="00851144">
                      <w:pPr>
                        <w:pStyle w:val="BPBodytext"/>
                        <w:shd w:val="clear" w:color="auto" w:fill="C8D4FA" w:themeFill="accent4" w:themeFillTint="33"/>
                        <w:spacing w:after="120" w:line="240" w:lineRule="auto"/>
                        <w:contextualSpacing/>
                        <w:rPr>
                          <w:rFonts w:eastAsia="Calibri"/>
                          <w:color w:val="auto"/>
                          <w:sz w:val="22"/>
                          <w:highlight w:val="yellow"/>
                          <w:lang w:val="es-ES" w:eastAsia="el-GR"/>
                        </w:rPr>
                      </w:pPr>
                    </w:p>
                    <w:p w14:paraId="3184330B" w14:textId="77777777" w:rsidR="00851144" w:rsidRPr="00703A48" w:rsidRDefault="00851144" w:rsidP="00851144">
                      <w:pPr>
                        <w:pStyle w:val="BPBodytext"/>
                        <w:shd w:val="clear" w:color="auto" w:fill="C8D4FA" w:themeFill="accent4" w:themeFillTint="33"/>
                        <w:spacing w:after="0" w:line="240" w:lineRule="auto"/>
                        <w:rPr>
                          <w:rFonts w:eastAsia="Calibri"/>
                          <w:color w:val="auto"/>
                          <w:sz w:val="22"/>
                          <w:lang w:val="it-IT" w:eastAsia="el-GR"/>
                        </w:rPr>
                      </w:pPr>
                      <w:r w:rsidRPr="00703A48">
                        <w:rPr>
                          <w:rFonts w:eastAsia="Calibri"/>
                          <w:color w:val="auto"/>
                          <w:sz w:val="22"/>
                          <w:lang w:val="it-IT" w:eastAsia="el-GR"/>
                        </w:rPr>
                        <w:t>Sede APV - Edificio III</w:t>
                      </w:r>
                    </w:p>
                    <w:p w14:paraId="37A701E4" w14:textId="0C5A01CE" w:rsidR="00851144" w:rsidRPr="00703A48" w:rsidRDefault="00703A48" w:rsidP="00851144">
                      <w:pPr>
                        <w:pStyle w:val="BPBodytext"/>
                        <w:shd w:val="clear" w:color="auto" w:fill="C8D4FA" w:themeFill="accent4" w:themeFillTint="33"/>
                        <w:spacing w:after="0" w:line="240" w:lineRule="auto"/>
                        <w:rPr>
                          <w:rFonts w:eastAsia="Calibri"/>
                          <w:color w:val="auto"/>
                          <w:sz w:val="22"/>
                          <w:lang w:val="it-IT" w:eastAsia="el-GR"/>
                        </w:rPr>
                      </w:pPr>
                      <w:r w:rsidRPr="00703A48">
                        <w:rPr>
                          <w:rFonts w:eastAsia="Calibri"/>
                          <w:color w:val="auto"/>
                          <w:sz w:val="22"/>
                          <w:lang w:val="it-IT" w:eastAsia="el-GR"/>
                        </w:rPr>
                        <w:t>A</w:t>
                      </w:r>
                      <w:r w:rsidR="00851144" w:rsidRPr="00703A48">
                        <w:rPr>
                          <w:rFonts w:eastAsia="Calibri"/>
                          <w:color w:val="auto"/>
                          <w:sz w:val="22"/>
                          <w:lang w:val="it-IT" w:eastAsia="el-GR"/>
                        </w:rPr>
                        <w:t>vda. del Muelle del Turia, s/n</w:t>
                      </w:r>
                    </w:p>
                    <w:p w14:paraId="1D0059F4" w14:textId="77777777" w:rsidR="00851144" w:rsidRPr="00E60535" w:rsidRDefault="00851144" w:rsidP="00851144">
                      <w:pPr>
                        <w:pStyle w:val="BPBodytext"/>
                        <w:shd w:val="clear" w:color="auto" w:fill="C8D4FA" w:themeFill="accent4" w:themeFillTint="33"/>
                        <w:spacing w:after="0" w:line="240" w:lineRule="auto"/>
                        <w:rPr>
                          <w:rFonts w:eastAsia="Calibri"/>
                          <w:color w:val="auto"/>
                          <w:sz w:val="22"/>
                          <w:lang w:val="es-ES" w:eastAsia="el-GR"/>
                        </w:rPr>
                      </w:pPr>
                      <w:r w:rsidRPr="00703A48">
                        <w:rPr>
                          <w:rFonts w:eastAsia="Calibri"/>
                          <w:color w:val="auto"/>
                          <w:sz w:val="22"/>
                          <w:lang w:val="es-ES" w:eastAsia="el-GR"/>
                        </w:rPr>
                        <w:t>46024, Valencia (España)</w:t>
                      </w:r>
                    </w:p>
                    <w:p w14:paraId="31879C1D" w14:textId="77777777" w:rsidR="00851144" w:rsidRPr="00E60535" w:rsidRDefault="00851144" w:rsidP="00851144">
                      <w:pPr>
                        <w:pStyle w:val="BPBodytext"/>
                        <w:shd w:val="clear" w:color="auto" w:fill="C8D4FA" w:themeFill="accent4" w:themeFillTint="33"/>
                        <w:spacing w:after="120" w:line="240" w:lineRule="auto"/>
                        <w:rPr>
                          <w:sz w:val="22"/>
                          <w:szCs w:val="20"/>
                          <w:lang w:val="es-ES" w:eastAsia="el-GR"/>
                        </w:rPr>
                      </w:pPr>
                    </w:p>
                    <w:p w14:paraId="3A7CE066" w14:textId="7A6ADB10" w:rsidR="00851144" w:rsidRPr="00912266" w:rsidRDefault="00851144" w:rsidP="00851144">
                      <w:pPr>
                        <w:pStyle w:val="BPBodytext"/>
                        <w:shd w:val="clear" w:color="auto" w:fill="C8D4FA" w:themeFill="accent4" w:themeFillTint="33"/>
                        <w:spacing w:after="120" w:line="240" w:lineRule="auto"/>
                        <w:rPr>
                          <w:sz w:val="22"/>
                          <w:szCs w:val="20"/>
                          <w:lang w:val="es-ES" w:eastAsia="el-GR"/>
                        </w:rPr>
                      </w:pPr>
                      <w:r w:rsidRPr="00912266">
                        <w:rPr>
                          <w:sz w:val="22"/>
                          <w:szCs w:val="20"/>
                          <w:lang w:val="es-ES" w:eastAsia="el-GR"/>
                        </w:rPr>
                        <w:t xml:space="preserve">Para obtener más información sobre la presentación de solicitudes, puede </w:t>
                      </w:r>
                      <w:r>
                        <w:rPr>
                          <w:sz w:val="22"/>
                          <w:szCs w:val="20"/>
                          <w:lang w:val="es-ES" w:eastAsia="el-GR"/>
                        </w:rPr>
                        <w:t>enviar un mail a</w:t>
                      </w:r>
                      <w:r w:rsidRPr="00912266">
                        <w:rPr>
                          <w:sz w:val="22"/>
                          <w:szCs w:val="20"/>
                          <w:lang w:val="es-ES" w:eastAsia="el-GR"/>
                        </w:rPr>
                        <w:t xml:space="preserve"> </w:t>
                      </w:r>
                      <w:hyperlink r:id="rId17" w:history="1">
                        <w:r w:rsidR="00F66F4F" w:rsidRPr="00F66F4F">
                          <w:rPr>
                            <w:rStyle w:val="Hyperlink"/>
                            <w:rFonts w:ascii="Aptos" w:hAnsi="Aptos" w:cs="Times New Roman"/>
                            <w:spacing w:val="0"/>
                            <w:szCs w:val="20"/>
                            <w:lang w:val="es-ES" w:eastAsia="el-GR"/>
                          </w:rPr>
                          <w:t>blueports@fundacion.valenciaport.com</w:t>
                        </w:r>
                      </w:hyperlink>
                      <w:r w:rsidR="00F66F4F" w:rsidRPr="00F66F4F">
                        <w:rPr>
                          <w:sz w:val="22"/>
                          <w:szCs w:val="20"/>
                          <w:lang w:val="es-ES" w:eastAsia="el-GR"/>
                        </w:rPr>
                        <w:t>.</w:t>
                      </w:r>
                      <w:r w:rsidR="00F66F4F">
                        <w:rPr>
                          <w:sz w:val="22"/>
                          <w:szCs w:val="20"/>
                          <w:lang w:val="es-ES" w:eastAsia="el-GR"/>
                        </w:rPr>
                        <w:t xml:space="preserve"> </w:t>
                      </w:r>
                    </w:p>
                    <w:p w14:paraId="63B9770E" w14:textId="77777777" w:rsidR="00851144" w:rsidRPr="00912266" w:rsidRDefault="00851144" w:rsidP="00851144">
                      <w:pPr>
                        <w:pStyle w:val="BPBodytext"/>
                        <w:shd w:val="clear" w:color="auto" w:fill="C8D4FA" w:themeFill="accent4" w:themeFillTint="33"/>
                        <w:spacing w:after="120" w:line="240" w:lineRule="auto"/>
                        <w:jc w:val="left"/>
                        <w:rPr>
                          <w:sz w:val="22"/>
                          <w:szCs w:val="20"/>
                          <w:lang w:val="es-ES" w:eastAsia="el-GR"/>
                        </w:rPr>
                      </w:pPr>
                    </w:p>
                    <w:p w14:paraId="5D19314C" w14:textId="77777777" w:rsidR="00851144" w:rsidRDefault="00851144" w:rsidP="00851144">
                      <w:pPr>
                        <w:shd w:val="clear" w:color="auto" w:fill="C8D4FA" w:themeFill="accent4" w:themeFillTint="33"/>
                        <w:rPr>
                          <w:b/>
                          <w:bCs/>
                          <w:sz w:val="28"/>
                          <w:szCs w:val="24"/>
                          <w:lang w:val="es-ES"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A2C">
                        <w:rPr>
                          <w:b/>
                          <w:bCs/>
                          <w:sz w:val="28"/>
                          <w:szCs w:val="24"/>
                          <w:lang w:val="es-ES"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Fecha límite de presentación de s</w:t>
                      </w:r>
                      <w:r>
                        <w:rPr>
                          <w:b/>
                          <w:bCs/>
                          <w:sz w:val="28"/>
                          <w:szCs w:val="24"/>
                          <w:lang w:val="es-ES"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olicitudes</w:t>
                      </w:r>
                    </w:p>
                    <w:p w14:paraId="2A8508F4" w14:textId="77777777" w:rsidR="00851144" w:rsidRPr="008859B0" w:rsidRDefault="00851144" w:rsidP="00851144">
                      <w:pPr>
                        <w:shd w:val="clear" w:color="auto" w:fill="C8D4FA" w:themeFill="accent4" w:themeFillTint="33"/>
                        <w:rPr>
                          <w:lang w:val="es-ES"/>
                        </w:rPr>
                      </w:pPr>
                      <w:r w:rsidRPr="006255CB">
                        <w:rPr>
                          <w:lang w:val="es-ES"/>
                        </w:rPr>
                        <w:t xml:space="preserve">La fecha límite para la presentación de solicitudes es el </w:t>
                      </w:r>
                      <w:r w:rsidRPr="003308D1">
                        <w:rPr>
                          <w:b/>
                          <w:bCs/>
                          <w:lang w:val="es-ES"/>
                        </w:rPr>
                        <w:t>lunes 23 de febrero de 2026</w:t>
                      </w:r>
                      <w:r>
                        <w:rPr>
                          <w:b/>
                          <w:bCs/>
                          <w:lang w:val="es-ES"/>
                        </w:rPr>
                        <w:t>.</w:t>
                      </w:r>
                    </w:p>
                  </w:txbxContent>
                </v:textbox>
                <w10:anchorlock/>
              </v:shape>
            </w:pict>
          </mc:Fallback>
        </mc:AlternateContent>
      </w:r>
    </w:p>
    <w:p w14:paraId="52135712" w14:textId="77777777" w:rsidR="000D511D" w:rsidRPr="000D511D" w:rsidRDefault="000D511D" w:rsidP="000D511D">
      <w:pPr>
        <w:spacing w:after="0"/>
        <w:rPr>
          <w:lang w:val="es-ES" w:eastAsia="el-GR"/>
        </w:rPr>
      </w:pPr>
      <w:r w:rsidRPr="000D511D">
        <w:rPr>
          <w:lang w:val="es-ES" w:eastAsia="el-GR"/>
        </w:rPr>
        <w:t xml:space="preserve">Más información sobre BLUE PORTS en </w:t>
      </w:r>
      <w:hyperlink r:id="rId18" w:history="1">
        <w:r w:rsidRPr="000D511D">
          <w:rPr>
            <w:rStyle w:val="Hyperlink"/>
            <w:rFonts w:ascii="Aptos" w:hAnsi="Aptos" w:cs="Times New Roman"/>
            <w:b/>
            <w:bCs/>
            <w:color w:val="123CC4" w:themeColor="accent4"/>
            <w:spacing w:val="0"/>
            <w:u w:val="none"/>
            <w:lang w:val="es-ES" w:eastAsia="el-GR"/>
          </w:rPr>
          <w:t>www.blue-ports.eu</w:t>
        </w:r>
      </w:hyperlink>
    </w:p>
    <w:p w14:paraId="6039D53A" w14:textId="77777777" w:rsidR="00851144" w:rsidRDefault="00851144" w:rsidP="00BC6BFC">
      <w:pPr>
        <w:pStyle w:val="BPBodytext"/>
        <w:rPr>
          <w:b/>
          <w:bCs/>
          <w:sz w:val="20"/>
          <w:szCs w:val="20"/>
          <w:lang w:val="es-ES" w:eastAsia="el-GR"/>
        </w:rPr>
      </w:pPr>
    </w:p>
    <w:sectPr w:rsidR="00851144" w:rsidSect="001C0219">
      <w:headerReference w:type="even" r:id="rId19"/>
      <w:headerReference w:type="default" r:id="rId20"/>
      <w:footerReference w:type="even" r:id="rId21"/>
      <w:footerReference w:type="default" r:id="rId22"/>
      <w:pgSz w:w="11907" w:h="16840" w:code="9"/>
      <w:pgMar w:top="1872" w:right="1138"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F1B22" w14:textId="77777777" w:rsidR="00494199" w:rsidRPr="0010644A" w:rsidRDefault="00494199">
      <w:pPr>
        <w:spacing w:after="0" w:line="240" w:lineRule="auto"/>
      </w:pPr>
      <w:r w:rsidRPr="0010644A">
        <w:separator/>
      </w:r>
    </w:p>
    <w:p w14:paraId="49A0C4C9" w14:textId="77777777" w:rsidR="00494199" w:rsidRPr="0010644A" w:rsidRDefault="00494199"/>
    <w:p w14:paraId="37AA4044" w14:textId="77777777" w:rsidR="00494199" w:rsidRPr="0010644A" w:rsidRDefault="00494199" w:rsidP="001B5EAC"/>
    <w:p w14:paraId="1970441A" w14:textId="77777777" w:rsidR="00494199" w:rsidRPr="0010644A" w:rsidRDefault="00494199" w:rsidP="001B5EAC"/>
    <w:p w14:paraId="02F1534B" w14:textId="77777777" w:rsidR="00494199" w:rsidRPr="0010644A" w:rsidRDefault="00494199"/>
    <w:p w14:paraId="7F152069" w14:textId="77777777" w:rsidR="00494199" w:rsidRPr="0010644A" w:rsidRDefault="00494199"/>
    <w:p w14:paraId="688956E1" w14:textId="77777777" w:rsidR="00494199" w:rsidRPr="0010644A" w:rsidRDefault="00494199" w:rsidP="007263DD"/>
    <w:p w14:paraId="77D6D485" w14:textId="77777777" w:rsidR="00494199" w:rsidRPr="0010644A" w:rsidRDefault="00494199" w:rsidP="00EA6A30"/>
  </w:endnote>
  <w:endnote w:type="continuationSeparator" w:id="0">
    <w:p w14:paraId="365118DD" w14:textId="77777777" w:rsidR="00494199" w:rsidRPr="0010644A" w:rsidRDefault="00494199">
      <w:pPr>
        <w:spacing w:after="0" w:line="240" w:lineRule="auto"/>
      </w:pPr>
      <w:r w:rsidRPr="0010644A">
        <w:continuationSeparator/>
      </w:r>
    </w:p>
    <w:p w14:paraId="603396DF" w14:textId="77777777" w:rsidR="00494199" w:rsidRPr="0010644A" w:rsidRDefault="00494199"/>
    <w:p w14:paraId="362FD8E1" w14:textId="77777777" w:rsidR="00494199" w:rsidRPr="0010644A" w:rsidRDefault="00494199" w:rsidP="001B5EAC"/>
    <w:p w14:paraId="64A010D8" w14:textId="77777777" w:rsidR="00494199" w:rsidRPr="0010644A" w:rsidRDefault="00494199" w:rsidP="001B5EAC"/>
    <w:p w14:paraId="6BB317E4" w14:textId="77777777" w:rsidR="00494199" w:rsidRPr="0010644A" w:rsidRDefault="00494199"/>
    <w:p w14:paraId="50A87578" w14:textId="77777777" w:rsidR="00494199" w:rsidRPr="0010644A" w:rsidRDefault="00494199"/>
    <w:p w14:paraId="69AF6F4F" w14:textId="77777777" w:rsidR="00494199" w:rsidRPr="0010644A" w:rsidRDefault="00494199" w:rsidP="007263DD"/>
    <w:p w14:paraId="0A4E0710" w14:textId="77777777" w:rsidR="00494199" w:rsidRPr="0010644A" w:rsidRDefault="00494199" w:rsidP="00EA6A30"/>
  </w:endnote>
  <w:endnote w:type="continuationNotice" w:id="1">
    <w:p w14:paraId="1A95A717" w14:textId="77777777" w:rsidR="00494199" w:rsidRDefault="00494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6DE7" w14:textId="77777777" w:rsidR="001C0219" w:rsidRPr="0010644A" w:rsidRDefault="001C0219">
    <w:r w:rsidRPr="0010644A">
      <w:rPr>
        <w:noProof/>
        <w:lang w:eastAsia="el-GR"/>
      </w:rPr>
      <mc:AlternateContent>
        <mc:Choice Requires="wpg">
          <w:drawing>
            <wp:anchor distT="0" distB="0" distL="114300" distR="114300" simplePos="0" relativeHeight="251658240"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0DE044" id="Group 285" o:spid="_x0000_s1026" style="position:absolute;margin-left:-3.55pt;margin-top:8.5pt;width:488.7pt;height:232.95pt;z-index:-251661824" coordorigin="1086,11510" coordsize="9774,46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o:spid="_x0000_s1027" style="position:absolute;left:1086;top:12767;width:9774;height:3402;visibility:visible;mso-wrap-style:square;v-text-anchor:top" coordsize="961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path="m,3402r9618,l9618,,,,,3402e" fillcolor="#d5e0e6" stroked="f">
                <v:path arrowok="t" o:connecttype="custom" o:connectlocs="0,15874;9773,15874;9773,12472;0,12472;0,15874" o:connectangles="0,0,0,0,0"/>
              </v:shape>
              <v:shape id="Freeform 44" o:spid="_x0000_s1028" style="position:absolute;left:4761;top:12219;width:2460;height:1209;visibility:visible;mso-wrap-style:square;v-text-anchor:top" coordsize="2910,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path="m,1541r2910,l2910,,,,,1541e" stroked="f">
                <v:path arrowok="t" o:connecttype="custom" o:connectlocs="0,10200;2460,10200;2460,8992;0,8992;0,102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9" type="#_x0000_t75" style="position:absolute;left:5136;top:11510;width:1785;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r:id="rId2" o:title=""/>
              </v:shape>
            </v:group>
          </w:pict>
        </mc:Fallback>
      </mc:AlternateContent>
    </w:r>
  </w:p>
  <w:p w14:paraId="1017F5C9" w14:textId="77777777" w:rsidR="001C0219" w:rsidRPr="0010644A" w:rsidRDefault="001C0219"/>
  <w:p w14:paraId="023CE2B6" w14:textId="77777777" w:rsidR="001C0219" w:rsidRPr="0010644A" w:rsidRDefault="001C0219"/>
  <w:p w14:paraId="74D2068D" w14:textId="77777777" w:rsidR="001C0219" w:rsidRPr="0010644A" w:rsidRDefault="001C0219"/>
  <w:p w14:paraId="38525665" w14:textId="77777777" w:rsidR="001C0219" w:rsidRPr="0010644A" w:rsidRDefault="001C0219"/>
  <w:p w14:paraId="49C94552" w14:textId="77777777" w:rsidR="001C0219" w:rsidRPr="0010644A" w:rsidRDefault="001C0219"/>
  <w:p w14:paraId="49753274" w14:textId="77777777" w:rsidR="001C0219" w:rsidRPr="0010644A" w:rsidRDefault="001C0219"/>
  <w:p w14:paraId="301D79E9" w14:textId="77777777" w:rsidR="001C0219" w:rsidRPr="0010644A" w:rsidRDefault="001C0219"/>
  <w:p w14:paraId="75DABD74" w14:textId="77777777" w:rsidR="001C0219" w:rsidRPr="0010644A" w:rsidRDefault="001C0219"/>
  <w:p w14:paraId="63A2F4DD" w14:textId="77777777" w:rsidR="001C0219" w:rsidRPr="0010644A" w:rsidRDefault="001C0219">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6F8" w14:textId="08CDAD21" w:rsidR="001C0219" w:rsidRPr="0010644A" w:rsidRDefault="001C0219" w:rsidP="00D5692B">
    <w:pPr>
      <w:pStyle w:val="Footer"/>
      <w:rPr>
        <w:sz w:val="8"/>
      </w:rPr>
    </w:pPr>
    <w:r w:rsidRPr="0010644A">
      <w:rPr>
        <w:noProof/>
      </w:rPr>
      <w:drawing>
        <wp:anchor distT="0" distB="0" distL="114300" distR="114300" simplePos="0" relativeHeight="251658243" behindDoc="0" locked="0" layoutInCell="1" allowOverlap="1" wp14:anchorId="55779098" wp14:editId="0177531B">
          <wp:simplePos x="0" y="0"/>
          <wp:positionH relativeFrom="column">
            <wp:posOffset>4611436</wp:posOffset>
          </wp:positionH>
          <wp:positionV relativeFrom="paragraph">
            <wp:posOffset>-606953</wp:posOffset>
          </wp:positionV>
          <wp:extent cx="1700396" cy="379379"/>
          <wp:effectExtent l="0" t="0" r="0" b="1905"/>
          <wp:wrapThrough wrapText="bothSides">
            <wp:wrapPolygon edited="0">
              <wp:start x="0" y="0"/>
              <wp:lineTo x="0" y="20623"/>
              <wp:lineTo x="7020" y="20623"/>
              <wp:lineTo x="20817" y="17367"/>
              <wp:lineTo x="20575" y="4342"/>
              <wp:lineTo x="7020" y="0"/>
              <wp:lineTo x="0" y="0"/>
            </wp:wrapPolygon>
          </wp:wrapThrough>
          <wp:docPr id="92607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0396" cy="379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rPr>
      <w:drawing>
        <wp:anchor distT="0" distB="0" distL="114300" distR="114300" simplePos="0" relativeHeight="25165824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675490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4D2F0" w14:textId="77777777" w:rsidR="00494199" w:rsidRPr="0010644A" w:rsidRDefault="00494199">
      <w:pPr>
        <w:spacing w:after="0" w:line="240" w:lineRule="auto"/>
      </w:pPr>
      <w:r w:rsidRPr="0010644A">
        <w:separator/>
      </w:r>
    </w:p>
  </w:footnote>
  <w:footnote w:type="continuationSeparator" w:id="0">
    <w:p w14:paraId="2D111D20" w14:textId="77777777" w:rsidR="00494199" w:rsidRPr="0010644A" w:rsidRDefault="00494199">
      <w:pPr>
        <w:spacing w:after="0" w:line="240" w:lineRule="auto"/>
      </w:pPr>
      <w:r w:rsidRPr="0010644A">
        <w:continuationSeparator/>
      </w:r>
    </w:p>
    <w:p w14:paraId="04970FD3" w14:textId="77777777" w:rsidR="00494199" w:rsidRPr="0010644A" w:rsidRDefault="00494199"/>
    <w:p w14:paraId="3246B1CC" w14:textId="77777777" w:rsidR="00494199" w:rsidRPr="0010644A" w:rsidRDefault="00494199" w:rsidP="001B5EAC"/>
    <w:p w14:paraId="5D1FB606" w14:textId="77777777" w:rsidR="00494199" w:rsidRPr="0010644A" w:rsidRDefault="00494199" w:rsidP="001B5EAC"/>
    <w:p w14:paraId="2496F8FF" w14:textId="77777777" w:rsidR="00494199" w:rsidRPr="0010644A" w:rsidRDefault="00494199"/>
    <w:p w14:paraId="4EDB08EE" w14:textId="77777777" w:rsidR="00494199" w:rsidRPr="0010644A" w:rsidRDefault="00494199"/>
    <w:p w14:paraId="43F27870" w14:textId="77777777" w:rsidR="00494199" w:rsidRPr="0010644A" w:rsidRDefault="00494199" w:rsidP="007263DD"/>
    <w:p w14:paraId="480342B2" w14:textId="77777777" w:rsidR="00494199" w:rsidRPr="0010644A" w:rsidRDefault="00494199" w:rsidP="00EA6A30"/>
  </w:footnote>
  <w:footnote w:type="continuationNotice" w:id="1">
    <w:p w14:paraId="044741F5" w14:textId="77777777" w:rsidR="00494199" w:rsidRDefault="004941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9610" w14:textId="77777777" w:rsidR="001C0219" w:rsidRPr="0010644A" w:rsidRDefault="001C0219">
    <w:pPr>
      <w:spacing w:after="0" w:line="0" w:lineRule="atLeast"/>
      <w:rPr>
        <w:sz w:val="0"/>
        <w:szCs w:val="0"/>
      </w:rPr>
    </w:pPr>
  </w:p>
  <w:p w14:paraId="14D2A707" w14:textId="77777777" w:rsidR="001C0219" w:rsidRPr="0010644A" w:rsidRDefault="001C0219">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211"/>
      <w:gridCol w:w="3209"/>
    </w:tblGrid>
    <w:tr w:rsidR="001C0219" w:rsidRPr="0010644A" w14:paraId="4954238C" w14:textId="77777777" w:rsidTr="00002557">
      <w:tc>
        <w:tcPr>
          <w:tcW w:w="1667" w:type="pct"/>
        </w:tcPr>
        <w:p w14:paraId="70D7D503" w14:textId="26657E90" w:rsidR="001C0219" w:rsidRPr="0010644A" w:rsidRDefault="001C0219" w:rsidP="00002557">
          <w:pPr>
            <w:pStyle w:val="Header"/>
            <w:jc w:val="center"/>
            <w:rPr>
              <w:color w:val="FF0000"/>
            </w:rPr>
          </w:pPr>
        </w:p>
      </w:tc>
      <w:tc>
        <w:tcPr>
          <w:tcW w:w="1667" w:type="pct"/>
          <w:vAlign w:val="bottom"/>
        </w:tcPr>
        <w:p w14:paraId="40B954A0" w14:textId="79B015A4" w:rsidR="001C0219" w:rsidRPr="0010644A" w:rsidRDefault="001C0219" w:rsidP="001159C9">
          <w:pPr>
            <w:pStyle w:val="NoSpacing"/>
            <w:jc w:val="center"/>
          </w:pPr>
        </w:p>
      </w:tc>
      <w:tc>
        <w:tcPr>
          <w:tcW w:w="1666" w:type="pct"/>
          <w:vAlign w:val="center"/>
        </w:tcPr>
        <w:p w14:paraId="2313CAB4" w14:textId="67D3BAFC" w:rsidR="001C0219" w:rsidRPr="0010644A" w:rsidRDefault="001C0219" w:rsidP="00DB2777">
          <w:pPr>
            <w:pStyle w:val="Header"/>
            <w:jc w:val="right"/>
          </w:pPr>
          <w:r w:rsidRPr="0010644A">
            <w:rPr>
              <w:noProof/>
            </w:rPr>
            <w:drawing>
              <wp:inline distT="0" distB="0" distL="0" distR="0" wp14:anchorId="11BE0E3C" wp14:editId="55C01984">
                <wp:extent cx="1008000" cy="1008000"/>
                <wp:effectExtent l="0" t="0" r="0" b="0"/>
                <wp:docPr id="206772909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1C0219" w:rsidRPr="0010644A" w:rsidRDefault="001C0219" w:rsidP="00483C2D">
    <w:pPr>
      <w:pStyle w:val="Header"/>
      <w:rPr>
        <w:sz w:val="8"/>
        <w:szCs w:val="8"/>
      </w:rPr>
    </w:pPr>
    <w:r w:rsidRPr="0010644A">
      <w:rPr>
        <w:noProof/>
        <w:sz w:val="20"/>
      </w:rPr>
      <w:drawing>
        <wp:anchor distT="0" distB="0" distL="114300" distR="114300" simplePos="0" relativeHeight="251658241"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42413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0"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16cid:durableId="47073972">
    <w:abstractNumId w:val="20"/>
  </w:num>
  <w:num w:numId="2" w16cid:durableId="1210847176">
    <w:abstractNumId w:val="19"/>
  </w:num>
  <w:num w:numId="3" w16cid:durableId="1516307222">
    <w:abstractNumId w:val="7"/>
  </w:num>
  <w:num w:numId="4" w16cid:durableId="1704356047">
    <w:abstractNumId w:val="12"/>
  </w:num>
  <w:num w:numId="5" w16cid:durableId="1489058965">
    <w:abstractNumId w:val="28"/>
  </w:num>
  <w:num w:numId="6" w16cid:durableId="614990817">
    <w:abstractNumId w:val="4"/>
  </w:num>
  <w:num w:numId="7" w16cid:durableId="212078697">
    <w:abstractNumId w:val="8"/>
  </w:num>
  <w:num w:numId="8" w16cid:durableId="1644920605">
    <w:abstractNumId w:val="0"/>
  </w:num>
  <w:num w:numId="9" w16cid:durableId="1307274446">
    <w:abstractNumId w:val="9"/>
  </w:num>
  <w:num w:numId="10" w16cid:durableId="1614894926">
    <w:abstractNumId w:val="22"/>
  </w:num>
  <w:num w:numId="11" w16cid:durableId="1311012429">
    <w:abstractNumId w:val="24"/>
  </w:num>
  <w:num w:numId="12" w16cid:durableId="1639189747">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16cid:durableId="746263392">
    <w:abstractNumId w:val="15"/>
  </w:num>
  <w:num w:numId="14" w16cid:durableId="65881280">
    <w:abstractNumId w:val="1"/>
  </w:num>
  <w:num w:numId="15" w16cid:durableId="661278921">
    <w:abstractNumId w:val="14"/>
  </w:num>
  <w:num w:numId="16" w16cid:durableId="1652054220">
    <w:abstractNumId w:val="27"/>
  </w:num>
  <w:num w:numId="17" w16cid:durableId="1993213186">
    <w:abstractNumId w:val="16"/>
  </w:num>
  <w:num w:numId="18" w16cid:durableId="97798756">
    <w:abstractNumId w:val="21"/>
  </w:num>
  <w:num w:numId="19" w16cid:durableId="1185248453">
    <w:abstractNumId w:val="17"/>
  </w:num>
  <w:num w:numId="20" w16cid:durableId="998844991">
    <w:abstractNumId w:val="25"/>
  </w:num>
  <w:num w:numId="21" w16cid:durableId="1887831644">
    <w:abstractNumId w:val="6"/>
  </w:num>
  <w:num w:numId="22" w16cid:durableId="1843661492">
    <w:abstractNumId w:val="18"/>
  </w:num>
  <w:num w:numId="23" w16cid:durableId="217320682">
    <w:abstractNumId w:val="2"/>
  </w:num>
  <w:num w:numId="24" w16cid:durableId="253129048">
    <w:abstractNumId w:val="11"/>
  </w:num>
  <w:num w:numId="25" w16cid:durableId="876433964">
    <w:abstractNumId w:val="23"/>
  </w:num>
  <w:num w:numId="26" w16cid:durableId="452411170">
    <w:abstractNumId w:val="10"/>
  </w:num>
  <w:num w:numId="27" w16cid:durableId="1557084624">
    <w:abstractNumId w:val="26"/>
  </w:num>
  <w:num w:numId="28" w16cid:durableId="1591507693">
    <w:abstractNumId w:val="3"/>
  </w:num>
  <w:num w:numId="29" w16cid:durableId="7041351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forms" w:enforcement="1" w:cryptProviderType="rsaAES" w:cryptAlgorithmClass="hash" w:cryptAlgorithmType="typeAny" w:cryptAlgorithmSid="14" w:cryptSpinCount="100000" w:hash="/Gn0h5QUL5Zb7Kez//lokI8L5Q2YCh6PlvLr1b1LOx0TPtxU27UResRUI4GDmNlFkb4oQpzfg0ikuQoChqigBA==" w:salt="6QUJ0TFq/H71Y5NfGmWDwQ=="/>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C8"/>
    <w:rsid w:val="00002557"/>
    <w:rsid w:val="00005253"/>
    <w:rsid w:val="00005348"/>
    <w:rsid w:val="0000610E"/>
    <w:rsid w:val="00007D9C"/>
    <w:rsid w:val="000100B5"/>
    <w:rsid w:val="000121DD"/>
    <w:rsid w:val="00017B9D"/>
    <w:rsid w:val="00023BD9"/>
    <w:rsid w:val="00024F7E"/>
    <w:rsid w:val="00027808"/>
    <w:rsid w:val="00027E56"/>
    <w:rsid w:val="000328BF"/>
    <w:rsid w:val="00034827"/>
    <w:rsid w:val="00034D7D"/>
    <w:rsid w:val="00034D9C"/>
    <w:rsid w:val="00041EA7"/>
    <w:rsid w:val="00042681"/>
    <w:rsid w:val="00045BDB"/>
    <w:rsid w:val="00045E38"/>
    <w:rsid w:val="00050D62"/>
    <w:rsid w:val="00052438"/>
    <w:rsid w:val="00060B41"/>
    <w:rsid w:val="0006595F"/>
    <w:rsid w:val="00066027"/>
    <w:rsid w:val="000725CC"/>
    <w:rsid w:val="00073D94"/>
    <w:rsid w:val="000747EA"/>
    <w:rsid w:val="00082F4E"/>
    <w:rsid w:val="00086434"/>
    <w:rsid w:val="00086E73"/>
    <w:rsid w:val="000917AB"/>
    <w:rsid w:val="000922A6"/>
    <w:rsid w:val="00093846"/>
    <w:rsid w:val="00093E09"/>
    <w:rsid w:val="0009417B"/>
    <w:rsid w:val="000A5742"/>
    <w:rsid w:val="000A5E9E"/>
    <w:rsid w:val="000A6848"/>
    <w:rsid w:val="000B060B"/>
    <w:rsid w:val="000B41E6"/>
    <w:rsid w:val="000C4BFC"/>
    <w:rsid w:val="000C591C"/>
    <w:rsid w:val="000D330D"/>
    <w:rsid w:val="000D511D"/>
    <w:rsid w:val="000F2A13"/>
    <w:rsid w:val="000F391C"/>
    <w:rsid w:val="000F4BC2"/>
    <w:rsid w:val="00100608"/>
    <w:rsid w:val="00102A1F"/>
    <w:rsid w:val="00104556"/>
    <w:rsid w:val="0010644A"/>
    <w:rsid w:val="00111B2B"/>
    <w:rsid w:val="001159C9"/>
    <w:rsid w:val="00117CA9"/>
    <w:rsid w:val="0013069D"/>
    <w:rsid w:val="0013308E"/>
    <w:rsid w:val="001338F6"/>
    <w:rsid w:val="00136B8E"/>
    <w:rsid w:val="00140F35"/>
    <w:rsid w:val="00144DBC"/>
    <w:rsid w:val="0014538B"/>
    <w:rsid w:val="00147771"/>
    <w:rsid w:val="001559AD"/>
    <w:rsid w:val="00156C13"/>
    <w:rsid w:val="00160822"/>
    <w:rsid w:val="0016268B"/>
    <w:rsid w:val="00163E12"/>
    <w:rsid w:val="00165322"/>
    <w:rsid w:val="00175D0C"/>
    <w:rsid w:val="00175F0E"/>
    <w:rsid w:val="00176DD1"/>
    <w:rsid w:val="00181D56"/>
    <w:rsid w:val="00184808"/>
    <w:rsid w:val="00184A56"/>
    <w:rsid w:val="00184FDE"/>
    <w:rsid w:val="00186F14"/>
    <w:rsid w:val="00187C55"/>
    <w:rsid w:val="00187D40"/>
    <w:rsid w:val="00196E00"/>
    <w:rsid w:val="00197675"/>
    <w:rsid w:val="00197F3A"/>
    <w:rsid w:val="001A10E2"/>
    <w:rsid w:val="001A62BC"/>
    <w:rsid w:val="001B0B51"/>
    <w:rsid w:val="001B39B9"/>
    <w:rsid w:val="001B4F7C"/>
    <w:rsid w:val="001B5446"/>
    <w:rsid w:val="001B5EAC"/>
    <w:rsid w:val="001C0219"/>
    <w:rsid w:val="001C3C19"/>
    <w:rsid w:val="001C481B"/>
    <w:rsid w:val="001C4C9E"/>
    <w:rsid w:val="001C63FE"/>
    <w:rsid w:val="001C7A1A"/>
    <w:rsid w:val="001D0296"/>
    <w:rsid w:val="001D0651"/>
    <w:rsid w:val="001D332E"/>
    <w:rsid w:val="001D405F"/>
    <w:rsid w:val="001E22DE"/>
    <w:rsid w:val="001E2A16"/>
    <w:rsid w:val="001E6389"/>
    <w:rsid w:val="001E6D91"/>
    <w:rsid w:val="001F18A1"/>
    <w:rsid w:val="001F1F6B"/>
    <w:rsid w:val="001F30B8"/>
    <w:rsid w:val="001F503C"/>
    <w:rsid w:val="001F60B0"/>
    <w:rsid w:val="001F6CD5"/>
    <w:rsid w:val="001F74FD"/>
    <w:rsid w:val="00203F20"/>
    <w:rsid w:val="002070EE"/>
    <w:rsid w:val="002072FC"/>
    <w:rsid w:val="0021009D"/>
    <w:rsid w:val="00210807"/>
    <w:rsid w:val="00212E01"/>
    <w:rsid w:val="0021710D"/>
    <w:rsid w:val="002239CC"/>
    <w:rsid w:val="00223E3D"/>
    <w:rsid w:val="00226ADA"/>
    <w:rsid w:val="00230355"/>
    <w:rsid w:val="0023061B"/>
    <w:rsid w:val="00230DDC"/>
    <w:rsid w:val="00233E8E"/>
    <w:rsid w:val="00234952"/>
    <w:rsid w:val="00236D0E"/>
    <w:rsid w:val="00244461"/>
    <w:rsid w:val="002444F8"/>
    <w:rsid w:val="002459BC"/>
    <w:rsid w:val="00245F64"/>
    <w:rsid w:val="00247434"/>
    <w:rsid w:val="00247F79"/>
    <w:rsid w:val="00251358"/>
    <w:rsid w:val="0025164F"/>
    <w:rsid w:val="00263E80"/>
    <w:rsid w:val="00271055"/>
    <w:rsid w:val="00273247"/>
    <w:rsid w:val="00273415"/>
    <w:rsid w:val="00284F71"/>
    <w:rsid w:val="0029374E"/>
    <w:rsid w:val="00293A08"/>
    <w:rsid w:val="00294668"/>
    <w:rsid w:val="002A035B"/>
    <w:rsid w:val="002A37D9"/>
    <w:rsid w:val="002A5126"/>
    <w:rsid w:val="002B03D9"/>
    <w:rsid w:val="002C11B5"/>
    <w:rsid w:val="002D4943"/>
    <w:rsid w:val="002E2E7E"/>
    <w:rsid w:val="002E3024"/>
    <w:rsid w:val="002E3783"/>
    <w:rsid w:val="002E599F"/>
    <w:rsid w:val="002E65EE"/>
    <w:rsid w:val="002E7AF7"/>
    <w:rsid w:val="002F3F40"/>
    <w:rsid w:val="003001D1"/>
    <w:rsid w:val="003026F3"/>
    <w:rsid w:val="003074BC"/>
    <w:rsid w:val="00307DBC"/>
    <w:rsid w:val="00312F3F"/>
    <w:rsid w:val="003150C4"/>
    <w:rsid w:val="0032046D"/>
    <w:rsid w:val="00325A06"/>
    <w:rsid w:val="00335326"/>
    <w:rsid w:val="00337D46"/>
    <w:rsid w:val="00337E99"/>
    <w:rsid w:val="00342573"/>
    <w:rsid w:val="00345799"/>
    <w:rsid w:val="00347049"/>
    <w:rsid w:val="003470DB"/>
    <w:rsid w:val="00350F19"/>
    <w:rsid w:val="003515B6"/>
    <w:rsid w:val="0035382E"/>
    <w:rsid w:val="003557D1"/>
    <w:rsid w:val="0035707C"/>
    <w:rsid w:val="003636E5"/>
    <w:rsid w:val="0036420D"/>
    <w:rsid w:val="00372172"/>
    <w:rsid w:val="003811E3"/>
    <w:rsid w:val="003A288D"/>
    <w:rsid w:val="003A2E22"/>
    <w:rsid w:val="003A3D71"/>
    <w:rsid w:val="003A3E6D"/>
    <w:rsid w:val="003A3EE5"/>
    <w:rsid w:val="003B2DC6"/>
    <w:rsid w:val="003B32EF"/>
    <w:rsid w:val="003B4419"/>
    <w:rsid w:val="003B4ECE"/>
    <w:rsid w:val="003C03BB"/>
    <w:rsid w:val="003C24C4"/>
    <w:rsid w:val="003D21A7"/>
    <w:rsid w:val="003D27ED"/>
    <w:rsid w:val="003D7A36"/>
    <w:rsid w:val="003E5AAC"/>
    <w:rsid w:val="003F4BCD"/>
    <w:rsid w:val="003F68FA"/>
    <w:rsid w:val="004021BC"/>
    <w:rsid w:val="0040495D"/>
    <w:rsid w:val="0041073B"/>
    <w:rsid w:val="00411273"/>
    <w:rsid w:val="004131D2"/>
    <w:rsid w:val="0041518F"/>
    <w:rsid w:val="00421FEB"/>
    <w:rsid w:val="00422679"/>
    <w:rsid w:val="0042276D"/>
    <w:rsid w:val="00422970"/>
    <w:rsid w:val="00425F0B"/>
    <w:rsid w:val="00425F1C"/>
    <w:rsid w:val="00426575"/>
    <w:rsid w:val="004273F0"/>
    <w:rsid w:val="00427CDA"/>
    <w:rsid w:val="00430008"/>
    <w:rsid w:val="00430410"/>
    <w:rsid w:val="00433BD3"/>
    <w:rsid w:val="0044029C"/>
    <w:rsid w:val="00442144"/>
    <w:rsid w:val="004423CB"/>
    <w:rsid w:val="0044264A"/>
    <w:rsid w:val="00444B37"/>
    <w:rsid w:val="0046161F"/>
    <w:rsid w:val="004626D5"/>
    <w:rsid w:val="00463714"/>
    <w:rsid w:val="00463AAA"/>
    <w:rsid w:val="004656AB"/>
    <w:rsid w:val="00475877"/>
    <w:rsid w:val="00480DB7"/>
    <w:rsid w:val="0048311D"/>
    <w:rsid w:val="00483C2D"/>
    <w:rsid w:val="0049179C"/>
    <w:rsid w:val="0049300B"/>
    <w:rsid w:val="00494199"/>
    <w:rsid w:val="00494FB2"/>
    <w:rsid w:val="004970DD"/>
    <w:rsid w:val="004A24AA"/>
    <w:rsid w:val="004A28C5"/>
    <w:rsid w:val="004A3589"/>
    <w:rsid w:val="004A360A"/>
    <w:rsid w:val="004A71F1"/>
    <w:rsid w:val="004B07D3"/>
    <w:rsid w:val="004B3C1A"/>
    <w:rsid w:val="004B6B34"/>
    <w:rsid w:val="004B7A44"/>
    <w:rsid w:val="004C09CA"/>
    <w:rsid w:val="004D36F9"/>
    <w:rsid w:val="004D679B"/>
    <w:rsid w:val="004E0C3E"/>
    <w:rsid w:val="004E1E27"/>
    <w:rsid w:val="004E2653"/>
    <w:rsid w:val="004E2E6E"/>
    <w:rsid w:val="004F0FE5"/>
    <w:rsid w:val="004F1733"/>
    <w:rsid w:val="005011C1"/>
    <w:rsid w:val="00503B9F"/>
    <w:rsid w:val="00506959"/>
    <w:rsid w:val="0050735D"/>
    <w:rsid w:val="005115D4"/>
    <w:rsid w:val="005129AE"/>
    <w:rsid w:val="00513155"/>
    <w:rsid w:val="005136D0"/>
    <w:rsid w:val="00513E8F"/>
    <w:rsid w:val="00521860"/>
    <w:rsid w:val="0052225B"/>
    <w:rsid w:val="00523BDC"/>
    <w:rsid w:val="00527061"/>
    <w:rsid w:val="00527AAC"/>
    <w:rsid w:val="005308E9"/>
    <w:rsid w:val="005315D6"/>
    <w:rsid w:val="0053704E"/>
    <w:rsid w:val="005439C1"/>
    <w:rsid w:val="00545464"/>
    <w:rsid w:val="00546D02"/>
    <w:rsid w:val="00552AFE"/>
    <w:rsid w:val="0055668F"/>
    <w:rsid w:val="005606BC"/>
    <w:rsid w:val="00562811"/>
    <w:rsid w:val="005750F4"/>
    <w:rsid w:val="00577B17"/>
    <w:rsid w:val="00580E89"/>
    <w:rsid w:val="005863D9"/>
    <w:rsid w:val="0059027C"/>
    <w:rsid w:val="00596E5E"/>
    <w:rsid w:val="005A2856"/>
    <w:rsid w:val="005A4ECC"/>
    <w:rsid w:val="005A4F8D"/>
    <w:rsid w:val="005A61DE"/>
    <w:rsid w:val="005A6B10"/>
    <w:rsid w:val="005B3CA6"/>
    <w:rsid w:val="005B6188"/>
    <w:rsid w:val="005C125E"/>
    <w:rsid w:val="005C493C"/>
    <w:rsid w:val="005C56B1"/>
    <w:rsid w:val="005C66DE"/>
    <w:rsid w:val="005C70C9"/>
    <w:rsid w:val="005D061B"/>
    <w:rsid w:val="005D15FB"/>
    <w:rsid w:val="005D6A2D"/>
    <w:rsid w:val="005E003F"/>
    <w:rsid w:val="005E2640"/>
    <w:rsid w:val="005E37B6"/>
    <w:rsid w:val="005E471C"/>
    <w:rsid w:val="005F159A"/>
    <w:rsid w:val="005F1E7F"/>
    <w:rsid w:val="005F3302"/>
    <w:rsid w:val="005F3BA7"/>
    <w:rsid w:val="005F42E9"/>
    <w:rsid w:val="005F49D0"/>
    <w:rsid w:val="005F77B3"/>
    <w:rsid w:val="00601214"/>
    <w:rsid w:val="006039C9"/>
    <w:rsid w:val="0060463A"/>
    <w:rsid w:val="00604981"/>
    <w:rsid w:val="006106EF"/>
    <w:rsid w:val="00611008"/>
    <w:rsid w:val="00614E1D"/>
    <w:rsid w:val="00620FCA"/>
    <w:rsid w:val="00622A9C"/>
    <w:rsid w:val="00625C5F"/>
    <w:rsid w:val="0063180B"/>
    <w:rsid w:val="00634B64"/>
    <w:rsid w:val="00635877"/>
    <w:rsid w:val="00650828"/>
    <w:rsid w:val="0065164B"/>
    <w:rsid w:val="00656657"/>
    <w:rsid w:val="0065739C"/>
    <w:rsid w:val="006613C9"/>
    <w:rsid w:val="00662D8F"/>
    <w:rsid w:val="00663795"/>
    <w:rsid w:val="006704D8"/>
    <w:rsid w:val="0067089B"/>
    <w:rsid w:val="00671B25"/>
    <w:rsid w:val="0067645E"/>
    <w:rsid w:val="00676E40"/>
    <w:rsid w:val="00677659"/>
    <w:rsid w:val="006816CA"/>
    <w:rsid w:val="00683782"/>
    <w:rsid w:val="0068695A"/>
    <w:rsid w:val="00686B13"/>
    <w:rsid w:val="00690822"/>
    <w:rsid w:val="006A5DD1"/>
    <w:rsid w:val="006A70B3"/>
    <w:rsid w:val="006B3223"/>
    <w:rsid w:val="006B3E43"/>
    <w:rsid w:val="006B4E8D"/>
    <w:rsid w:val="006B53F6"/>
    <w:rsid w:val="006D265C"/>
    <w:rsid w:val="006D41C2"/>
    <w:rsid w:val="006D5FB3"/>
    <w:rsid w:val="006D6F36"/>
    <w:rsid w:val="006E4596"/>
    <w:rsid w:val="006E4CF1"/>
    <w:rsid w:val="006E5A62"/>
    <w:rsid w:val="006E6962"/>
    <w:rsid w:val="006E7462"/>
    <w:rsid w:val="006F445A"/>
    <w:rsid w:val="006F6BA9"/>
    <w:rsid w:val="006F7504"/>
    <w:rsid w:val="006F7898"/>
    <w:rsid w:val="0070136F"/>
    <w:rsid w:val="00703A48"/>
    <w:rsid w:val="00703D21"/>
    <w:rsid w:val="007078AB"/>
    <w:rsid w:val="00710619"/>
    <w:rsid w:val="007146E7"/>
    <w:rsid w:val="00717A7E"/>
    <w:rsid w:val="00721847"/>
    <w:rsid w:val="007227FD"/>
    <w:rsid w:val="0072440A"/>
    <w:rsid w:val="007263DD"/>
    <w:rsid w:val="00730269"/>
    <w:rsid w:val="00732E1A"/>
    <w:rsid w:val="007378FE"/>
    <w:rsid w:val="00745D51"/>
    <w:rsid w:val="0075519E"/>
    <w:rsid w:val="007612DA"/>
    <w:rsid w:val="00761557"/>
    <w:rsid w:val="00762AB0"/>
    <w:rsid w:val="00770BDC"/>
    <w:rsid w:val="00774745"/>
    <w:rsid w:val="00781143"/>
    <w:rsid w:val="00781C27"/>
    <w:rsid w:val="00784404"/>
    <w:rsid w:val="007856D2"/>
    <w:rsid w:val="007905C1"/>
    <w:rsid w:val="00790D74"/>
    <w:rsid w:val="00791050"/>
    <w:rsid w:val="0079368C"/>
    <w:rsid w:val="00796D4C"/>
    <w:rsid w:val="007A023F"/>
    <w:rsid w:val="007A1A33"/>
    <w:rsid w:val="007A3A95"/>
    <w:rsid w:val="007A5B59"/>
    <w:rsid w:val="007A70E0"/>
    <w:rsid w:val="007A768B"/>
    <w:rsid w:val="007B0E79"/>
    <w:rsid w:val="007B3184"/>
    <w:rsid w:val="007B518F"/>
    <w:rsid w:val="007B7097"/>
    <w:rsid w:val="007C3438"/>
    <w:rsid w:val="007D0023"/>
    <w:rsid w:val="007D3D1D"/>
    <w:rsid w:val="007D52BE"/>
    <w:rsid w:val="007D5A41"/>
    <w:rsid w:val="007D5D45"/>
    <w:rsid w:val="007D6A33"/>
    <w:rsid w:val="007D756E"/>
    <w:rsid w:val="007E1197"/>
    <w:rsid w:val="007E4002"/>
    <w:rsid w:val="007E554F"/>
    <w:rsid w:val="007F0266"/>
    <w:rsid w:val="007F1A0E"/>
    <w:rsid w:val="007F2D9E"/>
    <w:rsid w:val="007F6BBA"/>
    <w:rsid w:val="00801AC4"/>
    <w:rsid w:val="008073AF"/>
    <w:rsid w:val="008229F5"/>
    <w:rsid w:val="00825CB5"/>
    <w:rsid w:val="00831129"/>
    <w:rsid w:val="00831F63"/>
    <w:rsid w:val="008346F6"/>
    <w:rsid w:val="00836753"/>
    <w:rsid w:val="008404E8"/>
    <w:rsid w:val="00842E02"/>
    <w:rsid w:val="0085033F"/>
    <w:rsid w:val="00851144"/>
    <w:rsid w:val="0085216A"/>
    <w:rsid w:val="0085302F"/>
    <w:rsid w:val="008554BD"/>
    <w:rsid w:val="00860339"/>
    <w:rsid w:val="00864BA3"/>
    <w:rsid w:val="008722C7"/>
    <w:rsid w:val="00873A06"/>
    <w:rsid w:val="008767DF"/>
    <w:rsid w:val="0087766E"/>
    <w:rsid w:val="008802FD"/>
    <w:rsid w:val="00881879"/>
    <w:rsid w:val="00883D2C"/>
    <w:rsid w:val="008876BE"/>
    <w:rsid w:val="00891301"/>
    <w:rsid w:val="00897696"/>
    <w:rsid w:val="008A3ED8"/>
    <w:rsid w:val="008A49A8"/>
    <w:rsid w:val="008A4A05"/>
    <w:rsid w:val="008B2755"/>
    <w:rsid w:val="008B3C77"/>
    <w:rsid w:val="008C49F2"/>
    <w:rsid w:val="008D03D4"/>
    <w:rsid w:val="008D32B8"/>
    <w:rsid w:val="008D49D7"/>
    <w:rsid w:val="008E58DC"/>
    <w:rsid w:val="008F02B2"/>
    <w:rsid w:val="008F1873"/>
    <w:rsid w:val="008F4AA9"/>
    <w:rsid w:val="008F57F7"/>
    <w:rsid w:val="008F7835"/>
    <w:rsid w:val="009010F0"/>
    <w:rsid w:val="00907256"/>
    <w:rsid w:val="00912C61"/>
    <w:rsid w:val="00915274"/>
    <w:rsid w:val="009166A4"/>
    <w:rsid w:val="00917286"/>
    <w:rsid w:val="00924522"/>
    <w:rsid w:val="009316E0"/>
    <w:rsid w:val="00934D6B"/>
    <w:rsid w:val="00947E00"/>
    <w:rsid w:val="009527A2"/>
    <w:rsid w:val="00953370"/>
    <w:rsid w:val="00957BF8"/>
    <w:rsid w:val="0096430D"/>
    <w:rsid w:val="00964C14"/>
    <w:rsid w:val="00965ABC"/>
    <w:rsid w:val="00965F8E"/>
    <w:rsid w:val="00966774"/>
    <w:rsid w:val="009669BB"/>
    <w:rsid w:val="00967862"/>
    <w:rsid w:val="00967CB1"/>
    <w:rsid w:val="00970463"/>
    <w:rsid w:val="00973A0B"/>
    <w:rsid w:val="00976E28"/>
    <w:rsid w:val="009940C9"/>
    <w:rsid w:val="009946D0"/>
    <w:rsid w:val="009965E8"/>
    <w:rsid w:val="009966C8"/>
    <w:rsid w:val="00996C97"/>
    <w:rsid w:val="009B1F06"/>
    <w:rsid w:val="009B3313"/>
    <w:rsid w:val="009C0705"/>
    <w:rsid w:val="009C3671"/>
    <w:rsid w:val="009D7B94"/>
    <w:rsid w:val="009E1DEC"/>
    <w:rsid w:val="009E413E"/>
    <w:rsid w:val="009F331D"/>
    <w:rsid w:val="009F4C3A"/>
    <w:rsid w:val="009F5CD2"/>
    <w:rsid w:val="009F7F11"/>
    <w:rsid w:val="00A010F1"/>
    <w:rsid w:val="00A016A5"/>
    <w:rsid w:val="00A046CF"/>
    <w:rsid w:val="00A05F5A"/>
    <w:rsid w:val="00A069BE"/>
    <w:rsid w:val="00A11436"/>
    <w:rsid w:val="00A116B2"/>
    <w:rsid w:val="00A1252D"/>
    <w:rsid w:val="00A14800"/>
    <w:rsid w:val="00A25E7D"/>
    <w:rsid w:val="00A30FBC"/>
    <w:rsid w:val="00A313DD"/>
    <w:rsid w:val="00A34B1B"/>
    <w:rsid w:val="00A368C5"/>
    <w:rsid w:val="00A37DC4"/>
    <w:rsid w:val="00A37F53"/>
    <w:rsid w:val="00A42F2E"/>
    <w:rsid w:val="00A4305B"/>
    <w:rsid w:val="00A43D68"/>
    <w:rsid w:val="00A53850"/>
    <w:rsid w:val="00A64C00"/>
    <w:rsid w:val="00A661C0"/>
    <w:rsid w:val="00A66F94"/>
    <w:rsid w:val="00A700C4"/>
    <w:rsid w:val="00A74430"/>
    <w:rsid w:val="00A74865"/>
    <w:rsid w:val="00A86EB6"/>
    <w:rsid w:val="00A90560"/>
    <w:rsid w:val="00A9056D"/>
    <w:rsid w:val="00A95CB7"/>
    <w:rsid w:val="00A96101"/>
    <w:rsid w:val="00AA3E25"/>
    <w:rsid w:val="00AA49FE"/>
    <w:rsid w:val="00AA50AB"/>
    <w:rsid w:val="00AA5C73"/>
    <w:rsid w:val="00AB0573"/>
    <w:rsid w:val="00AB343A"/>
    <w:rsid w:val="00AB363E"/>
    <w:rsid w:val="00AB49B8"/>
    <w:rsid w:val="00AB7043"/>
    <w:rsid w:val="00AB75FC"/>
    <w:rsid w:val="00AB7E17"/>
    <w:rsid w:val="00AC1EF7"/>
    <w:rsid w:val="00AC36E1"/>
    <w:rsid w:val="00AC3B6B"/>
    <w:rsid w:val="00AC44AC"/>
    <w:rsid w:val="00AC44B9"/>
    <w:rsid w:val="00AC54A3"/>
    <w:rsid w:val="00AC6E3B"/>
    <w:rsid w:val="00AC7E7C"/>
    <w:rsid w:val="00AD1898"/>
    <w:rsid w:val="00AD2C31"/>
    <w:rsid w:val="00AD3C15"/>
    <w:rsid w:val="00AD5CE3"/>
    <w:rsid w:val="00AE27EC"/>
    <w:rsid w:val="00AE2EC6"/>
    <w:rsid w:val="00AE547A"/>
    <w:rsid w:val="00AF0628"/>
    <w:rsid w:val="00AF192D"/>
    <w:rsid w:val="00AF2C0E"/>
    <w:rsid w:val="00AF3563"/>
    <w:rsid w:val="00AF4E20"/>
    <w:rsid w:val="00AF6ABC"/>
    <w:rsid w:val="00B02F9E"/>
    <w:rsid w:val="00B11372"/>
    <w:rsid w:val="00B119C1"/>
    <w:rsid w:val="00B231D2"/>
    <w:rsid w:val="00B24128"/>
    <w:rsid w:val="00B262B1"/>
    <w:rsid w:val="00B3155F"/>
    <w:rsid w:val="00B32ACE"/>
    <w:rsid w:val="00B415C2"/>
    <w:rsid w:val="00B456CF"/>
    <w:rsid w:val="00B47CCA"/>
    <w:rsid w:val="00B52D80"/>
    <w:rsid w:val="00B54EB2"/>
    <w:rsid w:val="00B55B0A"/>
    <w:rsid w:val="00B60497"/>
    <w:rsid w:val="00B6153E"/>
    <w:rsid w:val="00B636D4"/>
    <w:rsid w:val="00B638A1"/>
    <w:rsid w:val="00B65281"/>
    <w:rsid w:val="00B802E8"/>
    <w:rsid w:val="00B82BEB"/>
    <w:rsid w:val="00B86B55"/>
    <w:rsid w:val="00B8721C"/>
    <w:rsid w:val="00B9457C"/>
    <w:rsid w:val="00B94B7E"/>
    <w:rsid w:val="00B96508"/>
    <w:rsid w:val="00B96648"/>
    <w:rsid w:val="00B969B2"/>
    <w:rsid w:val="00BA2978"/>
    <w:rsid w:val="00BA6A16"/>
    <w:rsid w:val="00BA6C16"/>
    <w:rsid w:val="00BB10BF"/>
    <w:rsid w:val="00BB125D"/>
    <w:rsid w:val="00BB2072"/>
    <w:rsid w:val="00BB27C8"/>
    <w:rsid w:val="00BB2858"/>
    <w:rsid w:val="00BB689D"/>
    <w:rsid w:val="00BC186B"/>
    <w:rsid w:val="00BC3DF9"/>
    <w:rsid w:val="00BC467F"/>
    <w:rsid w:val="00BC5398"/>
    <w:rsid w:val="00BC59B3"/>
    <w:rsid w:val="00BC5DF4"/>
    <w:rsid w:val="00BC6BFC"/>
    <w:rsid w:val="00BD0BBD"/>
    <w:rsid w:val="00BD10D9"/>
    <w:rsid w:val="00BD59DF"/>
    <w:rsid w:val="00BE4191"/>
    <w:rsid w:val="00BE7430"/>
    <w:rsid w:val="00BF057A"/>
    <w:rsid w:val="00BF2E4C"/>
    <w:rsid w:val="00BF60E0"/>
    <w:rsid w:val="00C05160"/>
    <w:rsid w:val="00C13DD0"/>
    <w:rsid w:val="00C17C52"/>
    <w:rsid w:val="00C24D80"/>
    <w:rsid w:val="00C25035"/>
    <w:rsid w:val="00C260D3"/>
    <w:rsid w:val="00C27F68"/>
    <w:rsid w:val="00C31A11"/>
    <w:rsid w:val="00C335ED"/>
    <w:rsid w:val="00C36ED0"/>
    <w:rsid w:val="00C42C01"/>
    <w:rsid w:val="00C43398"/>
    <w:rsid w:val="00C46A66"/>
    <w:rsid w:val="00C46B89"/>
    <w:rsid w:val="00C5010E"/>
    <w:rsid w:val="00C518C1"/>
    <w:rsid w:val="00C55394"/>
    <w:rsid w:val="00C561ED"/>
    <w:rsid w:val="00C612FA"/>
    <w:rsid w:val="00C629DF"/>
    <w:rsid w:val="00C63855"/>
    <w:rsid w:val="00C63BBA"/>
    <w:rsid w:val="00C640C6"/>
    <w:rsid w:val="00C64757"/>
    <w:rsid w:val="00C650AF"/>
    <w:rsid w:val="00C7124D"/>
    <w:rsid w:val="00C72AA1"/>
    <w:rsid w:val="00C72CC6"/>
    <w:rsid w:val="00C767F1"/>
    <w:rsid w:val="00C76BDA"/>
    <w:rsid w:val="00C7731F"/>
    <w:rsid w:val="00C8098F"/>
    <w:rsid w:val="00C81337"/>
    <w:rsid w:val="00C82920"/>
    <w:rsid w:val="00C869BA"/>
    <w:rsid w:val="00C87641"/>
    <w:rsid w:val="00CA015C"/>
    <w:rsid w:val="00CA5930"/>
    <w:rsid w:val="00CA5AAB"/>
    <w:rsid w:val="00CB19A0"/>
    <w:rsid w:val="00CB2412"/>
    <w:rsid w:val="00CC159C"/>
    <w:rsid w:val="00CD08D7"/>
    <w:rsid w:val="00CD10DB"/>
    <w:rsid w:val="00CD4E63"/>
    <w:rsid w:val="00CD7F29"/>
    <w:rsid w:val="00CE054E"/>
    <w:rsid w:val="00CE1161"/>
    <w:rsid w:val="00CE1F1F"/>
    <w:rsid w:val="00CE3CBA"/>
    <w:rsid w:val="00CE47D0"/>
    <w:rsid w:val="00CE656F"/>
    <w:rsid w:val="00CE6CD9"/>
    <w:rsid w:val="00CF1E0A"/>
    <w:rsid w:val="00CF62BA"/>
    <w:rsid w:val="00CF62FA"/>
    <w:rsid w:val="00D01A0D"/>
    <w:rsid w:val="00D117FE"/>
    <w:rsid w:val="00D13E90"/>
    <w:rsid w:val="00D27F36"/>
    <w:rsid w:val="00D30559"/>
    <w:rsid w:val="00D308B8"/>
    <w:rsid w:val="00D31973"/>
    <w:rsid w:val="00D31BA4"/>
    <w:rsid w:val="00D35930"/>
    <w:rsid w:val="00D3601D"/>
    <w:rsid w:val="00D441F4"/>
    <w:rsid w:val="00D46955"/>
    <w:rsid w:val="00D47422"/>
    <w:rsid w:val="00D54DC0"/>
    <w:rsid w:val="00D5692B"/>
    <w:rsid w:val="00D62E62"/>
    <w:rsid w:val="00D64960"/>
    <w:rsid w:val="00D67807"/>
    <w:rsid w:val="00D71C0D"/>
    <w:rsid w:val="00D73B7C"/>
    <w:rsid w:val="00D73E1A"/>
    <w:rsid w:val="00D75762"/>
    <w:rsid w:val="00D758EA"/>
    <w:rsid w:val="00D75EC1"/>
    <w:rsid w:val="00D80D60"/>
    <w:rsid w:val="00D83DD6"/>
    <w:rsid w:val="00D86C12"/>
    <w:rsid w:val="00D877CF"/>
    <w:rsid w:val="00D87D3F"/>
    <w:rsid w:val="00D95F81"/>
    <w:rsid w:val="00DA3118"/>
    <w:rsid w:val="00DA4B7D"/>
    <w:rsid w:val="00DA4DF5"/>
    <w:rsid w:val="00DA6919"/>
    <w:rsid w:val="00DA7CA1"/>
    <w:rsid w:val="00DB20F0"/>
    <w:rsid w:val="00DB2777"/>
    <w:rsid w:val="00DB4E59"/>
    <w:rsid w:val="00DB5576"/>
    <w:rsid w:val="00DC1BF8"/>
    <w:rsid w:val="00DD062E"/>
    <w:rsid w:val="00DD12EA"/>
    <w:rsid w:val="00DD5D8B"/>
    <w:rsid w:val="00DD6B44"/>
    <w:rsid w:val="00DE603C"/>
    <w:rsid w:val="00DF28FA"/>
    <w:rsid w:val="00DF55E5"/>
    <w:rsid w:val="00DF6440"/>
    <w:rsid w:val="00E02542"/>
    <w:rsid w:val="00E051CA"/>
    <w:rsid w:val="00E065D5"/>
    <w:rsid w:val="00E138F8"/>
    <w:rsid w:val="00E16DD6"/>
    <w:rsid w:val="00E17A65"/>
    <w:rsid w:val="00E2257E"/>
    <w:rsid w:val="00E23931"/>
    <w:rsid w:val="00E240DB"/>
    <w:rsid w:val="00E33C4A"/>
    <w:rsid w:val="00E35B95"/>
    <w:rsid w:val="00E468E9"/>
    <w:rsid w:val="00E504DC"/>
    <w:rsid w:val="00E51353"/>
    <w:rsid w:val="00E5367C"/>
    <w:rsid w:val="00E63790"/>
    <w:rsid w:val="00E63E33"/>
    <w:rsid w:val="00E64AE5"/>
    <w:rsid w:val="00E67E4A"/>
    <w:rsid w:val="00E716BF"/>
    <w:rsid w:val="00E7640D"/>
    <w:rsid w:val="00E808C9"/>
    <w:rsid w:val="00E8235E"/>
    <w:rsid w:val="00E84D58"/>
    <w:rsid w:val="00E855DB"/>
    <w:rsid w:val="00EA6A30"/>
    <w:rsid w:val="00EB0B32"/>
    <w:rsid w:val="00EB28B5"/>
    <w:rsid w:val="00EB3D1B"/>
    <w:rsid w:val="00EB4E6F"/>
    <w:rsid w:val="00EB6DEC"/>
    <w:rsid w:val="00EB748C"/>
    <w:rsid w:val="00EB7D97"/>
    <w:rsid w:val="00EC3E4B"/>
    <w:rsid w:val="00ED0568"/>
    <w:rsid w:val="00ED15A3"/>
    <w:rsid w:val="00ED1ED1"/>
    <w:rsid w:val="00EE031B"/>
    <w:rsid w:val="00EE093F"/>
    <w:rsid w:val="00EE40ED"/>
    <w:rsid w:val="00EE7D08"/>
    <w:rsid w:val="00EF0EC8"/>
    <w:rsid w:val="00EF1AF4"/>
    <w:rsid w:val="00EF1CA1"/>
    <w:rsid w:val="00EF441D"/>
    <w:rsid w:val="00EF7B89"/>
    <w:rsid w:val="00F02157"/>
    <w:rsid w:val="00F044F9"/>
    <w:rsid w:val="00F06447"/>
    <w:rsid w:val="00F06E28"/>
    <w:rsid w:val="00F1121E"/>
    <w:rsid w:val="00F12B53"/>
    <w:rsid w:val="00F25E7D"/>
    <w:rsid w:val="00F375EB"/>
    <w:rsid w:val="00F41219"/>
    <w:rsid w:val="00F46A31"/>
    <w:rsid w:val="00F53F95"/>
    <w:rsid w:val="00F54F4F"/>
    <w:rsid w:val="00F558D1"/>
    <w:rsid w:val="00F6014E"/>
    <w:rsid w:val="00F65A2B"/>
    <w:rsid w:val="00F6651E"/>
    <w:rsid w:val="00F66F4F"/>
    <w:rsid w:val="00F70B60"/>
    <w:rsid w:val="00F72B4F"/>
    <w:rsid w:val="00F72DCD"/>
    <w:rsid w:val="00F739FE"/>
    <w:rsid w:val="00F74742"/>
    <w:rsid w:val="00F77671"/>
    <w:rsid w:val="00F8319B"/>
    <w:rsid w:val="00F84A3A"/>
    <w:rsid w:val="00F84A46"/>
    <w:rsid w:val="00F86DB4"/>
    <w:rsid w:val="00F91051"/>
    <w:rsid w:val="00F924AE"/>
    <w:rsid w:val="00FA2E9A"/>
    <w:rsid w:val="00FA38C7"/>
    <w:rsid w:val="00FA3C46"/>
    <w:rsid w:val="00FA4035"/>
    <w:rsid w:val="00FA60CD"/>
    <w:rsid w:val="00FB1065"/>
    <w:rsid w:val="00FB6B7F"/>
    <w:rsid w:val="00FB7C97"/>
    <w:rsid w:val="00FC28B8"/>
    <w:rsid w:val="00FC384B"/>
    <w:rsid w:val="00FD5268"/>
    <w:rsid w:val="00FD5A95"/>
    <w:rsid w:val="00FD62B5"/>
    <w:rsid w:val="00FE6B39"/>
    <w:rsid w:val="00FE79A0"/>
    <w:rsid w:val="00FF66D9"/>
    <w:rsid w:val="00FF73C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6503">
      <w:bodyDiv w:val="1"/>
      <w:marLeft w:val="0"/>
      <w:marRight w:val="0"/>
      <w:marTop w:val="0"/>
      <w:marBottom w:val="0"/>
      <w:divBdr>
        <w:top w:val="none" w:sz="0" w:space="0" w:color="auto"/>
        <w:left w:val="none" w:sz="0" w:space="0" w:color="auto"/>
        <w:bottom w:val="none" w:sz="0" w:space="0" w:color="auto"/>
        <w:right w:val="none" w:sz="0" w:space="0" w:color="auto"/>
      </w:divBdr>
    </w:div>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230699192">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686060975">
      <w:bodyDiv w:val="1"/>
      <w:marLeft w:val="0"/>
      <w:marRight w:val="0"/>
      <w:marTop w:val="0"/>
      <w:marBottom w:val="0"/>
      <w:divBdr>
        <w:top w:val="none" w:sz="0" w:space="0" w:color="auto"/>
        <w:left w:val="none" w:sz="0" w:space="0" w:color="auto"/>
        <w:bottom w:val="none" w:sz="0" w:space="0" w:color="auto"/>
        <w:right w:val="none" w:sz="0" w:space="0" w:color="auto"/>
      </w:divBdr>
    </w:div>
    <w:div w:id="692804467">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962003836">
      <w:bodyDiv w:val="1"/>
      <w:marLeft w:val="0"/>
      <w:marRight w:val="0"/>
      <w:marTop w:val="0"/>
      <w:marBottom w:val="0"/>
      <w:divBdr>
        <w:top w:val="none" w:sz="0" w:space="0" w:color="auto"/>
        <w:left w:val="none" w:sz="0" w:space="0" w:color="auto"/>
        <w:bottom w:val="none" w:sz="0" w:space="0" w:color="auto"/>
        <w:right w:val="none" w:sz="0" w:space="0" w:color="auto"/>
      </w:divBdr>
    </w:div>
    <w:div w:id="120799008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338725289">
      <w:bodyDiv w:val="1"/>
      <w:marLeft w:val="0"/>
      <w:marRight w:val="0"/>
      <w:marTop w:val="0"/>
      <w:marBottom w:val="0"/>
      <w:divBdr>
        <w:top w:val="none" w:sz="0" w:space="0" w:color="auto"/>
        <w:left w:val="none" w:sz="0" w:space="0" w:color="auto"/>
        <w:bottom w:val="none" w:sz="0" w:space="0" w:color="auto"/>
        <w:right w:val="none" w:sz="0" w:space="0" w:color="auto"/>
      </w:divBdr>
    </w:div>
    <w:div w:id="1359968178">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 w:id="2053338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blue-ports.eu" TargetMode="External"/><Relationship Id="rId18" Type="http://schemas.openxmlformats.org/officeDocument/2006/relationships/hyperlink" Target="http://www.blue-ports.e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blueports@fundacion.valenciaport.com" TargetMode="External"/><Relationship Id="rId17" Type="http://schemas.openxmlformats.org/officeDocument/2006/relationships/hyperlink" Target="mailto:blueports@fundacion.valenciaport.com" TargetMode="External"/><Relationship Id="rId2" Type="http://schemas.openxmlformats.org/officeDocument/2006/relationships/customXml" Target="../customXml/item2.xml"/><Relationship Id="rId16" Type="http://schemas.openxmlformats.org/officeDocument/2006/relationships/hyperlink" Target="mailto:info@blue-ports.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lueports@fundacion.valenciaport.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lueports@fundacion.valenciaport.com"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85A02E4D2F684478A206548FE334A9B" ma:contentTypeVersion="20" ma:contentTypeDescription="Crear nuevo documento." ma:contentTypeScope="" ma:versionID="9f61a3bec85c3f11ed9d3a54515509dd">
  <xsd:schema xmlns:xsd="http://www.w3.org/2001/XMLSchema" xmlns:xs="http://www.w3.org/2001/XMLSchema" xmlns:p="http://schemas.microsoft.com/office/2006/metadata/properties" xmlns:ns2="e518e779-89f7-4833-bc4c-20d6841f0ac4" xmlns:ns3="923f18ab-de8a-463e-b683-342d9320e1da" targetNamespace="http://schemas.microsoft.com/office/2006/metadata/properties" ma:root="true" ma:fieldsID="5db2290613fca87b9d4b0ce709844f16" ns2:_="" ns3:_="">
    <xsd:import namespace="e518e779-89f7-4833-bc4c-20d6841f0ac4"/>
    <xsd:import namespace="923f18ab-de8a-463e-b683-342d9320e1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8e779-89f7-4833-bc4c-20d6841f0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6cf35d8-1cbd-45b5-a7b5-bd87466cc1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3f18ab-de8a-463e-b683-342d9320e1da"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3aeeb8b1-8d11-4cab-bc7f-beed6fc4e53b}" ma:internalName="TaxCatchAll" ma:showField="CatchAllData" ma:web="923f18ab-de8a-463e-b683-342d9320e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18e779-89f7-4833-bc4c-20d6841f0ac4">
      <Terms xmlns="http://schemas.microsoft.com/office/infopath/2007/PartnerControls"/>
    </lcf76f155ced4ddcb4097134ff3c332f>
    <TaxCatchAll xmlns="923f18ab-de8a-463e-b683-342d9320e1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0E8CC-CFE1-4FB3-AD37-1B8B1223C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8e779-89f7-4833-bc4c-20d6841f0ac4"/>
    <ds:schemaRef ds:uri="923f18ab-de8a-463e-b683-342d9320e1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CAEDFE-9E6E-4BE8-969B-F855EC7CDDB7}">
  <ds:schemaRefs>
    <ds:schemaRef ds:uri="http://schemas.microsoft.com/office/2006/metadata/properties"/>
    <ds:schemaRef ds:uri="http://schemas.microsoft.com/office/infopath/2007/PartnerControls"/>
    <ds:schemaRef ds:uri="e518e779-89f7-4833-bc4c-20d6841f0ac4"/>
    <ds:schemaRef ds:uri="923f18ab-de8a-463e-b683-342d9320e1da"/>
  </ds:schemaRefs>
</ds:datastoreItem>
</file>

<file path=customXml/itemProps4.xml><?xml version="1.0" encoding="utf-8"?>
<ds:datastoreItem xmlns:ds="http://schemas.openxmlformats.org/officeDocument/2006/customXml" ds:itemID="{7579E4DE-C47C-44D2-86A5-C78E0DDF226E}">
  <ds:schemaRefs>
    <ds:schemaRef ds:uri="http://schemas.microsoft.com/sharepoint/v3/contenttype/forms"/>
  </ds:schemaRefs>
</ds:datastoreItem>
</file>

<file path=customXml/itemProps5.xml><?xml version="1.0" encoding="utf-8"?>
<ds:datastoreItem xmlns:ds="http://schemas.openxmlformats.org/officeDocument/2006/customXml" ds:itemID="{822BF70D-3B0F-45A3-A6E0-55C18810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550</TotalTime>
  <Pages>8</Pages>
  <Words>2423</Words>
  <Characters>13090</Characters>
  <Application>Microsoft Office Word</Application>
  <DocSecurity>0</DocSecurity>
  <Lines>109</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Ethics Compliance Report</vt:lpstr>
      <vt:lpstr>Ethics Compliance Report</vt:lpstr>
    </vt:vector>
  </TitlesOfParts>
  <Company/>
  <LinksUpToDate>false</LinksUpToDate>
  <CharactersWithSpaces>15483</CharactersWithSpaces>
  <SharedDoc>false</SharedDoc>
  <HLinks>
    <vt:vector size="54" baseType="variant">
      <vt:variant>
        <vt:i4>1900555</vt:i4>
      </vt:variant>
      <vt:variant>
        <vt:i4>48</vt:i4>
      </vt:variant>
      <vt:variant>
        <vt:i4>0</vt:i4>
      </vt:variant>
      <vt:variant>
        <vt:i4>5</vt:i4>
      </vt:variant>
      <vt:variant>
        <vt:lpwstr>http://www.nezeh.eu/</vt:lpwstr>
      </vt:variant>
      <vt:variant>
        <vt:lpwstr/>
      </vt:variant>
      <vt:variant>
        <vt:i4>5111928</vt:i4>
      </vt:variant>
      <vt:variant>
        <vt:i4>45</vt:i4>
      </vt:variant>
      <vt:variant>
        <vt:i4>0</vt:i4>
      </vt:variant>
      <vt:variant>
        <vt:i4>5</vt:i4>
      </vt:variant>
      <vt:variant>
        <vt:lpwstr>mailto:stavroula.tournaki@enveng.tuc.gr</vt:lpwstr>
      </vt:variant>
      <vt:variant>
        <vt:lpwstr/>
      </vt:variant>
      <vt:variant>
        <vt:i4>1441843</vt:i4>
      </vt:variant>
      <vt:variant>
        <vt:i4>32</vt:i4>
      </vt:variant>
      <vt:variant>
        <vt:i4>0</vt:i4>
      </vt:variant>
      <vt:variant>
        <vt:i4>5</vt:i4>
      </vt:variant>
      <vt:variant>
        <vt:lpwstr/>
      </vt:variant>
      <vt:variant>
        <vt:lpwstr>_Toc375577243</vt:lpwstr>
      </vt:variant>
      <vt:variant>
        <vt:i4>1441843</vt:i4>
      </vt:variant>
      <vt:variant>
        <vt:i4>26</vt:i4>
      </vt:variant>
      <vt:variant>
        <vt:i4>0</vt:i4>
      </vt:variant>
      <vt:variant>
        <vt:i4>5</vt:i4>
      </vt:variant>
      <vt:variant>
        <vt:lpwstr/>
      </vt:variant>
      <vt:variant>
        <vt:lpwstr>_Toc375577242</vt:lpwstr>
      </vt:variant>
      <vt:variant>
        <vt:i4>1441843</vt:i4>
      </vt:variant>
      <vt:variant>
        <vt:i4>20</vt:i4>
      </vt:variant>
      <vt:variant>
        <vt:i4>0</vt:i4>
      </vt:variant>
      <vt:variant>
        <vt:i4>5</vt:i4>
      </vt:variant>
      <vt:variant>
        <vt:lpwstr/>
      </vt:variant>
      <vt:variant>
        <vt:lpwstr>_Toc375577241</vt:lpwstr>
      </vt:variant>
      <vt:variant>
        <vt:i4>1441843</vt:i4>
      </vt:variant>
      <vt:variant>
        <vt:i4>14</vt:i4>
      </vt:variant>
      <vt:variant>
        <vt:i4>0</vt:i4>
      </vt:variant>
      <vt:variant>
        <vt:i4>5</vt:i4>
      </vt:variant>
      <vt:variant>
        <vt:lpwstr/>
      </vt:variant>
      <vt:variant>
        <vt:lpwstr>_Toc375577240</vt:lpwstr>
      </vt:variant>
      <vt:variant>
        <vt:i4>1114163</vt:i4>
      </vt:variant>
      <vt:variant>
        <vt:i4>8</vt:i4>
      </vt:variant>
      <vt:variant>
        <vt:i4>0</vt:i4>
      </vt:variant>
      <vt:variant>
        <vt:i4>5</vt:i4>
      </vt:variant>
      <vt:variant>
        <vt:lpwstr/>
      </vt:variant>
      <vt:variant>
        <vt:lpwstr>_Toc375577239</vt:lpwstr>
      </vt:variant>
      <vt:variant>
        <vt:i4>1900555</vt:i4>
      </vt:variant>
      <vt:variant>
        <vt:i4>3</vt:i4>
      </vt:variant>
      <vt:variant>
        <vt:i4>0</vt:i4>
      </vt:variant>
      <vt:variant>
        <vt:i4>5</vt:i4>
      </vt:variant>
      <vt:variant>
        <vt:lpwstr>http://www.nezeh.eu/</vt:lpwstr>
      </vt:variant>
      <vt:variant>
        <vt:lpwstr/>
      </vt:variant>
      <vt:variant>
        <vt:i4>1900555</vt:i4>
      </vt:variant>
      <vt:variant>
        <vt:i4>0</vt:i4>
      </vt:variant>
      <vt:variant>
        <vt:i4>0</vt:i4>
      </vt:variant>
      <vt:variant>
        <vt:i4>5</vt:i4>
      </vt:variant>
      <vt:variant>
        <vt:lpwstr>http://www.nezeh.eu/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Compliance Report</dc:title>
  <dc:subject>WP1 MANAGEMENT - D1.6</dc:subject>
  <dc:creator>RESEL_TUC</dc:creator>
  <cp:keywords/>
  <cp:lastModifiedBy>Maria Fragkou</cp:lastModifiedBy>
  <cp:revision>217</cp:revision>
  <cp:lastPrinted>2014-04-07T14:00:00Z</cp:lastPrinted>
  <dcterms:created xsi:type="dcterms:W3CDTF">2026-01-16T15:01:00Z</dcterms:created>
  <dcterms:modified xsi:type="dcterms:W3CDTF">2026-01-30T09:45:00Z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y fmtid="{D5CDD505-2E9C-101B-9397-08002B2CF9AE}" pid="5" name="ContentTypeId">
    <vt:lpwstr>0x010100B85A02E4D2F684478A206548FE334A9B</vt:lpwstr>
  </property>
  <property fmtid="{D5CDD505-2E9C-101B-9397-08002B2CF9AE}" pid="6" name="MediaServiceImageTags">
    <vt:lpwstr/>
  </property>
</Properties>
</file>