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72CB3438" w:rsidR="00864BA3" w:rsidRPr="0090194E" w:rsidRDefault="00864BA3" w:rsidP="001C0219">
      <w:pPr>
        <w:spacing w:before="120" w:after="120" w:line="240" w:lineRule="auto"/>
        <w:jc w:val="center"/>
        <w:rPr>
          <w:b/>
          <w:bCs/>
          <w:sz w:val="32"/>
          <w:szCs w:val="32"/>
          <w:lang w:val="it-IT"/>
        </w:rPr>
      </w:pPr>
      <w:r w:rsidRPr="0090194E">
        <w:rPr>
          <w:b/>
          <w:bCs/>
          <w:sz w:val="32"/>
          <w:szCs w:val="32"/>
          <w:lang w:val="it-IT"/>
        </w:rPr>
        <w:t xml:space="preserve">BLUE PORTS </w:t>
      </w:r>
      <w:r w:rsidR="00875550">
        <w:rPr>
          <w:b/>
          <w:bCs/>
          <w:sz w:val="32"/>
          <w:szCs w:val="32"/>
          <w:lang w:val="it-IT"/>
        </w:rPr>
        <w:t xml:space="preserve">Programma di </w:t>
      </w:r>
      <w:r w:rsidR="00875550" w:rsidRPr="0090194E">
        <w:rPr>
          <w:b/>
          <w:bCs/>
          <w:sz w:val="32"/>
          <w:szCs w:val="32"/>
          <w:lang w:val="it-IT"/>
        </w:rPr>
        <w:t>Formazione e C</w:t>
      </w:r>
      <w:r w:rsidR="00875550">
        <w:rPr>
          <w:b/>
          <w:bCs/>
          <w:sz w:val="32"/>
          <w:szCs w:val="32"/>
          <w:lang w:val="it-IT"/>
        </w:rPr>
        <w:t>ertificazione</w:t>
      </w:r>
    </w:p>
    <w:p w14:paraId="7C510FC6" w14:textId="0D98A3AF" w:rsidR="00FE6B39" w:rsidRPr="00875550" w:rsidRDefault="00875550" w:rsidP="00D441F4">
      <w:pPr>
        <w:pStyle w:val="BPBodytext"/>
        <w:jc w:val="center"/>
        <w:rPr>
          <w:rFonts w:eastAsia="Calibri"/>
          <w:b/>
          <w:bCs/>
          <w:caps/>
          <w:color w:val="auto"/>
          <w:sz w:val="32"/>
          <w:szCs w:val="32"/>
          <w:lang w:val="it-IT"/>
        </w:rPr>
      </w:pPr>
      <w:r w:rsidRPr="0090194E">
        <w:rPr>
          <w:rFonts w:eastAsia="Calibri"/>
          <w:b/>
          <w:bCs/>
          <w:caps/>
          <w:color w:val="auto"/>
          <w:sz w:val="32"/>
          <w:szCs w:val="32"/>
          <w:lang w:val="it-IT"/>
        </w:rPr>
        <w:t>Modulo DI CANDIDATURA</w:t>
      </w:r>
    </w:p>
    <w:p w14:paraId="1102BAED" w14:textId="3B22464A" w:rsidR="002436B4" w:rsidRPr="00A33C70" w:rsidRDefault="00875550" w:rsidP="00D05253">
      <w:pPr>
        <w:spacing w:after="160" w:line="240" w:lineRule="auto"/>
        <w:jc w:val="both"/>
        <w:rPr>
          <w:lang w:val="it-IT"/>
        </w:rPr>
      </w:pPr>
      <w:r w:rsidRPr="0090194E">
        <w:rPr>
          <w:lang w:val="it-IT"/>
        </w:rPr>
        <w:t xml:space="preserve">Tutte le informazioni fornite in questo </w:t>
      </w:r>
      <w:r>
        <w:rPr>
          <w:lang w:val="it-IT"/>
        </w:rPr>
        <w:t>m</w:t>
      </w:r>
      <w:r w:rsidRPr="0090194E">
        <w:rPr>
          <w:lang w:val="it-IT"/>
        </w:rPr>
        <w:t xml:space="preserve">odulo di </w:t>
      </w:r>
      <w:r>
        <w:rPr>
          <w:lang w:val="it-IT"/>
        </w:rPr>
        <w:t>c</w:t>
      </w:r>
      <w:r w:rsidRPr="0090194E">
        <w:rPr>
          <w:lang w:val="it-IT"/>
        </w:rPr>
        <w:t xml:space="preserve">andidatura devono essere supportate dalla corrispondente documentazione probatoria, come specificato nella tabella "Checklist – Documenti </w:t>
      </w:r>
      <w:r>
        <w:rPr>
          <w:lang w:val="it-IT"/>
        </w:rPr>
        <w:t>g</w:t>
      </w:r>
      <w:r w:rsidRPr="0090194E">
        <w:rPr>
          <w:lang w:val="it-IT"/>
        </w:rPr>
        <w:t xml:space="preserve">iustificativi </w:t>
      </w:r>
      <w:r>
        <w:rPr>
          <w:lang w:val="it-IT"/>
        </w:rPr>
        <w:t>r</w:t>
      </w:r>
      <w:r w:rsidRPr="0090194E">
        <w:rPr>
          <w:lang w:val="it-IT"/>
        </w:rPr>
        <w:t xml:space="preserve">ichiesti per la </w:t>
      </w:r>
      <w:r>
        <w:rPr>
          <w:lang w:val="it-IT"/>
        </w:rPr>
        <w:t>c</w:t>
      </w:r>
      <w:r w:rsidRPr="0090194E">
        <w:rPr>
          <w:lang w:val="it-IT"/>
        </w:rPr>
        <w:t xml:space="preserve">andidatura" di seguito. I candidati sono tenuti a presentare tutti i documenti giustificativi rilevanti insieme al </w:t>
      </w:r>
      <w:r>
        <w:rPr>
          <w:lang w:val="it-IT"/>
        </w:rPr>
        <w:t>m</w:t>
      </w:r>
      <w:r w:rsidRPr="0090194E">
        <w:rPr>
          <w:lang w:val="it-IT"/>
        </w:rPr>
        <w:t xml:space="preserve">odulo di </w:t>
      </w:r>
      <w:r>
        <w:rPr>
          <w:lang w:val="it-IT"/>
        </w:rPr>
        <w:t>c</w:t>
      </w:r>
      <w:r w:rsidRPr="0090194E">
        <w:rPr>
          <w:lang w:val="it-IT"/>
        </w:rPr>
        <w:t>andidatura compilato.</w:t>
      </w:r>
    </w:p>
    <w:tbl>
      <w:tblPr>
        <w:tblStyle w:val="TableGrid"/>
        <w:tblW w:w="9977" w:type="dxa"/>
        <w:tblLook w:val="04A0" w:firstRow="1" w:lastRow="0" w:firstColumn="1" w:lastColumn="0" w:noHBand="0" w:noVBand="1"/>
      </w:tblPr>
      <w:tblGrid>
        <w:gridCol w:w="2830"/>
        <w:gridCol w:w="300"/>
        <w:gridCol w:w="607"/>
        <w:gridCol w:w="972"/>
        <w:gridCol w:w="410"/>
        <w:gridCol w:w="565"/>
        <w:gridCol w:w="122"/>
        <w:gridCol w:w="173"/>
        <w:gridCol w:w="482"/>
        <w:gridCol w:w="349"/>
        <w:gridCol w:w="438"/>
        <w:gridCol w:w="614"/>
        <w:gridCol w:w="224"/>
        <w:gridCol w:w="414"/>
        <w:gridCol w:w="421"/>
        <w:gridCol w:w="14"/>
        <w:gridCol w:w="1042"/>
      </w:tblGrid>
      <w:tr w:rsidR="00BC186B" w:rsidRPr="002C11B5" w14:paraId="654C79E3" w14:textId="77777777" w:rsidTr="00D22A98">
        <w:trPr>
          <w:trHeight w:val="20"/>
        </w:trPr>
        <w:tc>
          <w:tcPr>
            <w:tcW w:w="9977" w:type="dxa"/>
            <w:gridSpan w:val="17"/>
            <w:shd w:val="clear" w:color="auto" w:fill="00B8A6" w:themeFill="accent2"/>
          </w:tcPr>
          <w:p w14:paraId="576F563E" w14:textId="2CEF5CC6" w:rsidR="00BC186B" w:rsidRPr="0010644A" w:rsidRDefault="00BC186B" w:rsidP="002C11B5">
            <w:pPr>
              <w:widowControl/>
              <w:spacing w:after="0" w:line="240" w:lineRule="auto"/>
              <w:rPr>
                <w:lang w:eastAsia="el-GR"/>
              </w:rPr>
            </w:pPr>
            <w:r w:rsidRPr="00BC186B">
              <w:rPr>
                <w:rFonts w:eastAsia="Arial"/>
                <w:b/>
                <w:bCs/>
                <w:color w:val="FFFFFF" w:themeColor="background1"/>
                <w:sz w:val="24"/>
                <w:lang w:eastAsia="el-GR"/>
              </w:rPr>
              <w:t xml:space="preserve">1. </w:t>
            </w:r>
            <w:proofErr w:type="spellStart"/>
            <w:r w:rsidR="00875550">
              <w:rPr>
                <w:rFonts w:eastAsia="Arial"/>
                <w:b/>
                <w:bCs/>
                <w:color w:val="FFFFFF" w:themeColor="background1"/>
                <w:sz w:val="24"/>
                <w:lang w:eastAsia="el-GR"/>
              </w:rPr>
              <w:t>Dettagli</w:t>
            </w:r>
            <w:proofErr w:type="spellEnd"/>
            <w:r w:rsidR="00875550">
              <w:rPr>
                <w:rFonts w:eastAsia="Arial"/>
                <w:b/>
                <w:bCs/>
                <w:color w:val="FFFFFF" w:themeColor="background1"/>
                <w:sz w:val="24"/>
                <w:lang w:eastAsia="el-GR"/>
              </w:rPr>
              <w:t xml:space="preserve"> del </w:t>
            </w:r>
            <w:proofErr w:type="spellStart"/>
            <w:r w:rsidR="00875550">
              <w:rPr>
                <w:rFonts w:eastAsia="Arial"/>
                <w:b/>
                <w:bCs/>
                <w:color w:val="FFFFFF" w:themeColor="background1"/>
                <w:sz w:val="24"/>
                <w:lang w:eastAsia="el-GR"/>
              </w:rPr>
              <w:t>candidato</w:t>
            </w:r>
            <w:proofErr w:type="spellEnd"/>
          </w:p>
        </w:tc>
      </w:tr>
      <w:tr w:rsidR="00BC186B" w:rsidRPr="008E5B7B" w14:paraId="5C238929" w14:textId="77777777" w:rsidTr="00636FA7">
        <w:trPr>
          <w:trHeight w:val="20"/>
        </w:trPr>
        <w:tc>
          <w:tcPr>
            <w:tcW w:w="3130" w:type="dxa"/>
            <w:gridSpan w:val="2"/>
            <w:shd w:val="clear" w:color="auto" w:fill="EBEBEB" w:themeFill="accent6" w:themeFillTint="33"/>
            <w:vAlign w:val="center"/>
          </w:tcPr>
          <w:p w14:paraId="7E9EFD10" w14:textId="0D9BDFB3" w:rsidR="00BC186B" w:rsidRPr="0090194E" w:rsidRDefault="00BC186B" w:rsidP="00636FA7">
            <w:pPr>
              <w:widowControl/>
              <w:spacing w:after="0" w:line="240" w:lineRule="auto"/>
              <w:rPr>
                <w:i/>
                <w:iCs/>
                <w:lang w:val="it-IT" w:eastAsia="el-GR"/>
              </w:rPr>
            </w:pPr>
            <w:r w:rsidRPr="0090194E">
              <w:rPr>
                <w:i/>
                <w:iCs/>
                <w:sz w:val="18"/>
                <w:szCs w:val="18"/>
                <w:lang w:val="it-IT" w:eastAsia="el-GR"/>
              </w:rPr>
              <w:t>(</w:t>
            </w:r>
            <w:r w:rsidR="00875550" w:rsidRPr="0090194E">
              <w:rPr>
                <w:i/>
                <w:iCs/>
                <w:sz w:val="18"/>
                <w:szCs w:val="18"/>
                <w:lang w:val="it-IT" w:eastAsia="el-GR"/>
              </w:rPr>
              <w:t>Come appa</w:t>
            </w:r>
            <w:r w:rsidR="00A7256B">
              <w:rPr>
                <w:i/>
                <w:iCs/>
                <w:sz w:val="18"/>
                <w:szCs w:val="18"/>
                <w:lang w:val="it-IT" w:eastAsia="el-GR"/>
              </w:rPr>
              <w:t>iono</w:t>
            </w:r>
            <w:r w:rsidR="00875550" w:rsidRPr="0090194E">
              <w:rPr>
                <w:i/>
                <w:iCs/>
                <w:sz w:val="18"/>
                <w:szCs w:val="18"/>
                <w:lang w:val="it-IT" w:eastAsia="el-GR"/>
              </w:rPr>
              <w:t xml:space="preserve"> nel</w:t>
            </w:r>
            <w:r w:rsidR="0090194E">
              <w:rPr>
                <w:i/>
                <w:iCs/>
                <w:sz w:val="18"/>
                <w:szCs w:val="18"/>
                <w:lang w:val="it-IT" w:eastAsia="el-GR"/>
              </w:rPr>
              <w:t xml:space="preserve">la carta </w:t>
            </w:r>
            <w:r w:rsidR="00875550" w:rsidRPr="0090194E">
              <w:rPr>
                <w:i/>
                <w:iCs/>
                <w:sz w:val="18"/>
                <w:szCs w:val="18"/>
                <w:lang w:val="it-IT" w:eastAsia="el-GR"/>
              </w:rPr>
              <w:t>di identi</w:t>
            </w:r>
            <w:r w:rsidR="00875550">
              <w:rPr>
                <w:i/>
                <w:iCs/>
                <w:sz w:val="18"/>
                <w:szCs w:val="18"/>
                <w:lang w:val="it-IT" w:eastAsia="el-GR"/>
              </w:rPr>
              <w:t>tà o nel passaporto</w:t>
            </w:r>
            <w:r w:rsidRPr="0090194E">
              <w:rPr>
                <w:i/>
                <w:iCs/>
                <w:sz w:val="18"/>
                <w:szCs w:val="18"/>
                <w:lang w:val="it-IT" w:eastAsia="el-GR"/>
              </w:rPr>
              <w:t>)</w:t>
            </w:r>
          </w:p>
        </w:tc>
        <w:tc>
          <w:tcPr>
            <w:tcW w:w="3331" w:type="dxa"/>
            <w:gridSpan w:val="7"/>
            <w:shd w:val="clear" w:color="auto" w:fill="EBEBEB" w:themeFill="accent6" w:themeFillTint="33"/>
          </w:tcPr>
          <w:p w14:paraId="345F47F9" w14:textId="21957805" w:rsidR="00BC186B" w:rsidRPr="0010644A" w:rsidRDefault="00875550" w:rsidP="00BC186B">
            <w:pPr>
              <w:widowControl/>
              <w:spacing w:after="0" w:line="240" w:lineRule="auto"/>
              <w:jc w:val="center"/>
              <w:rPr>
                <w:lang w:eastAsia="el-GR"/>
              </w:rPr>
            </w:pPr>
            <w:r>
              <w:rPr>
                <w:lang w:eastAsia="el-GR"/>
              </w:rPr>
              <w:t xml:space="preserve">In lingua </w:t>
            </w:r>
            <w:proofErr w:type="spellStart"/>
            <w:r>
              <w:rPr>
                <w:lang w:eastAsia="el-GR"/>
              </w:rPr>
              <w:t>nazionale</w:t>
            </w:r>
            <w:proofErr w:type="spellEnd"/>
          </w:p>
        </w:tc>
        <w:tc>
          <w:tcPr>
            <w:tcW w:w="3516" w:type="dxa"/>
            <w:gridSpan w:val="8"/>
            <w:shd w:val="clear" w:color="auto" w:fill="EBEBEB" w:themeFill="accent6" w:themeFillTint="33"/>
            <w:vAlign w:val="center"/>
          </w:tcPr>
          <w:p w14:paraId="551CA557" w14:textId="77777777" w:rsidR="0090194E" w:rsidRDefault="00875550" w:rsidP="00636FA7">
            <w:pPr>
              <w:widowControl/>
              <w:spacing w:after="0" w:line="240" w:lineRule="auto"/>
              <w:jc w:val="center"/>
              <w:rPr>
                <w:lang w:val="it-IT" w:eastAsia="el-GR"/>
              </w:rPr>
            </w:pPr>
            <w:r w:rsidRPr="0090194E">
              <w:rPr>
                <w:lang w:val="it-IT" w:eastAsia="el-GR"/>
              </w:rPr>
              <w:t>In caratteri latini</w:t>
            </w:r>
          </w:p>
          <w:p w14:paraId="4658EA5B" w14:textId="7CF16E2D" w:rsidR="00BC186B" w:rsidRPr="0090194E" w:rsidRDefault="00875550" w:rsidP="00636FA7">
            <w:pPr>
              <w:widowControl/>
              <w:spacing w:after="0" w:line="240" w:lineRule="auto"/>
              <w:jc w:val="center"/>
              <w:rPr>
                <w:lang w:val="it-IT" w:eastAsia="el-GR"/>
              </w:rPr>
            </w:pPr>
            <w:r w:rsidRPr="00636FA7">
              <w:rPr>
                <w:i/>
                <w:iCs/>
                <w:sz w:val="18"/>
                <w:szCs w:val="18"/>
                <w:lang w:val="it-IT" w:eastAsia="el-GR"/>
              </w:rPr>
              <w:t>(solo per Grecia e Georgia)</w:t>
            </w:r>
          </w:p>
        </w:tc>
      </w:tr>
      <w:tr w:rsidR="00AC44B9" w:rsidRPr="00AC44B9" w14:paraId="714C03E9" w14:textId="77777777" w:rsidTr="00636FA7">
        <w:trPr>
          <w:trHeight w:val="20"/>
        </w:trPr>
        <w:tc>
          <w:tcPr>
            <w:tcW w:w="3130" w:type="dxa"/>
            <w:gridSpan w:val="2"/>
            <w:shd w:val="clear" w:color="auto" w:fill="EBEBEB" w:themeFill="accent6" w:themeFillTint="33"/>
          </w:tcPr>
          <w:p w14:paraId="17567C17" w14:textId="2F2B0078" w:rsidR="00AC44B9" w:rsidRPr="0010644A" w:rsidRDefault="00875550" w:rsidP="00AC44B9">
            <w:pPr>
              <w:widowControl/>
              <w:spacing w:after="0" w:line="240" w:lineRule="auto"/>
              <w:rPr>
                <w:lang w:eastAsia="el-GR"/>
              </w:rPr>
            </w:pPr>
            <w:r>
              <w:rPr>
                <w:lang w:eastAsia="el-GR"/>
              </w:rPr>
              <w:t>Nome</w:t>
            </w:r>
          </w:p>
        </w:tc>
        <w:tc>
          <w:tcPr>
            <w:tcW w:w="3331" w:type="dxa"/>
            <w:gridSpan w:val="7"/>
          </w:tcPr>
          <w:p w14:paraId="6BE32E9B" w14:textId="3CE94966" w:rsidR="00AC44B9" w:rsidRPr="00AC44B9" w:rsidRDefault="00AC44B9" w:rsidP="00AC44B9">
            <w:pPr>
              <w:widowControl/>
              <w:spacing w:after="0" w:line="240" w:lineRule="auto"/>
              <w:rPr>
                <w:lang w:eastAsia="el-GR"/>
              </w:rPr>
            </w:pPr>
            <w:r>
              <w:rPr>
                <w:lang w:val="el-GR" w:eastAsia="el-GR"/>
              </w:rPr>
              <w:fldChar w:fldCharType="begin">
                <w:ffData>
                  <w:name w:val="Text1"/>
                  <w:enabled/>
                  <w:calcOnExit w:val="0"/>
                  <w:textInput/>
                </w:ffData>
              </w:fldChar>
            </w:r>
            <w:bookmarkStart w:id="0" w:name="Text1"/>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0"/>
          </w:p>
        </w:tc>
        <w:tc>
          <w:tcPr>
            <w:tcW w:w="3516" w:type="dxa"/>
            <w:gridSpan w:val="8"/>
          </w:tcPr>
          <w:p w14:paraId="181824E4" w14:textId="1055D9B4"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282C1AC1" w14:textId="77777777" w:rsidTr="00636FA7">
        <w:trPr>
          <w:trHeight w:val="20"/>
        </w:trPr>
        <w:tc>
          <w:tcPr>
            <w:tcW w:w="3130" w:type="dxa"/>
            <w:gridSpan w:val="2"/>
            <w:shd w:val="clear" w:color="auto" w:fill="EBEBEB" w:themeFill="accent6" w:themeFillTint="33"/>
          </w:tcPr>
          <w:p w14:paraId="3AF13063" w14:textId="1FBDCE8B" w:rsidR="00AC44B9" w:rsidRPr="0010644A" w:rsidRDefault="00875550" w:rsidP="00AC44B9">
            <w:pPr>
              <w:widowControl/>
              <w:spacing w:after="0" w:line="240" w:lineRule="auto"/>
              <w:rPr>
                <w:lang w:eastAsia="el-GR"/>
              </w:rPr>
            </w:pPr>
            <w:proofErr w:type="spellStart"/>
            <w:r>
              <w:rPr>
                <w:lang w:eastAsia="el-GR"/>
              </w:rPr>
              <w:t>Cognome</w:t>
            </w:r>
            <w:proofErr w:type="spellEnd"/>
          </w:p>
        </w:tc>
        <w:tc>
          <w:tcPr>
            <w:tcW w:w="3331" w:type="dxa"/>
            <w:gridSpan w:val="7"/>
          </w:tcPr>
          <w:p w14:paraId="51DA0833" w14:textId="5B2FC6E0" w:rsidR="00AC44B9" w:rsidRPr="002C11B5" w:rsidRDefault="00AC44B9" w:rsidP="00AC44B9">
            <w:pPr>
              <w:widowControl/>
              <w:spacing w:after="0" w:line="240" w:lineRule="auto"/>
              <w:rPr>
                <w:lang w:val="el-GR" w:eastAsia="el-GR"/>
              </w:rPr>
            </w:pPr>
            <w:r>
              <w:rPr>
                <w:lang w:val="el-GR" w:eastAsia="el-GR"/>
              </w:rPr>
              <w:fldChar w:fldCharType="begin">
                <w:ffData>
                  <w:name w:val="Text2"/>
                  <w:enabled/>
                  <w:calcOnExit w:val="0"/>
                  <w:textInput/>
                </w:ffData>
              </w:fldChar>
            </w:r>
            <w:bookmarkStart w:id="1" w:name="Text2"/>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bookmarkEnd w:id="1"/>
          </w:p>
        </w:tc>
        <w:tc>
          <w:tcPr>
            <w:tcW w:w="3516" w:type="dxa"/>
            <w:gridSpan w:val="8"/>
          </w:tcPr>
          <w:p w14:paraId="33A0500F" w14:textId="488D77E7"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AC44B9" w:rsidRPr="00AC44B9" w14:paraId="7D95E377" w14:textId="77777777" w:rsidTr="00636FA7">
        <w:trPr>
          <w:trHeight w:val="20"/>
        </w:trPr>
        <w:tc>
          <w:tcPr>
            <w:tcW w:w="3130" w:type="dxa"/>
            <w:gridSpan w:val="2"/>
            <w:shd w:val="clear" w:color="auto" w:fill="EBEBEB" w:themeFill="accent6" w:themeFillTint="33"/>
          </w:tcPr>
          <w:p w14:paraId="795DD2A9" w14:textId="46FFD126" w:rsidR="00AC44B9" w:rsidRPr="0010644A" w:rsidRDefault="00875550" w:rsidP="00AC44B9">
            <w:pPr>
              <w:widowControl/>
              <w:spacing w:after="0" w:line="240" w:lineRule="auto"/>
              <w:rPr>
                <w:lang w:eastAsia="el-GR"/>
              </w:rPr>
            </w:pPr>
            <w:r>
              <w:rPr>
                <w:lang w:eastAsia="el-GR"/>
              </w:rPr>
              <w:t xml:space="preserve">Secondo </w:t>
            </w:r>
            <w:proofErr w:type="spellStart"/>
            <w:r>
              <w:rPr>
                <w:lang w:eastAsia="el-GR"/>
              </w:rPr>
              <w:t>nome</w:t>
            </w:r>
            <w:proofErr w:type="spellEnd"/>
            <w:r w:rsidR="00987DF9">
              <w:rPr>
                <w:lang w:eastAsia="el-GR"/>
              </w:rPr>
              <w:t xml:space="preserve"> (</w:t>
            </w:r>
            <w:proofErr w:type="spellStart"/>
            <w:r>
              <w:rPr>
                <w:lang w:eastAsia="el-GR"/>
              </w:rPr>
              <w:t>opzionale</w:t>
            </w:r>
            <w:proofErr w:type="spellEnd"/>
            <w:r w:rsidR="00987DF9">
              <w:rPr>
                <w:lang w:eastAsia="el-GR"/>
              </w:rPr>
              <w:t>)</w:t>
            </w:r>
          </w:p>
        </w:tc>
        <w:tc>
          <w:tcPr>
            <w:tcW w:w="3331" w:type="dxa"/>
            <w:gridSpan w:val="7"/>
          </w:tcPr>
          <w:p w14:paraId="1F679283" w14:textId="763C87E2" w:rsidR="00AC44B9" w:rsidRPr="002C11B5" w:rsidRDefault="00AC44B9" w:rsidP="58CAA48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3516" w:type="dxa"/>
            <w:gridSpan w:val="8"/>
          </w:tcPr>
          <w:p w14:paraId="4EFDE70E" w14:textId="763DA485" w:rsidR="00AC44B9" w:rsidRPr="002C11B5" w:rsidRDefault="00AC44B9" w:rsidP="00AC44B9">
            <w:pPr>
              <w:widowControl/>
              <w:spacing w:after="0" w:line="240" w:lineRule="auto"/>
              <w:rPr>
                <w:lang w:val="el-GR" w:eastAsia="el-GR"/>
              </w:rPr>
            </w:pPr>
            <w:r w:rsidRPr="00A21621">
              <w:rPr>
                <w:lang w:val="el-GR" w:eastAsia="el-GR"/>
              </w:rPr>
              <w:fldChar w:fldCharType="begin">
                <w:ffData>
                  <w:name w:val="Text1"/>
                  <w:enabled/>
                  <w:calcOnExit w:val="0"/>
                  <w:textInput/>
                </w:ffData>
              </w:fldChar>
            </w:r>
            <w:r w:rsidRPr="00A21621">
              <w:rPr>
                <w:lang w:val="el-GR" w:eastAsia="el-GR"/>
              </w:rPr>
              <w:instrText xml:space="preserve"> FORMTEXT </w:instrText>
            </w:r>
            <w:r w:rsidRPr="00A21621">
              <w:rPr>
                <w:lang w:val="el-GR" w:eastAsia="el-GR"/>
              </w:rPr>
            </w:r>
            <w:r w:rsidRPr="00A21621">
              <w:rPr>
                <w:lang w:val="el-GR" w:eastAsia="el-GR"/>
              </w:rPr>
              <w:fldChar w:fldCharType="separate"/>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noProof/>
                <w:lang w:val="el-GR" w:eastAsia="el-GR"/>
              </w:rPr>
              <w:t> </w:t>
            </w:r>
            <w:r w:rsidRPr="00A21621">
              <w:rPr>
                <w:lang w:val="el-GR" w:eastAsia="el-GR"/>
              </w:rPr>
              <w:fldChar w:fldCharType="end"/>
            </w:r>
          </w:p>
        </w:tc>
      </w:tr>
      <w:tr w:rsidR="00B638A1" w:rsidRPr="00AC44B9" w14:paraId="0F0BF698" w14:textId="77777777" w:rsidTr="00D22A98">
        <w:trPr>
          <w:trHeight w:val="20"/>
        </w:trPr>
        <w:tc>
          <w:tcPr>
            <w:tcW w:w="9977" w:type="dxa"/>
            <w:gridSpan w:val="17"/>
            <w:shd w:val="clear" w:color="auto" w:fill="00B8A6" w:themeFill="accent2"/>
          </w:tcPr>
          <w:p w14:paraId="128B8F7A" w14:textId="77777777" w:rsidR="00B638A1" w:rsidRPr="007227FD" w:rsidRDefault="00B638A1" w:rsidP="0010644A">
            <w:pPr>
              <w:widowControl/>
              <w:spacing w:after="0" w:line="240" w:lineRule="auto"/>
              <w:rPr>
                <w:sz w:val="18"/>
                <w:szCs w:val="18"/>
                <w:highlight w:val="yellow"/>
                <w:lang w:val="el-GR" w:eastAsia="el-GR"/>
              </w:rPr>
            </w:pPr>
          </w:p>
        </w:tc>
      </w:tr>
      <w:tr w:rsidR="000725CC" w:rsidRPr="0090194E" w14:paraId="12F90623" w14:textId="77777777" w:rsidTr="00636FA7">
        <w:trPr>
          <w:trHeight w:val="20"/>
        </w:trPr>
        <w:tc>
          <w:tcPr>
            <w:tcW w:w="2830" w:type="dxa"/>
            <w:shd w:val="clear" w:color="auto" w:fill="EBEBEB" w:themeFill="accent6" w:themeFillTint="33"/>
          </w:tcPr>
          <w:p w14:paraId="58FFCC55" w14:textId="648A055F" w:rsidR="000725CC" w:rsidRPr="0010644A" w:rsidRDefault="00496DDD" w:rsidP="0010644A">
            <w:pPr>
              <w:widowControl/>
              <w:spacing w:after="0" w:line="240" w:lineRule="auto"/>
              <w:rPr>
                <w:lang w:eastAsia="el-GR"/>
              </w:rPr>
            </w:pPr>
            <w:r>
              <w:rPr>
                <w:lang w:eastAsia="el-GR"/>
              </w:rPr>
              <w:t xml:space="preserve">Data di </w:t>
            </w:r>
            <w:proofErr w:type="spellStart"/>
            <w:r>
              <w:rPr>
                <w:lang w:eastAsia="el-GR"/>
              </w:rPr>
              <w:t>nascita</w:t>
            </w:r>
            <w:proofErr w:type="spellEnd"/>
          </w:p>
        </w:tc>
        <w:tc>
          <w:tcPr>
            <w:tcW w:w="907" w:type="dxa"/>
            <w:gridSpan w:val="2"/>
          </w:tcPr>
          <w:p w14:paraId="684EABAC" w14:textId="2F84AE89" w:rsidR="000725CC" w:rsidRPr="002C11B5" w:rsidRDefault="000725CC"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382" w:type="dxa"/>
            <w:gridSpan w:val="2"/>
            <w:shd w:val="clear" w:color="auto" w:fill="EBEBEB" w:themeFill="accent6" w:themeFillTint="33"/>
          </w:tcPr>
          <w:p w14:paraId="2D1CDAAC" w14:textId="1DFD01E1" w:rsidR="000725CC" w:rsidRPr="0010644A" w:rsidRDefault="000725CC" w:rsidP="0010644A">
            <w:pPr>
              <w:widowControl/>
              <w:spacing w:after="0" w:line="240" w:lineRule="auto"/>
              <w:rPr>
                <w:highlight w:val="yellow"/>
                <w:lang w:eastAsia="el-GR"/>
              </w:rPr>
            </w:pPr>
            <w:proofErr w:type="spellStart"/>
            <w:r w:rsidRPr="000725CC">
              <w:rPr>
                <w:lang w:eastAsia="el-GR"/>
              </w:rPr>
              <w:t>Gen</w:t>
            </w:r>
            <w:r w:rsidR="00496DDD">
              <w:rPr>
                <w:lang w:eastAsia="el-GR"/>
              </w:rPr>
              <w:t>ere</w:t>
            </w:r>
            <w:proofErr w:type="spellEnd"/>
          </w:p>
        </w:tc>
        <w:tc>
          <w:tcPr>
            <w:tcW w:w="4858" w:type="dxa"/>
            <w:gridSpan w:val="12"/>
          </w:tcPr>
          <w:p w14:paraId="1AEC2842" w14:textId="783ED9EF" w:rsidR="000725CC" w:rsidRPr="0090194E" w:rsidRDefault="00496DDD" w:rsidP="008B5302">
            <w:pPr>
              <w:widowControl/>
              <w:spacing w:after="0" w:line="240" w:lineRule="auto"/>
              <w:jc w:val="center"/>
              <w:rPr>
                <w:lang w:val="it-IT" w:eastAsia="el-GR"/>
              </w:rPr>
            </w:pPr>
            <w:r w:rsidRPr="0090194E">
              <w:rPr>
                <w:lang w:val="it-IT" w:eastAsia="el-GR"/>
              </w:rPr>
              <w:t xml:space="preserve">Maschio  </w:t>
            </w:r>
            <w:sdt>
              <w:sdtPr>
                <w:rPr>
                  <w:lang w:val="it-IT" w:eastAsia="el-GR"/>
                </w:rPr>
                <w:id w:val="-1120223230"/>
                <w14:checkbox>
                  <w14:checked w14:val="0"/>
                  <w14:checkedState w14:val="2612" w14:font="MS Gothic"/>
                  <w14:uncheckedState w14:val="2610" w14:font="MS Gothic"/>
                </w14:checkbox>
              </w:sdtPr>
              <w:sdtContent>
                <w:r w:rsidR="004666EA">
                  <w:rPr>
                    <w:rFonts w:ascii="MS Gothic" w:eastAsia="MS Gothic" w:hAnsi="MS Gothic" w:hint="eastAsia"/>
                    <w:lang w:val="it-IT" w:eastAsia="el-GR"/>
                  </w:rPr>
                  <w:t>☐</w:t>
                </w:r>
              </w:sdtContent>
            </w:sdt>
            <w:r w:rsidR="000725CC" w:rsidRPr="0090194E">
              <w:rPr>
                <w:lang w:val="it-IT" w:eastAsia="el-GR"/>
              </w:rPr>
              <w:t xml:space="preserve">      </w:t>
            </w:r>
            <w:r w:rsidRPr="0090194E">
              <w:rPr>
                <w:lang w:val="it-IT" w:eastAsia="el-GR"/>
              </w:rPr>
              <w:t xml:space="preserve">Femmina   </w:t>
            </w:r>
            <w:sdt>
              <w:sdtPr>
                <w:rPr>
                  <w:lang w:val="it-IT" w:eastAsia="el-GR"/>
                </w:rPr>
                <w:id w:val="975878986"/>
                <w14:checkbox>
                  <w14:checked w14:val="0"/>
                  <w14:checkedState w14:val="2612" w14:font="MS Gothic"/>
                  <w14:uncheckedState w14:val="2610" w14:font="MS Gothic"/>
                </w14:checkbox>
              </w:sdtPr>
              <w:sdtContent>
                <w:r w:rsidR="000725CC" w:rsidRPr="0090194E">
                  <w:rPr>
                    <w:rFonts w:ascii="MS Gothic" w:eastAsia="MS Gothic" w:hAnsi="MS Gothic"/>
                    <w:lang w:val="it-IT" w:eastAsia="el-GR"/>
                  </w:rPr>
                  <w:t>☐</w:t>
                </w:r>
              </w:sdtContent>
            </w:sdt>
          </w:p>
          <w:p w14:paraId="394A99FB" w14:textId="6B743742" w:rsidR="008B5302" w:rsidRDefault="000725CC" w:rsidP="008B5302">
            <w:pPr>
              <w:widowControl/>
              <w:spacing w:after="0" w:line="240" w:lineRule="auto"/>
              <w:jc w:val="center"/>
              <w:rPr>
                <w:lang w:val="it-IT" w:eastAsia="el-GR"/>
              </w:rPr>
            </w:pPr>
            <w:r w:rsidRPr="0090194E">
              <w:rPr>
                <w:lang w:val="it-IT" w:eastAsia="el-GR"/>
              </w:rPr>
              <w:t>Non</w:t>
            </w:r>
            <w:r w:rsidR="00496DDD" w:rsidRPr="0090194E">
              <w:rPr>
                <w:lang w:val="it-IT" w:eastAsia="el-GR"/>
              </w:rPr>
              <w:t xml:space="preserve"> </w:t>
            </w:r>
            <w:r w:rsidRPr="0090194E">
              <w:rPr>
                <w:lang w:val="it-IT" w:eastAsia="el-GR"/>
              </w:rPr>
              <w:t>binar</w:t>
            </w:r>
            <w:r w:rsidR="00496DDD" w:rsidRPr="0090194E">
              <w:rPr>
                <w:lang w:val="it-IT" w:eastAsia="el-GR"/>
              </w:rPr>
              <w:t>io</w:t>
            </w:r>
            <w:r w:rsidRPr="0090194E">
              <w:rPr>
                <w:lang w:val="it-IT" w:eastAsia="el-GR"/>
              </w:rPr>
              <w:t xml:space="preserve"> / </w:t>
            </w:r>
            <w:r w:rsidR="00496DDD" w:rsidRPr="0090194E">
              <w:rPr>
                <w:lang w:val="it-IT" w:eastAsia="el-GR"/>
              </w:rPr>
              <w:t xml:space="preserve">Altro  </w:t>
            </w:r>
            <w:sdt>
              <w:sdtPr>
                <w:rPr>
                  <w:lang w:val="it-IT" w:eastAsia="el-GR"/>
                </w:rPr>
                <w:id w:val="917063065"/>
                <w14:checkbox>
                  <w14:checked w14:val="0"/>
                  <w14:checkedState w14:val="2612" w14:font="MS Gothic"/>
                  <w14:uncheckedState w14:val="2610" w14:font="MS Gothic"/>
                </w14:checkbox>
              </w:sdtPr>
              <w:sdtContent>
                <w:r w:rsidRPr="0090194E">
                  <w:rPr>
                    <w:rFonts w:eastAsia="MS Gothic"/>
                    <w:lang w:val="it-IT" w:eastAsia="el-GR"/>
                  </w:rPr>
                  <w:t>☐</w:t>
                </w:r>
              </w:sdtContent>
            </w:sdt>
          </w:p>
          <w:p w14:paraId="46FDD59F" w14:textId="0819B383" w:rsidR="000725CC" w:rsidRPr="0090194E" w:rsidRDefault="00496DDD" w:rsidP="008B5302">
            <w:pPr>
              <w:widowControl/>
              <w:spacing w:after="0" w:line="240" w:lineRule="auto"/>
              <w:jc w:val="center"/>
              <w:rPr>
                <w:lang w:val="it-IT" w:eastAsia="el-GR"/>
              </w:rPr>
            </w:pPr>
            <w:r>
              <w:rPr>
                <w:lang w:val="it-IT" w:eastAsia="el-GR"/>
              </w:rPr>
              <w:t>Preferisco non rispondere</w:t>
            </w:r>
            <w:r w:rsidR="000725CC" w:rsidRPr="0090194E">
              <w:rPr>
                <w:lang w:val="it-IT" w:eastAsia="el-GR"/>
              </w:rPr>
              <w:t xml:space="preserve">  </w:t>
            </w:r>
            <w:sdt>
              <w:sdtPr>
                <w:rPr>
                  <w:lang w:val="it-IT" w:eastAsia="el-GR"/>
                </w:rPr>
                <w:id w:val="-761533670"/>
                <w14:checkbox>
                  <w14:checked w14:val="0"/>
                  <w14:checkedState w14:val="2612" w14:font="MS Gothic"/>
                  <w14:uncheckedState w14:val="2610" w14:font="MS Gothic"/>
                </w14:checkbox>
              </w:sdtPr>
              <w:sdtContent>
                <w:r w:rsidR="000725CC" w:rsidRPr="0090194E">
                  <w:rPr>
                    <w:rFonts w:eastAsia="MS Gothic"/>
                    <w:lang w:val="it-IT" w:eastAsia="el-GR"/>
                  </w:rPr>
                  <w:t>☐</w:t>
                </w:r>
              </w:sdtContent>
            </w:sdt>
          </w:p>
        </w:tc>
      </w:tr>
      <w:tr w:rsidR="00B638A1" w:rsidRPr="0010644A" w14:paraId="080D03AE" w14:textId="77777777" w:rsidTr="00D22A98">
        <w:trPr>
          <w:trHeight w:val="20"/>
        </w:trPr>
        <w:tc>
          <w:tcPr>
            <w:tcW w:w="9977" w:type="dxa"/>
            <w:gridSpan w:val="17"/>
            <w:shd w:val="clear" w:color="auto" w:fill="EBEBEB" w:themeFill="accent6" w:themeFillTint="33"/>
          </w:tcPr>
          <w:p w14:paraId="5FCAF45A" w14:textId="4CB0A318" w:rsidR="00B638A1" w:rsidRPr="00D05253" w:rsidRDefault="00496DDD" w:rsidP="0010644A">
            <w:pPr>
              <w:widowControl/>
              <w:spacing w:after="0" w:line="240" w:lineRule="auto"/>
              <w:rPr>
                <w:b/>
                <w:bCs/>
                <w:lang w:eastAsia="el-GR"/>
              </w:rPr>
            </w:pPr>
            <w:proofErr w:type="spellStart"/>
            <w:r>
              <w:rPr>
                <w:b/>
                <w:bCs/>
                <w:lang w:eastAsia="el-GR"/>
              </w:rPr>
              <w:t>Indirizzo</w:t>
            </w:r>
            <w:proofErr w:type="spellEnd"/>
            <w:r>
              <w:rPr>
                <w:b/>
                <w:bCs/>
                <w:lang w:eastAsia="el-GR"/>
              </w:rPr>
              <w:t xml:space="preserve"> </w:t>
            </w:r>
            <w:proofErr w:type="spellStart"/>
            <w:r>
              <w:rPr>
                <w:b/>
                <w:bCs/>
                <w:lang w:eastAsia="el-GR"/>
              </w:rPr>
              <w:t>postale</w:t>
            </w:r>
            <w:proofErr w:type="spellEnd"/>
          </w:p>
        </w:tc>
      </w:tr>
      <w:tr w:rsidR="00B638A1" w:rsidRPr="00AC44B9" w14:paraId="5A7CCE50" w14:textId="77777777" w:rsidTr="00636FA7">
        <w:trPr>
          <w:trHeight w:val="20"/>
        </w:trPr>
        <w:tc>
          <w:tcPr>
            <w:tcW w:w="2830" w:type="dxa"/>
            <w:shd w:val="clear" w:color="auto" w:fill="EBEBEB" w:themeFill="accent6" w:themeFillTint="33"/>
          </w:tcPr>
          <w:p w14:paraId="7652DBA9" w14:textId="2F6DAB5B" w:rsidR="00B638A1" w:rsidRPr="0010644A" w:rsidRDefault="00496DDD" w:rsidP="0010644A">
            <w:pPr>
              <w:widowControl/>
              <w:spacing w:after="0" w:line="240" w:lineRule="auto"/>
              <w:rPr>
                <w:lang w:eastAsia="el-GR"/>
              </w:rPr>
            </w:pPr>
            <w:r>
              <w:rPr>
                <w:lang w:eastAsia="el-GR"/>
              </w:rPr>
              <w:t xml:space="preserve">Via, </w:t>
            </w:r>
            <w:proofErr w:type="spellStart"/>
            <w:r>
              <w:rPr>
                <w:lang w:eastAsia="el-GR"/>
              </w:rPr>
              <w:t>strada</w:t>
            </w:r>
            <w:proofErr w:type="spellEnd"/>
            <w:r>
              <w:rPr>
                <w:lang w:eastAsia="el-GR"/>
              </w:rPr>
              <w:t xml:space="preserve">, </w:t>
            </w:r>
            <w:proofErr w:type="spellStart"/>
            <w:r>
              <w:rPr>
                <w:lang w:eastAsia="el-GR"/>
              </w:rPr>
              <w:t>corso</w:t>
            </w:r>
            <w:proofErr w:type="spellEnd"/>
            <w:r>
              <w:rPr>
                <w:lang w:eastAsia="el-GR"/>
              </w:rPr>
              <w:t>, etc.</w:t>
            </w:r>
          </w:p>
        </w:tc>
        <w:tc>
          <w:tcPr>
            <w:tcW w:w="1879" w:type="dxa"/>
            <w:gridSpan w:val="3"/>
          </w:tcPr>
          <w:p w14:paraId="63C1DE19" w14:textId="4BC57A30"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214E6FE3" w14:textId="1D53A185" w:rsidR="00B638A1" w:rsidRPr="0010644A" w:rsidRDefault="00B638A1" w:rsidP="0010644A">
            <w:pPr>
              <w:widowControl/>
              <w:spacing w:after="0" w:line="240" w:lineRule="auto"/>
              <w:rPr>
                <w:lang w:eastAsia="el-GR"/>
              </w:rPr>
            </w:pPr>
            <w:proofErr w:type="spellStart"/>
            <w:r w:rsidRPr="0010644A">
              <w:rPr>
                <w:lang w:eastAsia="el-GR"/>
              </w:rPr>
              <w:t>Num</w:t>
            </w:r>
            <w:r w:rsidR="00496DDD">
              <w:rPr>
                <w:lang w:eastAsia="el-GR"/>
              </w:rPr>
              <w:t>ero</w:t>
            </w:r>
            <w:proofErr w:type="spellEnd"/>
          </w:p>
        </w:tc>
        <w:tc>
          <w:tcPr>
            <w:tcW w:w="1004" w:type="dxa"/>
            <w:gridSpan w:val="3"/>
          </w:tcPr>
          <w:p w14:paraId="1F726117" w14:textId="78AEF99A"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0A40018C" w14:textId="33CDC843" w:rsidR="00B638A1" w:rsidRPr="0010644A" w:rsidRDefault="00B638A1" w:rsidP="0010644A">
            <w:pPr>
              <w:widowControl/>
              <w:spacing w:after="0" w:line="240" w:lineRule="auto"/>
              <w:rPr>
                <w:lang w:eastAsia="el-GR"/>
              </w:rPr>
            </w:pPr>
            <w:proofErr w:type="spellStart"/>
            <w:r w:rsidRPr="00D22A98">
              <w:rPr>
                <w:lang w:eastAsia="el-GR"/>
              </w:rPr>
              <w:t>Cod</w:t>
            </w:r>
            <w:r w:rsidR="00496DDD">
              <w:rPr>
                <w:lang w:eastAsia="el-GR"/>
              </w:rPr>
              <w:t>ice</w:t>
            </w:r>
            <w:proofErr w:type="spellEnd"/>
            <w:r w:rsidR="00496DDD">
              <w:rPr>
                <w:lang w:eastAsia="el-GR"/>
              </w:rPr>
              <w:t xml:space="preserve"> </w:t>
            </w:r>
            <w:proofErr w:type="spellStart"/>
            <w:r w:rsidR="00496DDD">
              <w:rPr>
                <w:lang w:eastAsia="el-GR"/>
              </w:rPr>
              <w:t>postale</w:t>
            </w:r>
            <w:proofErr w:type="spellEnd"/>
          </w:p>
        </w:tc>
        <w:tc>
          <w:tcPr>
            <w:tcW w:w="1477" w:type="dxa"/>
            <w:gridSpan w:val="3"/>
          </w:tcPr>
          <w:p w14:paraId="02037A70" w14:textId="7567D19F" w:rsidR="00B638A1" w:rsidRPr="002C11B5" w:rsidRDefault="0070136F"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1BE36C1D" w14:textId="77777777" w:rsidTr="00636FA7">
        <w:trPr>
          <w:trHeight w:val="20"/>
        </w:trPr>
        <w:tc>
          <w:tcPr>
            <w:tcW w:w="2830" w:type="dxa"/>
            <w:shd w:val="clear" w:color="auto" w:fill="EBEBEB" w:themeFill="accent6" w:themeFillTint="33"/>
          </w:tcPr>
          <w:p w14:paraId="0103B2AD" w14:textId="7888764C" w:rsidR="00D22A98" w:rsidRPr="0010644A" w:rsidRDefault="00A7256B" w:rsidP="0010644A">
            <w:pPr>
              <w:widowControl/>
              <w:spacing w:after="0" w:line="240" w:lineRule="auto"/>
              <w:rPr>
                <w:lang w:eastAsia="el-GR"/>
              </w:rPr>
            </w:pPr>
            <w:r>
              <w:rPr>
                <w:lang w:eastAsia="el-GR"/>
              </w:rPr>
              <w:t>Comune</w:t>
            </w:r>
          </w:p>
        </w:tc>
        <w:tc>
          <w:tcPr>
            <w:tcW w:w="1879" w:type="dxa"/>
            <w:gridSpan w:val="3"/>
          </w:tcPr>
          <w:p w14:paraId="05EA58A3" w14:textId="71ED6418"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097" w:type="dxa"/>
            <w:gridSpan w:val="3"/>
            <w:shd w:val="clear" w:color="auto" w:fill="EBEBEB" w:themeFill="accent6" w:themeFillTint="33"/>
          </w:tcPr>
          <w:p w14:paraId="6361A931" w14:textId="262F3826" w:rsidR="00D22A98" w:rsidRPr="00672222" w:rsidRDefault="00A7256B" w:rsidP="0010644A">
            <w:pPr>
              <w:widowControl/>
              <w:spacing w:after="0" w:line="240" w:lineRule="auto"/>
              <w:rPr>
                <w:lang w:eastAsia="el-GR"/>
              </w:rPr>
            </w:pPr>
            <w:r>
              <w:rPr>
                <w:lang w:eastAsia="el-GR"/>
              </w:rPr>
              <w:t>Provincia</w:t>
            </w:r>
          </w:p>
        </w:tc>
        <w:tc>
          <w:tcPr>
            <w:tcW w:w="1004" w:type="dxa"/>
            <w:gridSpan w:val="3"/>
          </w:tcPr>
          <w:p w14:paraId="0A572B21" w14:textId="27F8DA93" w:rsidR="00D22A98" w:rsidRPr="00672222" w:rsidRDefault="00D22A98" w:rsidP="0010644A">
            <w:pPr>
              <w:widowControl/>
              <w:spacing w:after="0" w:line="240" w:lineRule="auto"/>
              <w:rPr>
                <w:lang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690" w:type="dxa"/>
            <w:gridSpan w:val="4"/>
            <w:shd w:val="clear" w:color="auto" w:fill="EBEBEB" w:themeFill="accent6" w:themeFillTint="33"/>
          </w:tcPr>
          <w:p w14:paraId="418D9E4E" w14:textId="7C89CB10" w:rsidR="00D22A98" w:rsidRPr="00D22A98" w:rsidRDefault="00496DDD" w:rsidP="0010644A">
            <w:pPr>
              <w:widowControl/>
              <w:spacing w:after="0" w:line="240" w:lineRule="auto"/>
              <w:rPr>
                <w:lang w:eastAsia="el-GR"/>
              </w:rPr>
            </w:pPr>
            <w:r>
              <w:rPr>
                <w:lang w:eastAsia="el-GR"/>
              </w:rPr>
              <w:t>Paese</w:t>
            </w:r>
          </w:p>
        </w:tc>
        <w:tc>
          <w:tcPr>
            <w:tcW w:w="1477" w:type="dxa"/>
            <w:gridSpan w:val="3"/>
          </w:tcPr>
          <w:p w14:paraId="4D1E3BA8" w14:textId="0768C0D1" w:rsidR="00D22A98" w:rsidRPr="002C11B5" w:rsidRDefault="00D22A98"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1FDD353F" w14:textId="77777777" w:rsidTr="00D22A98">
        <w:trPr>
          <w:trHeight w:val="20"/>
        </w:trPr>
        <w:tc>
          <w:tcPr>
            <w:tcW w:w="9977" w:type="dxa"/>
            <w:gridSpan w:val="17"/>
            <w:shd w:val="clear" w:color="auto" w:fill="00B8A6" w:themeFill="accent2"/>
          </w:tcPr>
          <w:p w14:paraId="77D0C9DE" w14:textId="77777777" w:rsidR="00B638A1" w:rsidRPr="007227FD" w:rsidRDefault="00B638A1" w:rsidP="0010644A">
            <w:pPr>
              <w:widowControl/>
              <w:spacing w:after="0" w:line="240" w:lineRule="auto"/>
              <w:rPr>
                <w:sz w:val="18"/>
                <w:szCs w:val="18"/>
                <w:lang w:val="el-GR" w:eastAsia="el-GR"/>
              </w:rPr>
            </w:pPr>
          </w:p>
        </w:tc>
      </w:tr>
      <w:tr w:rsidR="00B638A1" w:rsidRPr="00AC44B9" w14:paraId="25C78C8E" w14:textId="77777777" w:rsidTr="00636FA7">
        <w:trPr>
          <w:trHeight w:val="20"/>
        </w:trPr>
        <w:tc>
          <w:tcPr>
            <w:tcW w:w="2830" w:type="dxa"/>
            <w:shd w:val="clear" w:color="auto" w:fill="EBEBEB" w:themeFill="accent6" w:themeFillTint="33"/>
          </w:tcPr>
          <w:p w14:paraId="04508570" w14:textId="4D402D08" w:rsidR="00B638A1" w:rsidRPr="0010644A" w:rsidRDefault="00A7256B" w:rsidP="0010644A">
            <w:pPr>
              <w:widowControl/>
              <w:spacing w:after="0" w:line="240" w:lineRule="auto"/>
              <w:rPr>
                <w:lang w:eastAsia="el-GR"/>
              </w:rPr>
            </w:pPr>
            <w:proofErr w:type="spellStart"/>
            <w:r>
              <w:rPr>
                <w:lang w:eastAsia="el-GR"/>
              </w:rPr>
              <w:t>Numero</w:t>
            </w:r>
            <w:proofErr w:type="spellEnd"/>
            <w:r>
              <w:rPr>
                <w:lang w:eastAsia="el-GR"/>
              </w:rPr>
              <w:t xml:space="preserve"> di </w:t>
            </w:r>
            <w:proofErr w:type="spellStart"/>
            <w:r>
              <w:rPr>
                <w:lang w:eastAsia="el-GR"/>
              </w:rPr>
              <w:t>telefono</w:t>
            </w:r>
            <w:proofErr w:type="spellEnd"/>
            <w:r>
              <w:rPr>
                <w:lang w:eastAsia="el-GR"/>
              </w:rPr>
              <w:t xml:space="preserve"> mobile</w:t>
            </w:r>
          </w:p>
        </w:tc>
        <w:tc>
          <w:tcPr>
            <w:tcW w:w="1879" w:type="dxa"/>
            <w:gridSpan w:val="3"/>
          </w:tcPr>
          <w:p w14:paraId="201BBB1C" w14:textId="3AD4AE84" w:rsidR="00B638A1" w:rsidRPr="00636FA7" w:rsidRDefault="0070136F" w:rsidP="0010644A">
            <w:pPr>
              <w:widowControl/>
              <w:spacing w:after="0" w:line="240" w:lineRule="auto"/>
              <w:rPr>
                <w:lang w:val="it-IT"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975" w:type="dxa"/>
            <w:gridSpan w:val="2"/>
            <w:shd w:val="clear" w:color="auto" w:fill="EBEBEB" w:themeFill="accent6" w:themeFillTint="33"/>
          </w:tcPr>
          <w:p w14:paraId="62E5D518" w14:textId="39D6307C" w:rsidR="00B638A1" w:rsidRPr="0010644A" w:rsidRDefault="00B638A1" w:rsidP="0010644A">
            <w:pPr>
              <w:widowControl/>
              <w:spacing w:after="0" w:line="240" w:lineRule="auto"/>
              <w:rPr>
                <w:lang w:eastAsia="el-GR"/>
              </w:rPr>
            </w:pPr>
            <w:r w:rsidRPr="0010644A">
              <w:rPr>
                <w:lang w:eastAsia="el-GR"/>
              </w:rPr>
              <w:t>E-mail</w:t>
            </w:r>
          </w:p>
        </w:tc>
        <w:tc>
          <w:tcPr>
            <w:tcW w:w="4293" w:type="dxa"/>
            <w:gridSpan w:val="11"/>
          </w:tcPr>
          <w:p w14:paraId="262CF534" w14:textId="35850EFD" w:rsidR="00B638A1" w:rsidRPr="002C11B5" w:rsidRDefault="00B638A1" w:rsidP="0010644A">
            <w:pPr>
              <w:widowControl/>
              <w:spacing w:after="0" w:line="240" w:lineRule="auto"/>
              <w:rPr>
                <w:lang w:val="el-GR" w:eastAsia="el-GR"/>
              </w:rPr>
            </w:pPr>
          </w:p>
        </w:tc>
      </w:tr>
      <w:tr w:rsidR="00636FA7" w:rsidRPr="00AC44B9" w14:paraId="7D113052" w14:textId="77777777" w:rsidTr="00636FA7">
        <w:trPr>
          <w:trHeight w:val="20"/>
        </w:trPr>
        <w:tc>
          <w:tcPr>
            <w:tcW w:w="2830" w:type="dxa"/>
            <w:shd w:val="clear" w:color="auto" w:fill="EBEBEB" w:themeFill="accent6" w:themeFillTint="33"/>
          </w:tcPr>
          <w:p w14:paraId="7367F40E" w14:textId="30EB415E" w:rsidR="00636FA7" w:rsidRPr="0090194E" w:rsidRDefault="00636FA7" w:rsidP="0010644A">
            <w:pPr>
              <w:widowControl/>
              <w:spacing w:after="0" w:line="240" w:lineRule="auto"/>
              <w:rPr>
                <w:lang w:val="it-IT" w:eastAsia="el-GR"/>
              </w:rPr>
            </w:pPr>
            <w:r w:rsidRPr="0090194E">
              <w:rPr>
                <w:lang w:val="it-IT" w:eastAsia="el-GR"/>
              </w:rPr>
              <w:t xml:space="preserve">Numero di telefono fisso </w:t>
            </w:r>
          </w:p>
        </w:tc>
        <w:tc>
          <w:tcPr>
            <w:tcW w:w="7147" w:type="dxa"/>
            <w:gridSpan w:val="16"/>
          </w:tcPr>
          <w:p w14:paraId="35C90D54" w14:textId="660F8DAF" w:rsidR="00636FA7" w:rsidRPr="002C11B5" w:rsidRDefault="00636FA7" w:rsidP="0010644A">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B638A1" w:rsidRPr="00AC44B9" w14:paraId="47EAB0C1" w14:textId="77777777" w:rsidTr="00D22A98">
        <w:trPr>
          <w:trHeight w:val="20"/>
        </w:trPr>
        <w:tc>
          <w:tcPr>
            <w:tcW w:w="9977" w:type="dxa"/>
            <w:gridSpan w:val="17"/>
            <w:shd w:val="clear" w:color="auto" w:fill="00B8A6" w:themeFill="accent2"/>
          </w:tcPr>
          <w:p w14:paraId="5A8F5632" w14:textId="77777777" w:rsidR="00B638A1" w:rsidRPr="007227FD" w:rsidRDefault="00B638A1" w:rsidP="0010644A">
            <w:pPr>
              <w:widowControl/>
              <w:spacing w:after="0" w:line="240" w:lineRule="auto"/>
              <w:rPr>
                <w:sz w:val="18"/>
                <w:szCs w:val="18"/>
                <w:lang w:val="el-GR" w:eastAsia="el-GR"/>
              </w:rPr>
            </w:pPr>
          </w:p>
        </w:tc>
      </w:tr>
      <w:tr w:rsidR="00B638A1" w:rsidRPr="0010644A" w14:paraId="63FADD87" w14:textId="77777777" w:rsidTr="00D22A98">
        <w:trPr>
          <w:trHeight w:val="20"/>
        </w:trPr>
        <w:tc>
          <w:tcPr>
            <w:tcW w:w="9977" w:type="dxa"/>
            <w:gridSpan w:val="17"/>
            <w:shd w:val="clear" w:color="auto" w:fill="EBEBEB" w:themeFill="accent6" w:themeFillTint="33"/>
          </w:tcPr>
          <w:p w14:paraId="501F833F" w14:textId="4EE9C7DA" w:rsidR="00B638A1" w:rsidRPr="0010644A" w:rsidRDefault="00A7256B" w:rsidP="0010644A">
            <w:pPr>
              <w:widowControl/>
              <w:spacing w:after="0" w:line="240" w:lineRule="auto"/>
              <w:rPr>
                <w:b/>
                <w:bCs/>
                <w:lang w:eastAsia="el-GR"/>
              </w:rPr>
            </w:pPr>
            <w:proofErr w:type="spellStart"/>
            <w:r>
              <w:rPr>
                <w:b/>
                <w:bCs/>
                <w:lang w:eastAsia="el-GR"/>
              </w:rPr>
              <w:t>Dettagli</w:t>
            </w:r>
            <w:proofErr w:type="spellEnd"/>
            <w:r>
              <w:rPr>
                <w:b/>
                <w:bCs/>
                <w:lang w:eastAsia="el-GR"/>
              </w:rPr>
              <w:t xml:space="preserve"> </w:t>
            </w:r>
            <w:proofErr w:type="spellStart"/>
            <w:r>
              <w:rPr>
                <w:b/>
                <w:bCs/>
                <w:lang w:eastAsia="el-GR"/>
              </w:rPr>
              <w:t>dell’attuale</w:t>
            </w:r>
            <w:proofErr w:type="spellEnd"/>
            <w:r>
              <w:rPr>
                <w:b/>
                <w:bCs/>
                <w:lang w:eastAsia="el-GR"/>
              </w:rPr>
              <w:t xml:space="preserve"> </w:t>
            </w:r>
            <w:proofErr w:type="spellStart"/>
            <w:r>
              <w:rPr>
                <w:b/>
                <w:bCs/>
                <w:lang w:eastAsia="el-GR"/>
              </w:rPr>
              <w:t>impiego</w:t>
            </w:r>
            <w:proofErr w:type="spellEnd"/>
          </w:p>
        </w:tc>
      </w:tr>
      <w:tr w:rsidR="002C11B5" w:rsidRPr="002C11B5" w14:paraId="395DCED8" w14:textId="77777777" w:rsidTr="00636FA7">
        <w:trPr>
          <w:trHeight w:val="20"/>
        </w:trPr>
        <w:tc>
          <w:tcPr>
            <w:tcW w:w="2830" w:type="dxa"/>
            <w:shd w:val="clear" w:color="auto" w:fill="EBEBEB" w:themeFill="accent6" w:themeFillTint="33"/>
          </w:tcPr>
          <w:p w14:paraId="4735F5EE" w14:textId="79A4CF6F" w:rsidR="002C11B5" w:rsidRPr="002C11B5" w:rsidRDefault="00A7256B" w:rsidP="0010644A">
            <w:pPr>
              <w:widowControl/>
              <w:spacing w:after="0" w:line="240" w:lineRule="auto"/>
              <w:rPr>
                <w:lang w:eastAsia="el-GR"/>
              </w:rPr>
            </w:pPr>
            <w:r>
              <w:rPr>
                <w:lang w:eastAsia="el-GR"/>
              </w:rPr>
              <w:t>Sono un:</w:t>
            </w:r>
          </w:p>
        </w:tc>
        <w:tc>
          <w:tcPr>
            <w:tcW w:w="7147" w:type="dxa"/>
            <w:gridSpan w:val="16"/>
          </w:tcPr>
          <w:p w14:paraId="7C288406" w14:textId="6FF79E47" w:rsidR="002C11B5" w:rsidRPr="002C11B5" w:rsidRDefault="00A7256B" w:rsidP="0010644A">
            <w:pPr>
              <w:widowControl/>
              <w:spacing w:after="0" w:line="240" w:lineRule="auto"/>
              <w:rPr>
                <w:lang w:eastAsia="el-GR"/>
              </w:rPr>
            </w:pPr>
            <w:proofErr w:type="spellStart"/>
            <w:r>
              <w:rPr>
                <w:lang w:eastAsia="el-GR"/>
              </w:rPr>
              <w:t>Dipendente</w:t>
            </w:r>
            <w:proofErr w:type="spellEnd"/>
            <w:r w:rsidRPr="002C11B5">
              <w:rPr>
                <w:lang w:eastAsia="el-GR"/>
              </w:rPr>
              <w:t xml:space="preserve">   </w:t>
            </w:r>
            <w:sdt>
              <w:sdtPr>
                <w:rPr>
                  <w:lang w:eastAsia="el-GR"/>
                </w:rPr>
                <w:id w:val="-68432998"/>
                <w14:checkbox>
                  <w14:checked w14:val="0"/>
                  <w14:checkedState w14:val="2612" w14:font="MS Gothic"/>
                  <w14:uncheckedState w14:val="2610" w14:font="MS Gothic"/>
                </w14:checkbox>
              </w:sdtPr>
              <w:sdtContent>
                <w:r w:rsidR="002C11B5" w:rsidRPr="002C11B5">
                  <w:rPr>
                    <w:rFonts w:ascii="MS Gothic" w:eastAsia="MS Gothic" w:hAnsi="MS Gothic" w:hint="eastAsia"/>
                    <w:lang w:eastAsia="el-GR"/>
                  </w:rPr>
                  <w:t>☐</w:t>
                </w:r>
              </w:sdtContent>
            </w:sdt>
            <w:r w:rsidR="002C11B5" w:rsidRPr="002C11B5">
              <w:rPr>
                <w:lang w:eastAsia="el-GR"/>
              </w:rPr>
              <w:t xml:space="preserve">            </w:t>
            </w:r>
            <w:proofErr w:type="spellStart"/>
            <w:r w:rsidR="00636FA7">
              <w:rPr>
                <w:lang w:eastAsia="el-GR"/>
              </w:rPr>
              <w:t>L</w:t>
            </w:r>
            <w:r>
              <w:rPr>
                <w:lang w:eastAsia="el-GR"/>
              </w:rPr>
              <w:t>avoratore</w:t>
            </w:r>
            <w:proofErr w:type="spellEnd"/>
            <w:r>
              <w:rPr>
                <w:lang w:eastAsia="el-GR"/>
              </w:rPr>
              <w:t xml:space="preserve"> </w:t>
            </w:r>
            <w:proofErr w:type="spellStart"/>
            <w:r>
              <w:rPr>
                <w:lang w:eastAsia="el-GR"/>
              </w:rPr>
              <w:t>autonomo</w:t>
            </w:r>
            <w:proofErr w:type="spellEnd"/>
            <w:r w:rsidR="002C11B5">
              <w:rPr>
                <w:lang w:eastAsia="el-GR"/>
              </w:rPr>
              <w:t xml:space="preserve">   </w:t>
            </w:r>
            <w:sdt>
              <w:sdtPr>
                <w:rPr>
                  <w:lang w:eastAsia="el-GR"/>
                </w:rPr>
                <w:id w:val="1238747640"/>
                <w14:checkbox>
                  <w14:checked w14:val="0"/>
                  <w14:checkedState w14:val="2612" w14:font="MS Gothic"/>
                  <w14:uncheckedState w14:val="2610" w14:font="MS Gothic"/>
                </w14:checkbox>
              </w:sdtPr>
              <w:sdtContent>
                <w:r w:rsidR="002C11B5">
                  <w:rPr>
                    <w:rFonts w:ascii="MS Gothic" w:eastAsia="MS Gothic" w:hAnsi="MS Gothic" w:hint="eastAsia"/>
                    <w:lang w:eastAsia="el-GR"/>
                  </w:rPr>
                  <w:t>☐</w:t>
                </w:r>
              </w:sdtContent>
            </w:sdt>
            <w:r w:rsidR="002C11B5" w:rsidRPr="002C11B5">
              <w:rPr>
                <w:lang w:eastAsia="el-GR"/>
              </w:rPr>
              <w:t xml:space="preserve"> </w:t>
            </w:r>
            <w:r w:rsidR="002C11B5">
              <w:rPr>
                <w:lang w:eastAsia="el-GR"/>
              </w:rPr>
              <w:t xml:space="preserve">        </w:t>
            </w:r>
            <w:proofErr w:type="spellStart"/>
            <w:r>
              <w:rPr>
                <w:lang w:eastAsia="el-GR"/>
              </w:rPr>
              <w:t>Entrambi</w:t>
            </w:r>
            <w:proofErr w:type="spellEnd"/>
            <w:r>
              <w:rPr>
                <w:lang w:eastAsia="el-GR"/>
              </w:rPr>
              <w:t xml:space="preserve">   </w:t>
            </w:r>
            <w:sdt>
              <w:sdtPr>
                <w:rPr>
                  <w:lang w:eastAsia="el-GR"/>
                </w:rPr>
                <w:id w:val="1357689079"/>
                <w14:checkbox>
                  <w14:checked w14:val="0"/>
                  <w14:checkedState w14:val="2612" w14:font="MS Gothic"/>
                  <w14:uncheckedState w14:val="2610" w14:font="MS Gothic"/>
                </w14:checkbox>
              </w:sdtPr>
              <w:sdtContent>
                <w:r w:rsidR="002C11B5">
                  <w:rPr>
                    <w:rFonts w:ascii="MS Gothic" w:eastAsia="MS Gothic" w:hAnsi="MS Gothic" w:hint="eastAsia"/>
                    <w:lang w:eastAsia="el-GR"/>
                  </w:rPr>
                  <w:t>☐</w:t>
                </w:r>
              </w:sdtContent>
            </w:sdt>
          </w:p>
        </w:tc>
      </w:tr>
      <w:tr w:rsidR="00BC186B" w:rsidRPr="008E5B7B" w14:paraId="3189B65D" w14:textId="77777777" w:rsidTr="00D22A98">
        <w:trPr>
          <w:trHeight w:val="20"/>
        </w:trPr>
        <w:tc>
          <w:tcPr>
            <w:tcW w:w="9977" w:type="dxa"/>
            <w:gridSpan w:val="17"/>
            <w:shd w:val="clear" w:color="auto" w:fill="EBEBEB" w:themeFill="accent6" w:themeFillTint="33"/>
          </w:tcPr>
          <w:p w14:paraId="7D514324" w14:textId="5E65B4A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sidR="00636FA7">
              <w:rPr>
                <w:b/>
                <w:bCs/>
                <w:lang w:val="it-IT" w:eastAsia="el-GR"/>
              </w:rPr>
              <w:t>i</w:t>
            </w:r>
            <w:r w:rsidRPr="0090194E">
              <w:rPr>
                <w:b/>
                <w:bCs/>
                <w:lang w:val="it-IT" w:eastAsia="el-GR"/>
              </w:rPr>
              <w:t xml:space="preserve"> </w:t>
            </w:r>
            <w:r w:rsidR="00636FA7">
              <w:rPr>
                <w:b/>
                <w:bCs/>
                <w:lang w:val="it-IT" w:eastAsia="el-GR"/>
              </w:rPr>
              <w:t>lavoratori d</w:t>
            </w:r>
            <w:r w:rsidRPr="0090194E">
              <w:rPr>
                <w:b/>
                <w:bCs/>
                <w:lang w:val="it-IT" w:eastAsia="el-GR"/>
              </w:rPr>
              <w:t>ipendenti</w:t>
            </w:r>
            <w:r w:rsidR="00BC6BFC" w:rsidRPr="0090194E">
              <w:rPr>
                <w:b/>
                <w:bCs/>
                <w:lang w:val="it-IT" w:eastAsia="el-GR"/>
              </w:rPr>
              <w:t xml:space="preserve"> (</w:t>
            </w:r>
            <w:r w:rsidRPr="0090194E">
              <w:rPr>
                <w:b/>
                <w:bCs/>
                <w:lang w:val="it-IT" w:eastAsia="el-GR"/>
              </w:rPr>
              <w:t xml:space="preserve">assunti con un contratto di </w:t>
            </w:r>
            <w:r w:rsidR="00636FA7">
              <w:rPr>
                <w:b/>
                <w:bCs/>
                <w:lang w:val="it-IT" w:eastAsia="el-GR"/>
              </w:rPr>
              <w:t>l</w:t>
            </w:r>
            <w:r w:rsidRPr="0090194E">
              <w:rPr>
                <w:b/>
                <w:bCs/>
                <w:lang w:val="it-IT" w:eastAsia="el-GR"/>
              </w:rPr>
              <w:t>avoro subordinato</w:t>
            </w:r>
            <w:r w:rsidR="00BC6BFC" w:rsidRPr="0090194E">
              <w:rPr>
                <w:b/>
                <w:bCs/>
                <w:lang w:val="it-IT" w:eastAsia="el-GR"/>
              </w:rPr>
              <w:t>)</w:t>
            </w:r>
          </w:p>
        </w:tc>
      </w:tr>
      <w:tr w:rsidR="0070136F" w:rsidRPr="00AC44B9" w14:paraId="39307A3A" w14:textId="77777777" w:rsidTr="00636FA7">
        <w:trPr>
          <w:trHeight w:val="20"/>
        </w:trPr>
        <w:tc>
          <w:tcPr>
            <w:tcW w:w="2830" w:type="dxa"/>
            <w:shd w:val="clear" w:color="auto" w:fill="EBEBEB" w:themeFill="accent6" w:themeFillTint="33"/>
          </w:tcPr>
          <w:p w14:paraId="25E3309F" w14:textId="5232F8CB" w:rsidR="0070136F" w:rsidRPr="0010644A" w:rsidRDefault="00A7256B" w:rsidP="0070136F">
            <w:pPr>
              <w:widowControl/>
              <w:spacing w:after="0" w:line="240" w:lineRule="auto"/>
              <w:rPr>
                <w:lang w:eastAsia="el-GR"/>
              </w:rPr>
            </w:pPr>
            <w:r>
              <w:rPr>
                <w:lang w:eastAsia="el-GR"/>
              </w:rPr>
              <w:t>Azienda/Ente</w:t>
            </w:r>
          </w:p>
        </w:tc>
        <w:tc>
          <w:tcPr>
            <w:tcW w:w="7147" w:type="dxa"/>
            <w:gridSpan w:val="16"/>
          </w:tcPr>
          <w:p w14:paraId="2B1AAB75" w14:textId="7EAD4EDD"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r>
      <w:tr w:rsidR="0070136F" w:rsidRPr="00AC44B9" w14:paraId="521D7F5C" w14:textId="77777777" w:rsidTr="00636FA7">
        <w:trPr>
          <w:trHeight w:val="20"/>
        </w:trPr>
        <w:tc>
          <w:tcPr>
            <w:tcW w:w="2830" w:type="dxa"/>
            <w:shd w:val="clear" w:color="auto" w:fill="EBEBEB" w:themeFill="accent6" w:themeFillTint="33"/>
          </w:tcPr>
          <w:p w14:paraId="13CDCAEE" w14:textId="087F7724" w:rsidR="0070136F" w:rsidRPr="0010644A" w:rsidRDefault="00A7256B" w:rsidP="0070136F">
            <w:pPr>
              <w:widowControl/>
              <w:spacing w:after="0" w:line="240" w:lineRule="auto"/>
              <w:rPr>
                <w:lang w:eastAsia="el-GR"/>
              </w:rPr>
            </w:pPr>
            <w:proofErr w:type="spellStart"/>
            <w:r>
              <w:rPr>
                <w:lang w:eastAsia="el-GR"/>
              </w:rPr>
              <w:t>Indirizzo</w:t>
            </w:r>
            <w:proofErr w:type="spellEnd"/>
          </w:p>
        </w:tc>
        <w:tc>
          <w:tcPr>
            <w:tcW w:w="1879" w:type="dxa"/>
            <w:gridSpan w:val="3"/>
          </w:tcPr>
          <w:p w14:paraId="58EEC75A" w14:textId="59B77B61" w:rsidR="0070136F" w:rsidRPr="002C11B5"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4CFEDDA8" w14:textId="1D0A4911" w:rsidR="0070136F" w:rsidRPr="0010644A" w:rsidRDefault="00A7256B" w:rsidP="0070136F">
            <w:pPr>
              <w:widowControl/>
              <w:spacing w:after="0" w:line="240" w:lineRule="auto"/>
              <w:rPr>
                <w:lang w:eastAsia="el-GR"/>
              </w:rPr>
            </w:pPr>
            <w:proofErr w:type="spellStart"/>
            <w:r>
              <w:rPr>
                <w:lang w:eastAsia="el-GR"/>
              </w:rPr>
              <w:t>Numero</w:t>
            </w:r>
            <w:proofErr w:type="spellEnd"/>
            <w:r>
              <w:rPr>
                <w:lang w:eastAsia="el-GR"/>
              </w:rPr>
              <w:t xml:space="preserve"> </w:t>
            </w:r>
            <w:proofErr w:type="spellStart"/>
            <w:r>
              <w:rPr>
                <w:lang w:eastAsia="el-GR"/>
              </w:rPr>
              <w:t>civico</w:t>
            </w:r>
            <w:proofErr w:type="spellEnd"/>
          </w:p>
        </w:tc>
        <w:tc>
          <w:tcPr>
            <w:tcW w:w="831" w:type="dxa"/>
            <w:gridSpan w:val="2"/>
            <w:shd w:val="clear" w:color="auto" w:fill="FFFFFF" w:themeFill="background1"/>
          </w:tcPr>
          <w:p w14:paraId="5B62BF0E" w14:textId="667E66BC"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c>
          <w:tcPr>
            <w:tcW w:w="1276" w:type="dxa"/>
            <w:gridSpan w:val="3"/>
            <w:shd w:val="clear" w:color="auto" w:fill="EBEBEB" w:themeFill="accent6" w:themeFillTint="33"/>
          </w:tcPr>
          <w:p w14:paraId="394ED88F" w14:textId="2EA1D25D" w:rsidR="0070136F" w:rsidRPr="0010644A" w:rsidRDefault="00A7256B" w:rsidP="00D22A98">
            <w:pPr>
              <w:widowControl/>
              <w:spacing w:after="0" w:line="240" w:lineRule="auto"/>
              <w:ind w:left="-57" w:right="-170"/>
              <w:rPr>
                <w:lang w:eastAsia="el-GR"/>
              </w:rPr>
            </w:pPr>
            <w:proofErr w:type="spellStart"/>
            <w:r>
              <w:rPr>
                <w:lang w:eastAsia="el-GR"/>
              </w:rPr>
              <w:t>Codice</w:t>
            </w:r>
            <w:proofErr w:type="spellEnd"/>
            <w:r>
              <w:rPr>
                <w:lang w:eastAsia="el-GR"/>
              </w:rPr>
              <w:t xml:space="preserve"> </w:t>
            </w:r>
            <w:proofErr w:type="spellStart"/>
            <w:r>
              <w:rPr>
                <w:lang w:eastAsia="el-GR"/>
              </w:rPr>
              <w:t>postale</w:t>
            </w:r>
            <w:proofErr w:type="spellEnd"/>
          </w:p>
        </w:tc>
        <w:tc>
          <w:tcPr>
            <w:tcW w:w="1891" w:type="dxa"/>
            <w:gridSpan w:val="4"/>
          </w:tcPr>
          <w:p w14:paraId="7648637C" w14:textId="1A3829A5" w:rsidR="0070136F" w:rsidRPr="002C11B5" w:rsidRDefault="0070136F" w:rsidP="0070136F">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D22A98" w:rsidRPr="00AC44B9" w14:paraId="0B248F97" w14:textId="77777777" w:rsidTr="00636FA7">
        <w:trPr>
          <w:trHeight w:val="20"/>
        </w:trPr>
        <w:tc>
          <w:tcPr>
            <w:tcW w:w="2830" w:type="dxa"/>
            <w:shd w:val="clear" w:color="auto" w:fill="EBEBEB" w:themeFill="accent6" w:themeFillTint="33"/>
          </w:tcPr>
          <w:p w14:paraId="50ABDB3D" w14:textId="111014AD" w:rsidR="00D22A98" w:rsidRPr="0010644A" w:rsidRDefault="00A7256B" w:rsidP="00D22A98">
            <w:pPr>
              <w:widowControl/>
              <w:spacing w:after="0" w:line="240" w:lineRule="auto"/>
              <w:rPr>
                <w:lang w:eastAsia="el-GR"/>
              </w:rPr>
            </w:pPr>
            <w:r>
              <w:rPr>
                <w:lang w:eastAsia="el-GR"/>
              </w:rPr>
              <w:t>Comune</w:t>
            </w:r>
          </w:p>
        </w:tc>
        <w:tc>
          <w:tcPr>
            <w:tcW w:w="1879" w:type="dxa"/>
            <w:gridSpan w:val="3"/>
          </w:tcPr>
          <w:p w14:paraId="6C06A5CC" w14:textId="6F052542" w:rsidR="00D22A98" w:rsidRPr="00AC44B9" w:rsidRDefault="00D22A98" w:rsidP="00D22A98">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56137FDD" w14:textId="30F5F0FD" w:rsidR="00D22A98" w:rsidRPr="0010644A" w:rsidRDefault="00A7256B" w:rsidP="00D22A98">
            <w:pPr>
              <w:widowControl/>
              <w:spacing w:after="0" w:line="240" w:lineRule="auto"/>
              <w:rPr>
                <w:lang w:eastAsia="el-GR"/>
              </w:rPr>
            </w:pPr>
            <w:r>
              <w:rPr>
                <w:lang w:eastAsia="el-GR"/>
              </w:rPr>
              <w:t>Provincia</w:t>
            </w:r>
          </w:p>
        </w:tc>
        <w:tc>
          <w:tcPr>
            <w:tcW w:w="2107" w:type="dxa"/>
            <w:gridSpan w:val="5"/>
          </w:tcPr>
          <w:p w14:paraId="6E3FA137" w14:textId="77777777" w:rsidR="00D22A98" w:rsidRPr="00AC44B9" w:rsidRDefault="00D22A98" w:rsidP="00D22A98">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c>
          <w:tcPr>
            <w:tcW w:w="849" w:type="dxa"/>
            <w:gridSpan w:val="3"/>
            <w:shd w:val="clear" w:color="auto" w:fill="EBEBEB" w:themeFill="accent6" w:themeFillTint="33"/>
          </w:tcPr>
          <w:p w14:paraId="1A18A023" w14:textId="662ADFF7" w:rsidR="00D22A98" w:rsidRPr="00AC44B9" w:rsidRDefault="00A7256B" w:rsidP="00D22A98">
            <w:pPr>
              <w:widowControl/>
              <w:spacing w:after="0" w:line="240" w:lineRule="auto"/>
              <w:ind w:right="-113"/>
              <w:rPr>
                <w:lang w:val="el-GR" w:eastAsia="el-GR"/>
              </w:rPr>
            </w:pPr>
            <w:r>
              <w:rPr>
                <w:lang w:eastAsia="el-GR"/>
              </w:rPr>
              <w:t>Paese</w:t>
            </w:r>
          </w:p>
        </w:tc>
        <w:tc>
          <w:tcPr>
            <w:tcW w:w="1042" w:type="dxa"/>
          </w:tcPr>
          <w:p w14:paraId="451D2BC2" w14:textId="4E4D9B37" w:rsidR="00D22A98" w:rsidRPr="00AC44B9" w:rsidRDefault="00D22A98" w:rsidP="00D22A98">
            <w:pPr>
              <w:widowControl/>
              <w:spacing w:after="0" w:line="240" w:lineRule="auto"/>
              <w:rPr>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655350A8" w14:textId="77777777" w:rsidTr="00636FA7">
        <w:trPr>
          <w:trHeight w:val="20"/>
        </w:trPr>
        <w:tc>
          <w:tcPr>
            <w:tcW w:w="2830" w:type="dxa"/>
            <w:shd w:val="clear" w:color="auto" w:fill="EBEBEB" w:themeFill="accent6" w:themeFillTint="33"/>
          </w:tcPr>
          <w:p w14:paraId="14A54CBB" w14:textId="15DF0091" w:rsidR="0070136F" w:rsidRPr="0010644A" w:rsidRDefault="00A7256B" w:rsidP="0070136F">
            <w:pPr>
              <w:widowControl/>
              <w:spacing w:after="0" w:line="240" w:lineRule="auto"/>
              <w:rPr>
                <w:lang w:eastAsia="el-GR"/>
              </w:rPr>
            </w:pPr>
            <w:proofErr w:type="spellStart"/>
            <w:r>
              <w:rPr>
                <w:lang w:eastAsia="el-GR"/>
              </w:rPr>
              <w:t>Numero</w:t>
            </w:r>
            <w:proofErr w:type="spellEnd"/>
            <w:r>
              <w:rPr>
                <w:lang w:eastAsia="el-GR"/>
              </w:rPr>
              <w:t xml:space="preserve"> di </w:t>
            </w:r>
            <w:proofErr w:type="spellStart"/>
            <w:r>
              <w:rPr>
                <w:lang w:eastAsia="el-GR"/>
              </w:rPr>
              <w:t>telefono</w:t>
            </w:r>
            <w:proofErr w:type="spellEnd"/>
          </w:p>
        </w:tc>
        <w:tc>
          <w:tcPr>
            <w:tcW w:w="1879" w:type="dxa"/>
            <w:gridSpan w:val="3"/>
          </w:tcPr>
          <w:p w14:paraId="247D503E" w14:textId="337339D5" w:rsidR="0070136F" w:rsidRPr="00AC44B9" w:rsidRDefault="0070136F" w:rsidP="0070136F">
            <w:pPr>
              <w:widowControl/>
              <w:spacing w:after="0" w:line="240" w:lineRule="auto"/>
              <w:rPr>
                <w:lang w:val="el-GR" w:eastAsia="el-GR"/>
              </w:rPr>
            </w:pPr>
            <w:r w:rsidRPr="00694758">
              <w:rPr>
                <w:lang w:val="el-GR" w:eastAsia="el-GR"/>
              </w:rPr>
              <w:fldChar w:fldCharType="begin">
                <w:ffData>
                  <w:name w:val="Text1"/>
                  <w:enabled/>
                  <w:calcOnExit w:val="0"/>
                  <w:textInput/>
                </w:ffData>
              </w:fldChar>
            </w:r>
            <w:r w:rsidRPr="00694758">
              <w:rPr>
                <w:lang w:val="el-GR" w:eastAsia="el-GR"/>
              </w:rPr>
              <w:instrText xml:space="preserve"> FORMTEXT </w:instrText>
            </w:r>
            <w:r w:rsidRPr="00694758">
              <w:rPr>
                <w:lang w:val="el-GR" w:eastAsia="el-GR"/>
              </w:rPr>
            </w:r>
            <w:r w:rsidRPr="00694758">
              <w:rPr>
                <w:lang w:val="el-GR" w:eastAsia="el-GR"/>
              </w:rPr>
              <w:fldChar w:fldCharType="separate"/>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noProof/>
                <w:lang w:val="el-GR" w:eastAsia="el-GR"/>
              </w:rPr>
              <w:t> </w:t>
            </w:r>
            <w:r w:rsidRPr="00694758">
              <w:rPr>
                <w:lang w:val="el-GR" w:eastAsia="el-GR"/>
              </w:rPr>
              <w:fldChar w:fldCharType="end"/>
            </w:r>
          </w:p>
        </w:tc>
        <w:tc>
          <w:tcPr>
            <w:tcW w:w="1270" w:type="dxa"/>
            <w:gridSpan w:val="4"/>
            <w:shd w:val="clear" w:color="auto" w:fill="EBEBEB" w:themeFill="accent6" w:themeFillTint="33"/>
          </w:tcPr>
          <w:p w14:paraId="767C17BD" w14:textId="1F0910CC" w:rsidR="0070136F" w:rsidRPr="0010644A" w:rsidRDefault="0070136F" w:rsidP="0070136F">
            <w:pPr>
              <w:widowControl/>
              <w:spacing w:after="0" w:line="240" w:lineRule="auto"/>
              <w:rPr>
                <w:lang w:eastAsia="el-GR"/>
              </w:rPr>
            </w:pPr>
            <w:r w:rsidRPr="0010644A">
              <w:rPr>
                <w:lang w:eastAsia="el-GR"/>
              </w:rPr>
              <w:t>E-mail</w:t>
            </w:r>
          </w:p>
        </w:tc>
        <w:tc>
          <w:tcPr>
            <w:tcW w:w="3998" w:type="dxa"/>
            <w:gridSpan w:val="9"/>
          </w:tcPr>
          <w:p w14:paraId="11A796DD" w14:textId="5A6C2FEA" w:rsidR="0070136F" w:rsidRPr="00AC44B9" w:rsidRDefault="0070136F" w:rsidP="0070136F">
            <w:pPr>
              <w:widowControl/>
              <w:spacing w:after="0" w:line="240" w:lineRule="auto"/>
              <w:rPr>
                <w:lang w:val="el-GR" w:eastAsia="el-GR"/>
              </w:rPr>
            </w:pPr>
            <w:r w:rsidRPr="00D3499D">
              <w:rPr>
                <w:lang w:val="el-GR" w:eastAsia="el-GR"/>
              </w:rPr>
              <w:fldChar w:fldCharType="begin">
                <w:ffData>
                  <w:name w:val="Text1"/>
                  <w:enabled/>
                  <w:calcOnExit w:val="0"/>
                  <w:textInput/>
                </w:ffData>
              </w:fldChar>
            </w:r>
            <w:r w:rsidRPr="00D3499D">
              <w:rPr>
                <w:lang w:val="el-GR" w:eastAsia="el-GR"/>
              </w:rPr>
              <w:instrText xml:space="preserve"> FORMTEXT </w:instrText>
            </w:r>
            <w:r w:rsidRPr="00D3499D">
              <w:rPr>
                <w:lang w:val="el-GR" w:eastAsia="el-GR"/>
              </w:rPr>
            </w:r>
            <w:r w:rsidRPr="00D3499D">
              <w:rPr>
                <w:lang w:val="el-GR" w:eastAsia="el-GR"/>
              </w:rPr>
              <w:fldChar w:fldCharType="separate"/>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noProof/>
                <w:lang w:val="el-GR" w:eastAsia="el-GR"/>
              </w:rPr>
              <w:t> </w:t>
            </w:r>
            <w:r w:rsidRPr="00D3499D">
              <w:rPr>
                <w:lang w:val="el-GR" w:eastAsia="el-GR"/>
              </w:rPr>
              <w:fldChar w:fldCharType="end"/>
            </w:r>
          </w:p>
        </w:tc>
      </w:tr>
      <w:tr w:rsidR="00BC186B" w:rsidRPr="008E5B7B" w14:paraId="7FC86FD5" w14:textId="77777777" w:rsidTr="00D22A98">
        <w:trPr>
          <w:trHeight w:val="20"/>
        </w:trPr>
        <w:tc>
          <w:tcPr>
            <w:tcW w:w="9977" w:type="dxa"/>
            <w:gridSpan w:val="17"/>
            <w:shd w:val="clear" w:color="auto" w:fill="EBEBEB" w:themeFill="accent6" w:themeFillTint="33"/>
          </w:tcPr>
          <w:p w14:paraId="4969ED7B" w14:textId="63FF48D1" w:rsidR="00BC186B" w:rsidRPr="0090194E" w:rsidRDefault="00A7256B" w:rsidP="0010644A">
            <w:pPr>
              <w:widowControl/>
              <w:spacing w:after="0" w:line="240" w:lineRule="auto"/>
              <w:rPr>
                <w:b/>
                <w:bCs/>
                <w:lang w:val="it-IT" w:eastAsia="el-GR"/>
              </w:rPr>
            </w:pPr>
            <w:r w:rsidRPr="0090194E">
              <w:rPr>
                <w:b/>
                <w:bCs/>
                <w:lang w:val="it-IT" w:eastAsia="el-GR"/>
              </w:rPr>
              <w:t xml:space="preserve">Per </w:t>
            </w:r>
            <w:r>
              <w:rPr>
                <w:b/>
                <w:bCs/>
                <w:lang w:val="it-IT" w:eastAsia="el-GR"/>
              </w:rPr>
              <w:t>i</w:t>
            </w:r>
            <w:r w:rsidRPr="0090194E">
              <w:rPr>
                <w:b/>
                <w:bCs/>
                <w:lang w:val="it-IT" w:eastAsia="el-GR"/>
              </w:rPr>
              <w:t xml:space="preserve"> lavoratori autonomi / </w:t>
            </w:r>
            <w:r>
              <w:rPr>
                <w:b/>
                <w:bCs/>
                <w:lang w:val="it-IT" w:eastAsia="el-GR"/>
              </w:rPr>
              <w:t>liberi professionisti</w:t>
            </w:r>
          </w:p>
        </w:tc>
      </w:tr>
      <w:tr w:rsidR="0070136F" w:rsidRPr="00AC44B9" w14:paraId="795E3C5F" w14:textId="77777777" w:rsidTr="00636FA7">
        <w:trPr>
          <w:trHeight w:val="20"/>
        </w:trPr>
        <w:tc>
          <w:tcPr>
            <w:tcW w:w="2830" w:type="dxa"/>
            <w:shd w:val="clear" w:color="auto" w:fill="EBEBEB" w:themeFill="accent6" w:themeFillTint="33"/>
          </w:tcPr>
          <w:p w14:paraId="2F3B915C" w14:textId="53997508" w:rsidR="0070136F" w:rsidRPr="00BC186B" w:rsidRDefault="00A7256B" w:rsidP="0070136F">
            <w:pPr>
              <w:widowControl/>
              <w:spacing w:after="0" w:line="240" w:lineRule="auto"/>
              <w:rPr>
                <w:lang w:eastAsia="el-GR"/>
              </w:rPr>
            </w:pPr>
            <w:r>
              <w:rPr>
                <w:lang w:eastAsia="el-GR"/>
              </w:rPr>
              <w:t>Azienda/Ente</w:t>
            </w:r>
          </w:p>
        </w:tc>
        <w:tc>
          <w:tcPr>
            <w:tcW w:w="1879" w:type="dxa"/>
            <w:gridSpan w:val="3"/>
            <w:shd w:val="clear" w:color="auto" w:fill="FFFFFF" w:themeFill="background1"/>
          </w:tcPr>
          <w:p w14:paraId="1B444732" w14:textId="4EADDFAE"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256C1BA9" w14:textId="34841875" w:rsidR="0070136F" w:rsidRPr="00BC186B" w:rsidRDefault="00A7256B" w:rsidP="0070136F">
            <w:pPr>
              <w:widowControl/>
              <w:spacing w:after="0" w:line="240" w:lineRule="auto"/>
              <w:rPr>
                <w:b/>
                <w:bCs/>
                <w:lang w:eastAsia="el-GR"/>
              </w:rPr>
            </w:pPr>
            <w:proofErr w:type="spellStart"/>
            <w:r>
              <w:rPr>
                <w:lang w:eastAsia="el-GR"/>
              </w:rPr>
              <w:t>Codice</w:t>
            </w:r>
            <w:proofErr w:type="spellEnd"/>
            <w:r>
              <w:rPr>
                <w:lang w:eastAsia="el-GR"/>
              </w:rPr>
              <w:t xml:space="preserve"> </w:t>
            </w:r>
            <w:proofErr w:type="spellStart"/>
            <w:r>
              <w:rPr>
                <w:lang w:eastAsia="el-GR"/>
              </w:rPr>
              <w:t>fiscale</w:t>
            </w:r>
            <w:proofErr w:type="spellEnd"/>
          </w:p>
        </w:tc>
        <w:tc>
          <w:tcPr>
            <w:tcW w:w="3167" w:type="dxa"/>
            <w:gridSpan w:val="7"/>
            <w:shd w:val="clear" w:color="auto" w:fill="FFFFFF" w:themeFill="background1"/>
          </w:tcPr>
          <w:p w14:paraId="3F6DFBB6" w14:textId="08E6FD15"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D22A98" w:rsidRPr="00AC44B9" w14:paraId="72849E52" w14:textId="77777777" w:rsidTr="00636FA7">
        <w:trPr>
          <w:trHeight w:val="20"/>
        </w:trPr>
        <w:tc>
          <w:tcPr>
            <w:tcW w:w="2830" w:type="dxa"/>
            <w:shd w:val="clear" w:color="auto" w:fill="EBEBEB" w:themeFill="accent6" w:themeFillTint="33"/>
          </w:tcPr>
          <w:p w14:paraId="3EB4C96E" w14:textId="4AAB158C" w:rsidR="00D22A98" w:rsidRPr="00BC186B" w:rsidRDefault="00A7256B" w:rsidP="00D22A98">
            <w:pPr>
              <w:widowControl/>
              <w:spacing w:after="0" w:line="240" w:lineRule="auto"/>
              <w:rPr>
                <w:b/>
                <w:bCs/>
                <w:lang w:eastAsia="el-GR"/>
              </w:rPr>
            </w:pPr>
            <w:r>
              <w:rPr>
                <w:lang w:eastAsia="el-GR"/>
              </w:rPr>
              <w:t>Comune</w:t>
            </w:r>
          </w:p>
        </w:tc>
        <w:tc>
          <w:tcPr>
            <w:tcW w:w="1879" w:type="dxa"/>
            <w:gridSpan w:val="3"/>
          </w:tcPr>
          <w:p w14:paraId="38A0569B" w14:textId="7F6B02C7" w:rsidR="00D22A98" w:rsidRPr="00BC186B" w:rsidRDefault="00D22A98" w:rsidP="00D22A98">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A274362" w14:textId="16ACBAF8" w:rsidR="00D22A98" w:rsidRPr="00BC186B" w:rsidRDefault="00A7256B" w:rsidP="00D22A98">
            <w:pPr>
              <w:widowControl/>
              <w:spacing w:after="0" w:line="240" w:lineRule="auto"/>
              <w:rPr>
                <w:lang w:eastAsia="el-GR"/>
              </w:rPr>
            </w:pPr>
            <w:r>
              <w:rPr>
                <w:lang w:eastAsia="el-GR"/>
              </w:rPr>
              <w:t>Provincia</w:t>
            </w:r>
          </w:p>
        </w:tc>
        <w:tc>
          <w:tcPr>
            <w:tcW w:w="1052" w:type="dxa"/>
            <w:gridSpan w:val="2"/>
          </w:tcPr>
          <w:p w14:paraId="69721FF1" w14:textId="77777777" w:rsidR="00D22A98" w:rsidRPr="00BC186B" w:rsidRDefault="00D22A98" w:rsidP="00D22A98">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c>
          <w:tcPr>
            <w:tcW w:w="1059" w:type="dxa"/>
            <w:gridSpan w:val="3"/>
            <w:shd w:val="clear" w:color="auto" w:fill="EBEBEB" w:themeFill="accent6" w:themeFillTint="33"/>
          </w:tcPr>
          <w:p w14:paraId="5A40451A" w14:textId="7B8D7257" w:rsidR="00D22A98" w:rsidRPr="00BC186B" w:rsidRDefault="00A7256B" w:rsidP="00D22A98">
            <w:pPr>
              <w:widowControl/>
              <w:spacing w:after="0" w:line="240" w:lineRule="auto"/>
              <w:rPr>
                <w:b/>
                <w:bCs/>
                <w:lang w:val="el-GR" w:eastAsia="el-GR"/>
              </w:rPr>
            </w:pPr>
            <w:r>
              <w:rPr>
                <w:lang w:eastAsia="el-GR"/>
              </w:rPr>
              <w:t>Paese</w:t>
            </w:r>
          </w:p>
        </w:tc>
        <w:tc>
          <w:tcPr>
            <w:tcW w:w="1056" w:type="dxa"/>
            <w:gridSpan w:val="2"/>
          </w:tcPr>
          <w:p w14:paraId="4F5106F4" w14:textId="0E4DFE5F" w:rsidR="00D22A98" w:rsidRPr="00BC186B" w:rsidRDefault="00D22A98" w:rsidP="00D22A98">
            <w:pPr>
              <w:widowControl/>
              <w:spacing w:after="0" w:line="240" w:lineRule="auto"/>
              <w:rPr>
                <w:b/>
                <w:bCs/>
                <w:lang w:val="el-GR" w:eastAsia="el-GR"/>
              </w:rPr>
            </w:pPr>
            <w:r>
              <w:rPr>
                <w:lang w:val="el-GR" w:eastAsia="el-GR"/>
              </w:rPr>
              <w:fldChar w:fldCharType="begin">
                <w:ffData>
                  <w:name w:val="Text1"/>
                  <w:enabled/>
                  <w:calcOnExit w:val="0"/>
                  <w:textInput/>
                </w:ffData>
              </w:fldChar>
            </w:r>
            <w:r>
              <w:rPr>
                <w:lang w:val="el-GR" w:eastAsia="el-GR"/>
              </w:rPr>
              <w:instrText xml:space="preserve"> FORMTEXT </w:instrText>
            </w:r>
            <w:r>
              <w:rPr>
                <w:lang w:val="el-GR" w:eastAsia="el-GR"/>
              </w:rPr>
            </w:r>
            <w:r>
              <w:rPr>
                <w:lang w:val="el-GR" w:eastAsia="el-GR"/>
              </w:rPr>
              <w:fldChar w:fldCharType="separate"/>
            </w:r>
            <w:r>
              <w:rPr>
                <w:noProof/>
                <w:lang w:val="el-GR" w:eastAsia="el-GR"/>
              </w:rPr>
              <w:t> </w:t>
            </w:r>
            <w:r>
              <w:rPr>
                <w:noProof/>
                <w:lang w:val="el-GR" w:eastAsia="el-GR"/>
              </w:rPr>
              <w:t> </w:t>
            </w:r>
            <w:r>
              <w:rPr>
                <w:noProof/>
                <w:lang w:val="el-GR" w:eastAsia="el-GR"/>
              </w:rPr>
              <w:t> </w:t>
            </w:r>
            <w:r>
              <w:rPr>
                <w:noProof/>
                <w:lang w:val="el-GR" w:eastAsia="el-GR"/>
              </w:rPr>
              <w:t> </w:t>
            </w:r>
            <w:r>
              <w:rPr>
                <w:noProof/>
                <w:lang w:val="el-GR" w:eastAsia="el-GR"/>
              </w:rPr>
              <w:t> </w:t>
            </w:r>
            <w:r>
              <w:rPr>
                <w:lang w:val="el-GR" w:eastAsia="el-GR"/>
              </w:rPr>
              <w:fldChar w:fldCharType="end"/>
            </w:r>
          </w:p>
        </w:tc>
      </w:tr>
      <w:tr w:rsidR="0070136F" w:rsidRPr="00AC44B9" w14:paraId="0CE71DE5" w14:textId="77777777" w:rsidTr="00636FA7">
        <w:trPr>
          <w:trHeight w:val="20"/>
        </w:trPr>
        <w:tc>
          <w:tcPr>
            <w:tcW w:w="2830" w:type="dxa"/>
            <w:shd w:val="clear" w:color="auto" w:fill="EBEBEB" w:themeFill="accent6" w:themeFillTint="33"/>
          </w:tcPr>
          <w:p w14:paraId="2FD9D594" w14:textId="7C6860EC" w:rsidR="0070136F" w:rsidRPr="00BC186B" w:rsidRDefault="00A7256B" w:rsidP="0070136F">
            <w:pPr>
              <w:widowControl/>
              <w:spacing w:after="0" w:line="240" w:lineRule="auto"/>
              <w:rPr>
                <w:b/>
                <w:bCs/>
                <w:lang w:eastAsia="el-GR"/>
              </w:rPr>
            </w:pPr>
            <w:proofErr w:type="spellStart"/>
            <w:r>
              <w:rPr>
                <w:lang w:eastAsia="el-GR"/>
              </w:rPr>
              <w:t>Numero</w:t>
            </w:r>
            <w:proofErr w:type="spellEnd"/>
            <w:r>
              <w:rPr>
                <w:lang w:eastAsia="el-GR"/>
              </w:rPr>
              <w:t xml:space="preserve"> di </w:t>
            </w:r>
            <w:proofErr w:type="spellStart"/>
            <w:r>
              <w:rPr>
                <w:lang w:eastAsia="el-GR"/>
              </w:rPr>
              <w:t>telefono</w:t>
            </w:r>
            <w:proofErr w:type="spellEnd"/>
          </w:p>
        </w:tc>
        <w:tc>
          <w:tcPr>
            <w:tcW w:w="1879" w:type="dxa"/>
            <w:gridSpan w:val="3"/>
          </w:tcPr>
          <w:p w14:paraId="52E3684E" w14:textId="47569410" w:rsidR="0070136F" w:rsidRPr="00BC186B" w:rsidRDefault="0070136F" w:rsidP="0070136F">
            <w:pPr>
              <w:widowControl/>
              <w:spacing w:after="0" w:line="240" w:lineRule="auto"/>
              <w:rPr>
                <w:b/>
                <w:bCs/>
                <w:lang w:val="el-GR" w:eastAsia="el-GR"/>
              </w:rPr>
            </w:pPr>
            <w:r w:rsidRPr="00E73DE9">
              <w:rPr>
                <w:lang w:val="el-GR" w:eastAsia="el-GR"/>
              </w:rPr>
              <w:fldChar w:fldCharType="begin">
                <w:ffData>
                  <w:name w:val="Text1"/>
                  <w:enabled/>
                  <w:calcOnExit w:val="0"/>
                  <w:textInput/>
                </w:ffData>
              </w:fldChar>
            </w:r>
            <w:r w:rsidRPr="00E73DE9">
              <w:rPr>
                <w:lang w:val="el-GR" w:eastAsia="el-GR"/>
              </w:rPr>
              <w:instrText xml:space="preserve"> FORMTEXT </w:instrText>
            </w:r>
            <w:r w:rsidRPr="00E73DE9">
              <w:rPr>
                <w:lang w:val="el-GR" w:eastAsia="el-GR"/>
              </w:rPr>
            </w:r>
            <w:r w:rsidRPr="00E73DE9">
              <w:rPr>
                <w:lang w:val="el-GR" w:eastAsia="el-GR"/>
              </w:rPr>
              <w:fldChar w:fldCharType="separate"/>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noProof/>
                <w:lang w:val="el-GR" w:eastAsia="el-GR"/>
              </w:rPr>
              <w:t> </w:t>
            </w:r>
            <w:r w:rsidRPr="00E73DE9">
              <w:rPr>
                <w:lang w:val="el-GR" w:eastAsia="el-GR"/>
              </w:rPr>
              <w:fldChar w:fldCharType="end"/>
            </w:r>
          </w:p>
        </w:tc>
        <w:tc>
          <w:tcPr>
            <w:tcW w:w="2101" w:type="dxa"/>
            <w:gridSpan w:val="6"/>
            <w:shd w:val="clear" w:color="auto" w:fill="EBEBEB" w:themeFill="accent6" w:themeFillTint="33"/>
          </w:tcPr>
          <w:p w14:paraId="7925547F" w14:textId="6E24AB83" w:rsidR="0070136F" w:rsidRPr="00BC186B" w:rsidRDefault="0070136F" w:rsidP="0070136F">
            <w:pPr>
              <w:widowControl/>
              <w:spacing w:after="0" w:line="240" w:lineRule="auto"/>
              <w:rPr>
                <w:b/>
                <w:bCs/>
                <w:lang w:eastAsia="el-GR"/>
              </w:rPr>
            </w:pPr>
            <w:r w:rsidRPr="0010644A">
              <w:rPr>
                <w:lang w:eastAsia="el-GR"/>
              </w:rPr>
              <w:t>E-mail</w:t>
            </w:r>
          </w:p>
        </w:tc>
        <w:tc>
          <w:tcPr>
            <w:tcW w:w="3167" w:type="dxa"/>
            <w:gridSpan w:val="7"/>
          </w:tcPr>
          <w:p w14:paraId="28277603" w14:textId="12737FE4" w:rsidR="0070136F" w:rsidRPr="00BC186B" w:rsidRDefault="0070136F" w:rsidP="0070136F">
            <w:pPr>
              <w:widowControl/>
              <w:spacing w:after="0" w:line="240" w:lineRule="auto"/>
              <w:rPr>
                <w:b/>
                <w:bCs/>
                <w:lang w:val="el-GR" w:eastAsia="el-GR"/>
              </w:rPr>
            </w:pPr>
            <w:r w:rsidRPr="001327D1">
              <w:rPr>
                <w:lang w:val="el-GR" w:eastAsia="el-GR"/>
              </w:rPr>
              <w:fldChar w:fldCharType="begin">
                <w:ffData>
                  <w:name w:val="Text1"/>
                  <w:enabled/>
                  <w:calcOnExit w:val="0"/>
                  <w:textInput/>
                </w:ffData>
              </w:fldChar>
            </w:r>
            <w:r w:rsidRPr="001327D1">
              <w:rPr>
                <w:lang w:val="el-GR" w:eastAsia="el-GR"/>
              </w:rPr>
              <w:instrText xml:space="preserve"> FORMTEXT </w:instrText>
            </w:r>
            <w:r w:rsidRPr="001327D1">
              <w:rPr>
                <w:lang w:val="el-GR" w:eastAsia="el-GR"/>
              </w:rPr>
            </w:r>
            <w:r w:rsidRPr="001327D1">
              <w:rPr>
                <w:lang w:val="el-GR" w:eastAsia="el-GR"/>
              </w:rPr>
              <w:fldChar w:fldCharType="separate"/>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noProof/>
                <w:lang w:val="el-GR" w:eastAsia="el-GR"/>
              </w:rPr>
              <w:t> </w:t>
            </w:r>
            <w:r w:rsidRPr="001327D1">
              <w:rPr>
                <w:lang w:val="el-GR" w:eastAsia="el-GR"/>
              </w:rPr>
              <w:fldChar w:fldCharType="end"/>
            </w:r>
          </w:p>
        </w:tc>
      </w:tr>
      <w:tr w:rsidR="00BC186B" w:rsidRPr="00AC44B9" w14:paraId="284852DA" w14:textId="77777777" w:rsidTr="00D22A98">
        <w:trPr>
          <w:trHeight w:val="20"/>
        </w:trPr>
        <w:tc>
          <w:tcPr>
            <w:tcW w:w="9977" w:type="dxa"/>
            <w:gridSpan w:val="17"/>
            <w:shd w:val="clear" w:color="auto" w:fill="00B8A6" w:themeFill="accent2"/>
          </w:tcPr>
          <w:p w14:paraId="7661FD88" w14:textId="77777777" w:rsidR="00BC186B" w:rsidRPr="007227FD" w:rsidRDefault="00BC186B" w:rsidP="00BC186B">
            <w:pPr>
              <w:widowControl/>
              <w:spacing w:after="0" w:line="240" w:lineRule="auto"/>
              <w:rPr>
                <w:sz w:val="18"/>
                <w:szCs w:val="18"/>
                <w:lang w:val="el-GR" w:eastAsia="el-GR"/>
              </w:rPr>
            </w:pPr>
          </w:p>
        </w:tc>
      </w:tr>
      <w:tr w:rsidR="00BC186B" w:rsidRPr="0010644A" w14:paraId="7B754743" w14:textId="77777777" w:rsidTr="00D22A98">
        <w:trPr>
          <w:trHeight w:val="20"/>
        </w:trPr>
        <w:tc>
          <w:tcPr>
            <w:tcW w:w="9977" w:type="dxa"/>
            <w:gridSpan w:val="17"/>
            <w:shd w:val="clear" w:color="auto" w:fill="EBEBEB" w:themeFill="accent6" w:themeFillTint="33"/>
          </w:tcPr>
          <w:p w14:paraId="6316C44A" w14:textId="35788D4F" w:rsidR="00BC186B" w:rsidRPr="0010644A" w:rsidRDefault="002E1389" w:rsidP="00BC186B">
            <w:pPr>
              <w:widowControl/>
              <w:spacing w:after="0" w:line="240" w:lineRule="auto"/>
              <w:rPr>
                <w:b/>
                <w:bCs/>
                <w:lang w:eastAsia="el-GR"/>
              </w:rPr>
            </w:pPr>
            <w:proofErr w:type="spellStart"/>
            <w:r>
              <w:rPr>
                <w:b/>
                <w:bCs/>
                <w:lang w:eastAsia="el-GR"/>
              </w:rPr>
              <w:t>Licenz</w:t>
            </w:r>
            <w:r w:rsidR="00960094">
              <w:rPr>
                <w:b/>
                <w:bCs/>
                <w:lang w:eastAsia="el-GR"/>
              </w:rPr>
              <w:t>a</w:t>
            </w:r>
            <w:proofErr w:type="spellEnd"/>
            <w:r>
              <w:rPr>
                <w:b/>
                <w:bCs/>
                <w:lang w:eastAsia="el-GR"/>
              </w:rPr>
              <w:t xml:space="preserve"> </w:t>
            </w:r>
            <w:proofErr w:type="spellStart"/>
            <w:r>
              <w:rPr>
                <w:b/>
                <w:bCs/>
                <w:lang w:eastAsia="el-GR"/>
              </w:rPr>
              <w:t>professional</w:t>
            </w:r>
            <w:r w:rsidR="00960094">
              <w:rPr>
                <w:b/>
                <w:bCs/>
                <w:lang w:eastAsia="el-GR"/>
              </w:rPr>
              <w:t>e</w:t>
            </w:r>
            <w:proofErr w:type="spellEnd"/>
            <w:r>
              <w:rPr>
                <w:b/>
                <w:bCs/>
                <w:lang w:eastAsia="el-GR"/>
              </w:rPr>
              <w:t xml:space="preserve"> (</w:t>
            </w:r>
            <w:proofErr w:type="spellStart"/>
            <w:r>
              <w:rPr>
                <w:b/>
                <w:bCs/>
                <w:lang w:eastAsia="el-GR"/>
              </w:rPr>
              <w:t>opzionale</w:t>
            </w:r>
            <w:proofErr w:type="spellEnd"/>
            <w:r>
              <w:rPr>
                <w:b/>
                <w:bCs/>
                <w:lang w:eastAsia="el-GR"/>
              </w:rPr>
              <w:t>)</w:t>
            </w:r>
          </w:p>
        </w:tc>
      </w:tr>
      <w:tr w:rsidR="004666EA" w:rsidRPr="00AC44B9" w14:paraId="4D0A670E" w14:textId="77777777" w:rsidTr="00636FA7">
        <w:trPr>
          <w:trHeight w:val="20"/>
        </w:trPr>
        <w:tc>
          <w:tcPr>
            <w:tcW w:w="2830" w:type="dxa"/>
            <w:vMerge w:val="restart"/>
            <w:shd w:val="clear" w:color="auto" w:fill="EBEBEB" w:themeFill="accent6" w:themeFillTint="33"/>
          </w:tcPr>
          <w:p w14:paraId="66A68851" w14:textId="6CD1DCCC" w:rsidR="004666EA" w:rsidRPr="0010644A" w:rsidRDefault="004666EA" w:rsidP="0070136F">
            <w:pPr>
              <w:widowControl/>
              <w:spacing w:after="0" w:line="240" w:lineRule="auto"/>
              <w:rPr>
                <w:lang w:eastAsia="el-GR"/>
              </w:rPr>
            </w:pPr>
            <w:r>
              <w:rPr>
                <w:lang w:eastAsia="el-GR"/>
              </w:rPr>
              <w:t>Titolo/</w:t>
            </w:r>
            <w:proofErr w:type="spellStart"/>
            <w:r>
              <w:rPr>
                <w:lang w:eastAsia="el-GR"/>
              </w:rPr>
              <w:t>livello</w:t>
            </w:r>
            <w:proofErr w:type="spellEnd"/>
          </w:p>
        </w:tc>
        <w:tc>
          <w:tcPr>
            <w:tcW w:w="1879" w:type="dxa"/>
            <w:gridSpan w:val="3"/>
            <w:vMerge w:val="restart"/>
          </w:tcPr>
          <w:p w14:paraId="1DC88928" w14:textId="72FDD8B9" w:rsidR="004666EA" w:rsidRPr="004666EA" w:rsidRDefault="004666EA" w:rsidP="004666EA">
            <w:pPr>
              <w:pStyle w:val="BPBodytext"/>
              <w:rPr>
                <w:lang w:val="it-IT"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c>
          <w:tcPr>
            <w:tcW w:w="2101" w:type="dxa"/>
            <w:gridSpan w:val="6"/>
            <w:shd w:val="clear" w:color="auto" w:fill="EBEBEB" w:themeFill="accent6" w:themeFillTint="33"/>
          </w:tcPr>
          <w:p w14:paraId="3142956E" w14:textId="5C94CCCB" w:rsidR="004666EA" w:rsidRPr="0010644A" w:rsidRDefault="004666EA" w:rsidP="0070136F">
            <w:pPr>
              <w:widowControl/>
              <w:spacing w:after="0" w:line="240" w:lineRule="auto"/>
              <w:rPr>
                <w:lang w:eastAsia="el-GR"/>
              </w:rPr>
            </w:pPr>
            <w:r>
              <w:rPr>
                <w:lang w:eastAsia="el-GR"/>
              </w:rPr>
              <w:t xml:space="preserve">N° di </w:t>
            </w:r>
            <w:proofErr w:type="spellStart"/>
            <w:r>
              <w:rPr>
                <w:lang w:eastAsia="el-GR"/>
              </w:rPr>
              <w:t>registrazione</w:t>
            </w:r>
            <w:proofErr w:type="spellEnd"/>
          </w:p>
        </w:tc>
        <w:tc>
          <w:tcPr>
            <w:tcW w:w="3167" w:type="dxa"/>
            <w:gridSpan w:val="7"/>
          </w:tcPr>
          <w:p w14:paraId="626B64E4" w14:textId="6654BD21"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4666EA" w:rsidRPr="00AC44B9" w14:paraId="2A4C0C6B" w14:textId="77777777" w:rsidTr="00636FA7">
        <w:trPr>
          <w:trHeight w:val="20"/>
        </w:trPr>
        <w:tc>
          <w:tcPr>
            <w:tcW w:w="2830" w:type="dxa"/>
            <w:vMerge/>
          </w:tcPr>
          <w:p w14:paraId="560FE563" w14:textId="77777777" w:rsidR="004666EA" w:rsidRPr="00AC44B9" w:rsidRDefault="004666EA" w:rsidP="0070136F">
            <w:pPr>
              <w:widowControl/>
              <w:spacing w:after="0" w:line="240" w:lineRule="auto"/>
              <w:jc w:val="center"/>
              <w:rPr>
                <w:lang w:val="el-GR" w:eastAsia="el-GR"/>
              </w:rPr>
            </w:pPr>
          </w:p>
        </w:tc>
        <w:tc>
          <w:tcPr>
            <w:tcW w:w="1879" w:type="dxa"/>
            <w:gridSpan w:val="3"/>
            <w:vMerge/>
          </w:tcPr>
          <w:p w14:paraId="3ADFEB72" w14:textId="4502E4A9" w:rsidR="004666EA" w:rsidRPr="00AC44B9" w:rsidRDefault="004666EA" w:rsidP="0070136F">
            <w:pPr>
              <w:widowControl/>
              <w:spacing w:after="0" w:line="240" w:lineRule="auto"/>
              <w:rPr>
                <w:lang w:val="el-GR" w:eastAsia="el-GR"/>
              </w:rPr>
            </w:pPr>
          </w:p>
        </w:tc>
        <w:tc>
          <w:tcPr>
            <w:tcW w:w="2101" w:type="dxa"/>
            <w:gridSpan w:val="6"/>
            <w:shd w:val="clear" w:color="auto" w:fill="EBEBEB" w:themeFill="accent6" w:themeFillTint="33"/>
          </w:tcPr>
          <w:p w14:paraId="3B583E25" w14:textId="75437ACF" w:rsidR="004666EA" w:rsidRPr="0010644A" w:rsidRDefault="004666EA" w:rsidP="0070136F">
            <w:pPr>
              <w:widowControl/>
              <w:spacing w:after="0" w:line="240" w:lineRule="auto"/>
              <w:rPr>
                <w:lang w:eastAsia="el-GR"/>
              </w:rPr>
            </w:pPr>
            <w:r>
              <w:rPr>
                <w:lang w:eastAsia="el-GR"/>
              </w:rPr>
              <w:t xml:space="preserve">Data di </w:t>
            </w:r>
            <w:proofErr w:type="spellStart"/>
            <w:r>
              <w:rPr>
                <w:lang w:eastAsia="el-GR"/>
              </w:rPr>
              <w:t>emissione</w:t>
            </w:r>
            <w:proofErr w:type="spellEnd"/>
          </w:p>
        </w:tc>
        <w:tc>
          <w:tcPr>
            <w:tcW w:w="3167" w:type="dxa"/>
            <w:gridSpan w:val="7"/>
          </w:tcPr>
          <w:p w14:paraId="4354E117" w14:textId="5BE8811D" w:rsidR="004666EA" w:rsidRPr="00AC44B9" w:rsidRDefault="004666EA" w:rsidP="0070136F">
            <w:pPr>
              <w:widowControl/>
              <w:spacing w:after="0" w:line="240" w:lineRule="auto"/>
              <w:rPr>
                <w:lang w:val="el-GR" w:eastAsia="el-GR"/>
              </w:rPr>
            </w:pPr>
            <w:r w:rsidRPr="00B14BA5">
              <w:rPr>
                <w:lang w:val="el-GR" w:eastAsia="el-GR"/>
              </w:rPr>
              <w:fldChar w:fldCharType="begin">
                <w:ffData>
                  <w:name w:val="Text1"/>
                  <w:enabled/>
                  <w:calcOnExit w:val="0"/>
                  <w:textInput/>
                </w:ffData>
              </w:fldChar>
            </w:r>
            <w:r w:rsidRPr="00B14BA5">
              <w:rPr>
                <w:lang w:val="el-GR" w:eastAsia="el-GR"/>
              </w:rPr>
              <w:instrText xml:space="preserve"> FORMTEXT </w:instrText>
            </w:r>
            <w:r w:rsidRPr="00B14BA5">
              <w:rPr>
                <w:lang w:val="el-GR" w:eastAsia="el-GR"/>
              </w:rPr>
            </w:r>
            <w:r w:rsidRPr="00B14BA5">
              <w:rPr>
                <w:lang w:val="el-GR" w:eastAsia="el-GR"/>
              </w:rPr>
              <w:fldChar w:fldCharType="separate"/>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noProof/>
                <w:lang w:val="el-GR" w:eastAsia="el-GR"/>
              </w:rPr>
              <w:t> </w:t>
            </w:r>
            <w:r w:rsidRPr="00B14BA5">
              <w:rPr>
                <w:lang w:val="el-GR" w:eastAsia="el-GR"/>
              </w:rPr>
              <w:fldChar w:fldCharType="end"/>
            </w:r>
          </w:p>
        </w:tc>
      </w:tr>
      <w:tr w:rsidR="000B6900" w:rsidRPr="007227FD" w14:paraId="20443075" w14:textId="77777777" w:rsidTr="00D22A98">
        <w:trPr>
          <w:trHeight w:val="20"/>
        </w:trPr>
        <w:tc>
          <w:tcPr>
            <w:tcW w:w="9977" w:type="dxa"/>
            <w:gridSpan w:val="17"/>
            <w:shd w:val="clear" w:color="auto" w:fill="00B8A6" w:themeFill="accent2"/>
          </w:tcPr>
          <w:p w14:paraId="33C178CD" w14:textId="77777777" w:rsidR="000B6900" w:rsidRPr="00D22A98" w:rsidRDefault="000B6900" w:rsidP="00D22A98">
            <w:pPr>
              <w:widowControl/>
              <w:spacing w:after="0" w:line="240" w:lineRule="auto"/>
              <w:rPr>
                <w:sz w:val="18"/>
                <w:szCs w:val="18"/>
                <w:lang w:eastAsia="el-GR"/>
              </w:rPr>
            </w:pPr>
          </w:p>
        </w:tc>
      </w:tr>
      <w:tr w:rsidR="000B6900" w:rsidRPr="00904171" w14:paraId="72D4C0B8" w14:textId="77777777" w:rsidTr="00D22A98">
        <w:trPr>
          <w:trHeight w:val="20"/>
        </w:trPr>
        <w:tc>
          <w:tcPr>
            <w:tcW w:w="9977" w:type="dxa"/>
            <w:gridSpan w:val="17"/>
            <w:shd w:val="clear" w:color="auto" w:fill="EBEBEB" w:themeFill="accent6" w:themeFillTint="33"/>
          </w:tcPr>
          <w:p w14:paraId="7303C620" w14:textId="6C1B79C8" w:rsidR="000B6900" w:rsidRPr="0090194E" w:rsidRDefault="00733E13" w:rsidP="00D22A98">
            <w:pPr>
              <w:widowControl/>
              <w:spacing w:after="0" w:line="240" w:lineRule="auto"/>
              <w:rPr>
                <w:b/>
                <w:bCs/>
                <w:lang w:val="it-IT" w:eastAsia="el-GR"/>
              </w:rPr>
            </w:pPr>
            <w:r w:rsidRPr="0090194E">
              <w:rPr>
                <w:b/>
                <w:bCs/>
                <w:lang w:val="it-IT" w:eastAsia="el-GR"/>
              </w:rPr>
              <w:t xml:space="preserve">Richiesta di disposizioni </w:t>
            </w:r>
            <w:r>
              <w:rPr>
                <w:b/>
                <w:bCs/>
                <w:lang w:val="it-IT" w:eastAsia="el-GR"/>
              </w:rPr>
              <w:t>speciali</w:t>
            </w:r>
            <w:r w:rsidR="002436B4" w:rsidRPr="0090194E">
              <w:rPr>
                <w:b/>
                <w:bCs/>
                <w:vertAlign w:val="superscript"/>
                <w:lang w:val="it-IT" w:eastAsia="el-GR"/>
              </w:rPr>
              <w:t>1</w:t>
            </w:r>
            <w:r w:rsidR="000B6900" w:rsidRPr="0090194E">
              <w:rPr>
                <w:b/>
                <w:bCs/>
                <w:lang w:val="it-IT" w:eastAsia="el-GR"/>
              </w:rPr>
              <w:t xml:space="preserve"> (</w:t>
            </w:r>
            <w:r>
              <w:rPr>
                <w:b/>
                <w:bCs/>
                <w:lang w:val="it-IT" w:eastAsia="el-GR"/>
              </w:rPr>
              <w:t>opzionale</w:t>
            </w:r>
            <w:r w:rsidR="000B6900" w:rsidRPr="0090194E">
              <w:rPr>
                <w:b/>
                <w:bCs/>
                <w:lang w:val="it-IT" w:eastAsia="el-GR"/>
              </w:rPr>
              <w:t>)</w:t>
            </w:r>
          </w:p>
        </w:tc>
      </w:tr>
      <w:tr w:rsidR="000B6900" w:rsidRPr="002C11B5" w14:paraId="7CF49927" w14:textId="77777777" w:rsidTr="008837E5">
        <w:trPr>
          <w:trHeight w:val="20"/>
        </w:trPr>
        <w:tc>
          <w:tcPr>
            <w:tcW w:w="7248" w:type="dxa"/>
            <w:gridSpan w:val="11"/>
            <w:shd w:val="clear" w:color="auto" w:fill="EBEBEB" w:themeFill="accent6" w:themeFillTint="33"/>
          </w:tcPr>
          <w:p w14:paraId="66F23FDD" w14:textId="0DF876A6" w:rsidR="000B6900" w:rsidRPr="002C11B5" w:rsidRDefault="00733E13" w:rsidP="000B6900">
            <w:pPr>
              <w:widowControl/>
              <w:spacing w:after="0" w:line="240" w:lineRule="auto"/>
              <w:rPr>
                <w:lang w:eastAsia="el-GR"/>
              </w:rPr>
            </w:pPr>
            <w:r w:rsidRPr="0090194E">
              <w:rPr>
                <w:lang w:val="it-IT" w:eastAsia="el-GR"/>
              </w:rPr>
              <w:t xml:space="preserve">Hai bisogno di disposizioni speciali per partecipare alle attività formative e agli esami? </w:t>
            </w:r>
            <w:r w:rsidRPr="00733E13">
              <w:rPr>
                <w:lang w:eastAsia="el-GR"/>
              </w:rPr>
              <w:t xml:space="preserve">(es. </w:t>
            </w:r>
            <w:proofErr w:type="spellStart"/>
            <w:r w:rsidRPr="00733E13">
              <w:rPr>
                <w:lang w:eastAsia="el-GR"/>
              </w:rPr>
              <w:t>accessibilità</w:t>
            </w:r>
            <w:proofErr w:type="spellEnd"/>
            <w:r w:rsidRPr="00733E13">
              <w:rPr>
                <w:lang w:eastAsia="el-GR"/>
              </w:rPr>
              <w:t>):</w:t>
            </w:r>
          </w:p>
        </w:tc>
        <w:tc>
          <w:tcPr>
            <w:tcW w:w="2729" w:type="dxa"/>
            <w:gridSpan w:val="6"/>
            <w:vAlign w:val="center"/>
          </w:tcPr>
          <w:p w14:paraId="7688E636" w14:textId="063E7811" w:rsidR="000B6900" w:rsidRPr="002C11B5" w:rsidRDefault="00733E13" w:rsidP="008837E5">
            <w:pPr>
              <w:widowControl/>
              <w:spacing w:after="0" w:line="240" w:lineRule="auto"/>
              <w:jc w:val="center"/>
              <w:rPr>
                <w:lang w:eastAsia="el-GR"/>
              </w:rPr>
            </w:pPr>
            <w:proofErr w:type="spellStart"/>
            <w:r>
              <w:rPr>
                <w:lang w:eastAsia="el-GR"/>
              </w:rPr>
              <w:t>Sì</w:t>
            </w:r>
            <w:proofErr w:type="spellEnd"/>
            <w:r w:rsidRPr="002C11B5">
              <w:rPr>
                <w:lang w:eastAsia="el-GR"/>
              </w:rPr>
              <w:t xml:space="preserve">  </w:t>
            </w:r>
            <w:sdt>
              <w:sdtPr>
                <w:rPr>
                  <w:lang w:eastAsia="el-GR"/>
                </w:rPr>
                <w:id w:val="418294305"/>
                <w14:checkbox>
                  <w14:checked w14:val="0"/>
                  <w14:checkedState w14:val="2612" w14:font="MS Gothic"/>
                  <w14:uncheckedState w14:val="2610" w14:font="MS Gothic"/>
                </w14:checkbox>
              </w:sdtPr>
              <w:sdtContent>
                <w:r w:rsidR="000B6900" w:rsidRPr="002C11B5">
                  <w:rPr>
                    <w:rFonts w:ascii="MS Gothic" w:eastAsia="MS Gothic" w:hAnsi="MS Gothic" w:hint="eastAsia"/>
                    <w:lang w:eastAsia="el-GR"/>
                  </w:rPr>
                  <w:t>☐</w:t>
                </w:r>
              </w:sdtContent>
            </w:sdt>
            <w:r w:rsidR="000B6900" w:rsidRPr="002C11B5">
              <w:rPr>
                <w:lang w:eastAsia="el-GR"/>
              </w:rPr>
              <w:t xml:space="preserve">            </w:t>
            </w:r>
            <w:r w:rsidR="0056547C">
              <w:rPr>
                <w:lang w:eastAsia="el-GR"/>
              </w:rPr>
              <w:t xml:space="preserve">No </w:t>
            </w:r>
            <w:r w:rsidR="000B6900">
              <w:rPr>
                <w:lang w:eastAsia="el-GR"/>
              </w:rPr>
              <w:t xml:space="preserve">   </w:t>
            </w:r>
            <w:sdt>
              <w:sdtPr>
                <w:rPr>
                  <w:lang w:eastAsia="el-GR"/>
                </w:rPr>
                <w:id w:val="152582995"/>
                <w14:checkbox>
                  <w14:checked w14:val="0"/>
                  <w14:checkedState w14:val="2612" w14:font="MS Gothic"/>
                  <w14:uncheckedState w14:val="2610" w14:font="MS Gothic"/>
                </w14:checkbox>
              </w:sdtPr>
              <w:sdtContent>
                <w:r w:rsidR="000B6900">
                  <w:rPr>
                    <w:rFonts w:ascii="MS Gothic" w:eastAsia="MS Gothic" w:hAnsi="MS Gothic" w:hint="eastAsia"/>
                    <w:lang w:eastAsia="el-GR"/>
                  </w:rPr>
                  <w:t>☐</w:t>
                </w:r>
              </w:sdtContent>
            </w:sdt>
          </w:p>
        </w:tc>
      </w:tr>
    </w:tbl>
    <w:p w14:paraId="72019F0E" w14:textId="77777777" w:rsidR="003E5AAC" w:rsidRPr="00C8661C" w:rsidRDefault="003E5AAC" w:rsidP="007227FD">
      <w:pPr>
        <w:pStyle w:val="BPBodytext"/>
        <w:spacing w:after="0"/>
        <w:rPr>
          <w:color w:val="FFFFFF" w:themeColor="background1"/>
          <w:sz w:val="8"/>
          <w:szCs w:val="6"/>
          <w:lang w:eastAsia="el-GR"/>
        </w:rPr>
      </w:pPr>
    </w:p>
    <w:p w14:paraId="23BA38D2" w14:textId="47765D91" w:rsidR="002436B4" w:rsidRPr="00A33C70" w:rsidRDefault="002436B4" w:rsidP="004666EA">
      <w:pPr>
        <w:spacing w:before="240" w:after="0" w:line="264" w:lineRule="auto"/>
        <w:rPr>
          <w:sz w:val="19"/>
          <w:szCs w:val="19"/>
          <w:lang w:val="it-IT" w:eastAsia="el-GR"/>
        </w:rPr>
      </w:pPr>
      <w:r w:rsidRPr="0090194E">
        <w:rPr>
          <w:sz w:val="20"/>
          <w:szCs w:val="20"/>
          <w:vertAlign w:val="superscript"/>
          <w:lang w:val="it-IT" w:eastAsia="el-GR"/>
        </w:rPr>
        <w:t>1</w:t>
      </w:r>
      <w:r w:rsidRPr="0090194E">
        <w:rPr>
          <w:sz w:val="20"/>
          <w:szCs w:val="20"/>
          <w:lang w:val="it-IT" w:eastAsia="el-GR"/>
        </w:rPr>
        <w:t xml:space="preserve"> </w:t>
      </w:r>
      <w:r w:rsidR="00733E13" w:rsidRPr="00597BC7">
        <w:rPr>
          <w:i/>
          <w:iCs/>
          <w:sz w:val="20"/>
          <w:szCs w:val="20"/>
          <w:lang w:val="it-IT" w:eastAsia="el-GR"/>
        </w:rPr>
        <w:t>Il programma supporta i candidati con disabilità. Le richieste di disposizioni speciali saranno esaminate in conformità alle procedure e agli standard applicabili e non influenzeranno la valutazione o la selezione delle candidature.</w:t>
      </w:r>
    </w:p>
    <w:tbl>
      <w:tblPr>
        <w:tblStyle w:val="TableGrid"/>
        <w:tblW w:w="10074" w:type="dxa"/>
        <w:tblLook w:val="04A0" w:firstRow="1" w:lastRow="0" w:firstColumn="1" w:lastColumn="0" w:noHBand="0" w:noVBand="1"/>
      </w:tblPr>
      <w:tblGrid>
        <w:gridCol w:w="1271"/>
        <w:gridCol w:w="3119"/>
        <w:gridCol w:w="2835"/>
        <w:gridCol w:w="2849"/>
      </w:tblGrid>
      <w:tr w:rsidR="008B2755" w:rsidRPr="0010644A" w14:paraId="3F217116" w14:textId="77777777" w:rsidTr="00D22A98">
        <w:trPr>
          <w:trHeight w:val="20"/>
        </w:trPr>
        <w:tc>
          <w:tcPr>
            <w:tcW w:w="10074" w:type="dxa"/>
            <w:gridSpan w:val="4"/>
            <w:shd w:val="clear" w:color="auto" w:fill="00B8A6" w:themeFill="accent2"/>
          </w:tcPr>
          <w:p w14:paraId="0BE72FCD" w14:textId="10B11507" w:rsidR="008A49A8" w:rsidRPr="0010644A" w:rsidRDefault="008A49A8" w:rsidP="00D22A98">
            <w:pPr>
              <w:pStyle w:val="BPBodytext"/>
              <w:pageBreakBefore/>
              <w:spacing w:after="0" w:line="240" w:lineRule="auto"/>
              <w:rPr>
                <w:b/>
                <w:bCs/>
                <w:color w:val="FFFFFF" w:themeColor="background1"/>
                <w:lang w:eastAsia="el-GR"/>
              </w:rPr>
            </w:pPr>
            <w:r w:rsidRPr="0010644A">
              <w:rPr>
                <w:b/>
                <w:bCs/>
                <w:color w:val="FFFFFF" w:themeColor="background1"/>
                <w:lang w:eastAsia="el-GR"/>
              </w:rPr>
              <w:lastRenderedPageBreak/>
              <w:t xml:space="preserve">2. </w:t>
            </w:r>
            <w:r w:rsidR="00A33C70">
              <w:rPr>
                <w:b/>
                <w:bCs/>
                <w:color w:val="FFFFFF" w:themeColor="background1"/>
                <w:lang w:eastAsia="el-GR"/>
              </w:rPr>
              <w:t>Titolo di studio</w:t>
            </w:r>
          </w:p>
        </w:tc>
      </w:tr>
      <w:tr w:rsidR="008A49A8" w:rsidRPr="0010644A" w14:paraId="1494627E" w14:textId="77777777" w:rsidTr="00F75286">
        <w:trPr>
          <w:trHeight w:val="20"/>
        </w:trPr>
        <w:tc>
          <w:tcPr>
            <w:tcW w:w="1271" w:type="dxa"/>
            <w:shd w:val="clear" w:color="auto" w:fill="EBEBEB" w:themeFill="accent6" w:themeFillTint="33"/>
          </w:tcPr>
          <w:p w14:paraId="00FC39E1" w14:textId="16086D25" w:rsidR="008A49A8" w:rsidRPr="0010644A" w:rsidRDefault="00A33C70" w:rsidP="000A6848">
            <w:pPr>
              <w:pStyle w:val="BPBodytext"/>
              <w:spacing w:after="0" w:line="240" w:lineRule="auto"/>
              <w:jc w:val="left"/>
              <w:rPr>
                <w:sz w:val="22"/>
                <w:szCs w:val="20"/>
                <w:lang w:eastAsia="el-GR"/>
              </w:rPr>
            </w:pPr>
            <w:r>
              <w:rPr>
                <w:sz w:val="22"/>
                <w:szCs w:val="20"/>
                <w:lang w:eastAsia="el-GR"/>
              </w:rPr>
              <w:t>Anno</w:t>
            </w:r>
          </w:p>
        </w:tc>
        <w:tc>
          <w:tcPr>
            <w:tcW w:w="3119" w:type="dxa"/>
            <w:shd w:val="clear" w:color="auto" w:fill="EBEBEB" w:themeFill="accent6" w:themeFillTint="33"/>
          </w:tcPr>
          <w:p w14:paraId="67451AE4" w14:textId="25885259" w:rsidR="008A49A8" w:rsidRPr="0090194E" w:rsidRDefault="00A33C70" w:rsidP="000A6848">
            <w:pPr>
              <w:pStyle w:val="BPBodytext"/>
              <w:spacing w:after="0" w:line="240" w:lineRule="auto"/>
              <w:jc w:val="left"/>
              <w:rPr>
                <w:sz w:val="22"/>
                <w:szCs w:val="20"/>
                <w:lang w:val="it-IT" w:eastAsia="el-GR"/>
              </w:rPr>
            </w:pPr>
            <w:r>
              <w:rPr>
                <w:sz w:val="22"/>
                <w:szCs w:val="20"/>
                <w:lang w:val="it-IT" w:eastAsia="el-GR"/>
              </w:rPr>
              <w:t>Grado</w:t>
            </w:r>
            <w:r w:rsidRPr="0090194E">
              <w:rPr>
                <w:sz w:val="22"/>
                <w:szCs w:val="20"/>
                <w:lang w:val="it-IT" w:eastAsia="el-GR"/>
              </w:rPr>
              <w:t xml:space="preserve"> (</w:t>
            </w:r>
            <w:r>
              <w:rPr>
                <w:sz w:val="22"/>
                <w:szCs w:val="20"/>
                <w:lang w:val="it-IT" w:eastAsia="el-GR"/>
              </w:rPr>
              <w:t>Diploma, Laurea, ecc.)</w:t>
            </w:r>
          </w:p>
        </w:tc>
        <w:tc>
          <w:tcPr>
            <w:tcW w:w="2835" w:type="dxa"/>
            <w:shd w:val="clear" w:color="auto" w:fill="EBEBEB" w:themeFill="accent6" w:themeFillTint="33"/>
          </w:tcPr>
          <w:p w14:paraId="612598D5" w14:textId="5AFF3784" w:rsidR="008A49A8" w:rsidRPr="0010644A" w:rsidRDefault="00A33C70" w:rsidP="000A6848">
            <w:pPr>
              <w:pStyle w:val="BPBodytext"/>
              <w:spacing w:after="0" w:line="240" w:lineRule="auto"/>
              <w:jc w:val="left"/>
              <w:rPr>
                <w:sz w:val="22"/>
                <w:szCs w:val="20"/>
                <w:lang w:eastAsia="el-GR"/>
              </w:rPr>
            </w:pPr>
            <w:proofErr w:type="spellStart"/>
            <w:r>
              <w:rPr>
                <w:sz w:val="22"/>
                <w:szCs w:val="20"/>
                <w:lang w:eastAsia="el-GR"/>
              </w:rPr>
              <w:t>Ambito</w:t>
            </w:r>
            <w:proofErr w:type="spellEnd"/>
            <w:r>
              <w:rPr>
                <w:sz w:val="22"/>
                <w:szCs w:val="20"/>
                <w:lang w:eastAsia="el-GR"/>
              </w:rPr>
              <w:t xml:space="preserve"> / Titolo</w:t>
            </w:r>
          </w:p>
        </w:tc>
        <w:tc>
          <w:tcPr>
            <w:tcW w:w="2849" w:type="dxa"/>
            <w:shd w:val="clear" w:color="auto" w:fill="EBEBEB" w:themeFill="accent6" w:themeFillTint="33"/>
          </w:tcPr>
          <w:p w14:paraId="7A652048" w14:textId="0C019D18" w:rsidR="008A49A8" w:rsidRPr="0010644A" w:rsidRDefault="00A33C70" w:rsidP="000A6848">
            <w:pPr>
              <w:pStyle w:val="BPBodytext"/>
              <w:spacing w:after="0" w:line="240" w:lineRule="auto"/>
              <w:jc w:val="left"/>
              <w:rPr>
                <w:sz w:val="22"/>
                <w:szCs w:val="20"/>
                <w:lang w:eastAsia="el-GR"/>
              </w:rPr>
            </w:pPr>
            <w:proofErr w:type="spellStart"/>
            <w:r>
              <w:rPr>
                <w:sz w:val="22"/>
                <w:szCs w:val="20"/>
                <w:lang w:eastAsia="el-GR"/>
              </w:rPr>
              <w:t>Istituzione</w:t>
            </w:r>
            <w:proofErr w:type="spellEnd"/>
            <w:r>
              <w:rPr>
                <w:sz w:val="22"/>
                <w:szCs w:val="20"/>
                <w:lang w:eastAsia="el-GR"/>
              </w:rPr>
              <w:t xml:space="preserve"> / </w:t>
            </w:r>
            <w:proofErr w:type="spellStart"/>
            <w:r>
              <w:rPr>
                <w:sz w:val="22"/>
                <w:szCs w:val="20"/>
                <w:lang w:eastAsia="el-GR"/>
              </w:rPr>
              <w:t>Organizzazione</w:t>
            </w:r>
            <w:proofErr w:type="spellEnd"/>
          </w:p>
        </w:tc>
      </w:tr>
      <w:tr w:rsidR="0070136F" w:rsidRPr="00AC44B9" w14:paraId="1A0604A1" w14:textId="77777777" w:rsidTr="00F75286">
        <w:trPr>
          <w:trHeight w:val="20"/>
        </w:trPr>
        <w:tc>
          <w:tcPr>
            <w:tcW w:w="1271" w:type="dxa"/>
          </w:tcPr>
          <w:p w14:paraId="054DEB7C" w14:textId="3B79F442" w:rsidR="00F75286" w:rsidRPr="00F75286" w:rsidRDefault="00F75286" w:rsidP="0070136F">
            <w:pPr>
              <w:pStyle w:val="BPBodytext"/>
              <w:spacing w:after="0" w:line="240" w:lineRule="auto"/>
              <w:rPr>
                <w:sz w:val="22"/>
                <w:szCs w:val="20"/>
                <w:lang w:val="it-IT"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194F9CF6" w14:textId="57E1F4D8"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1E454397" w14:textId="4053A32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23EB080" w14:textId="324B014D"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92E0819" w14:textId="77777777" w:rsidTr="00F75286">
        <w:trPr>
          <w:trHeight w:val="20"/>
        </w:trPr>
        <w:tc>
          <w:tcPr>
            <w:tcW w:w="1271" w:type="dxa"/>
          </w:tcPr>
          <w:p w14:paraId="73EC5E11" w14:textId="16A886B7"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4DE19A40" w14:textId="5704A1C1"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62E76EA0" w14:textId="63A7295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638BE71C" w14:textId="027DA47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6AB9199B" w14:textId="77777777" w:rsidTr="00F75286">
        <w:trPr>
          <w:trHeight w:val="20"/>
        </w:trPr>
        <w:tc>
          <w:tcPr>
            <w:tcW w:w="1271" w:type="dxa"/>
          </w:tcPr>
          <w:p w14:paraId="1B934AD3" w14:textId="5A44D9F2"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CAA4C54" w14:textId="67BE5DD9"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2C3F1DE4" w14:textId="1EEAF44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0C6A728C" w14:textId="291C2E1F"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47D7F5E7" w14:textId="77777777" w:rsidTr="00F75286">
        <w:trPr>
          <w:trHeight w:val="20"/>
        </w:trPr>
        <w:tc>
          <w:tcPr>
            <w:tcW w:w="1271" w:type="dxa"/>
          </w:tcPr>
          <w:p w14:paraId="5A184AB7" w14:textId="1E69ECFC"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70F72E89" w14:textId="0D234DE3"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55C138BA" w14:textId="36AB4986"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0AA1441" w14:textId="39222585"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70136F" w:rsidRPr="00AC44B9" w14:paraId="086BD43F" w14:textId="77777777" w:rsidTr="00F75286">
        <w:trPr>
          <w:trHeight w:val="20"/>
        </w:trPr>
        <w:tc>
          <w:tcPr>
            <w:tcW w:w="1271" w:type="dxa"/>
          </w:tcPr>
          <w:p w14:paraId="27809187" w14:textId="60B551BE"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3119" w:type="dxa"/>
          </w:tcPr>
          <w:p w14:paraId="0A5BB5BF" w14:textId="1E6FC13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35" w:type="dxa"/>
          </w:tcPr>
          <w:p w14:paraId="7B5821B9" w14:textId="643076D0"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c>
          <w:tcPr>
            <w:tcW w:w="2849" w:type="dxa"/>
          </w:tcPr>
          <w:p w14:paraId="7F129F07" w14:textId="6E062A04" w:rsidR="0070136F" w:rsidRPr="0070136F" w:rsidRDefault="0070136F" w:rsidP="0070136F">
            <w:pPr>
              <w:pStyle w:val="BPBodytext"/>
              <w:spacing w:after="0" w:line="240" w:lineRule="auto"/>
              <w:rPr>
                <w:sz w:val="22"/>
                <w:szCs w:val="20"/>
                <w:lang w:val="el-GR" w:eastAsia="el-GR"/>
              </w:rPr>
            </w:pPr>
            <w:r w:rsidRPr="0070136F">
              <w:rPr>
                <w:sz w:val="22"/>
                <w:szCs w:val="20"/>
                <w:lang w:val="el-GR" w:eastAsia="el-GR"/>
              </w:rPr>
              <w:fldChar w:fldCharType="begin">
                <w:ffData>
                  <w:name w:val="Text1"/>
                  <w:enabled/>
                  <w:calcOnExit w:val="0"/>
                  <w:textInput/>
                </w:ffData>
              </w:fldChar>
            </w:r>
            <w:r w:rsidRPr="0070136F">
              <w:rPr>
                <w:sz w:val="22"/>
                <w:szCs w:val="20"/>
                <w:lang w:val="el-GR" w:eastAsia="el-GR"/>
              </w:rPr>
              <w:instrText xml:space="preserve"> FORMTEXT </w:instrText>
            </w:r>
            <w:r w:rsidRPr="0070136F">
              <w:rPr>
                <w:sz w:val="22"/>
                <w:szCs w:val="20"/>
                <w:lang w:val="el-GR" w:eastAsia="el-GR"/>
              </w:rPr>
            </w:r>
            <w:r w:rsidRPr="0070136F">
              <w:rPr>
                <w:sz w:val="22"/>
                <w:szCs w:val="20"/>
                <w:lang w:val="el-GR" w:eastAsia="el-GR"/>
              </w:rPr>
              <w:fldChar w:fldCharType="separate"/>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noProof/>
                <w:sz w:val="22"/>
                <w:szCs w:val="20"/>
                <w:lang w:val="el-GR" w:eastAsia="el-GR"/>
              </w:rPr>
              <w:t> </w:t>
            </w:r>
            <w:r w:rsidRPr="0070136F">
              <w:rPr>
                <w:sz w:val="22"/>
                <w:szCs w:val="20"/>
                <w:lang w:val="el-GR" w:eastAsia="el-GR"/>
              </w:rPr>
              <w:fldChar w:fldCharType="end"/>
            </w:r>
          </w:p>
        </w:tc>
      </w:tr>
      <w:tr w:rsidR="00A25E7D" w:rsidRPr="00904171" w14:paraId="5F247BC5" w14:textId="77777777" w:rsidTr="00D22A98">
        <w:trPr>
          <w:trHeight w:val="20"/>
        </w:trPr>
        <w:tc>
          <w:tcPr>
            <w:tcW w:w="10074" w:type="dxa"/>
            <w:gridSpan w:val="4"/>
            <w:shd w:val="clear" w:color="auto" w:fill="EBEBEB" w:themeFill="accent6" w:themeFillTint="33"/>
          </w:tcPr>
          <w:p w14:paraId="7B0DE559" w14:textId="68923C90" w:rsidR="00907256" w:rsidRPr="0090194E" w:rsidRDefault="00A33C70" w:rsidP="00BC6BFC">
            <w:pPr>
              <w:pStyle w:val="BPBodytext"/>
              <w:keepNext/>
              <w:spacing w:after="0" w:line="240" w:lineRule="auto"/>
              <w:rPr>
                <w:rFonts w:eastAsia="Calibri"/>
                <w:b/>
                <w:bCs/>
                <w:color w:val="auto"/>
                <w:sz w:val="22"/>
                <w:lang w:val="it-IT" w:eastAsia="el-GR"/>
              </w:rPr>
            </w:pPr>
            <w:r w:rsidRPr="0090194E">
              <w:rPr>
                <w:rFonts w:eastAsia="Calibri"/>
                <w:b/>
                <w:bCs/>
                <w:color w:val="auto"/>
                <w:sz w:val="22"/>
                <w:lang w:val="it-IT" w:eastAsia="el-GR"/>
              </w:rPr>
              <w:t>Livello di qualificazione</w:t>
            </w:r>
            <w:r w:rsidR="00907256" w:rsidRPr="0090194E">
              <w:rPr>
                <w:rFonts w:eastAsia="Calibri"/>
                <w:b/>
                <w:bCs/>
                <w:color w:val="auto"/>
                <w:sz w:val="22"/>
                <w:lang w:val="it-IT" w:eastAsia="el-GR"/>
              </w:rPr>
              <w:t xml:space="preserve"> (</w:t>
            </w:r>
            <w:r>
              <w:rPr>
                <w:rFonts w:eastAsia="Calibri"/>
                <w:b/>
                <w:bCs/>
                <w:color w:val="auto"/>
                <w:sz w:val="22"/>
                <w:lang w:val="it-IT" w:eastAsia="el-GR"/>
              </w:rPr>
              <w:t>Quadro Europeo delle Qualificazioni - EQF</w:t>
            </w:r>
            <w:r w:rsidR="00907256" w:rsidRPr="0090194E">
              <w:rPr>
                <w:rFonts w:eastAsia="Calibri"/>
                <w:b/>
                <w:bCs/>
                <w:color w:val="auto"/>
                <w:sz w:val="22"/>
                <w:lang w:val="it-IT" w:eastAsia="el-GR"/>
              </w:rPr>
              <w:t>)</w:t>
            </w:r>
          </w:p>
        </w:tc>
      </w:tr>
      <w:tr w:rsidR="00A34B1B" w:rsidRPr="00904171" w14:paraId="7F7B0691" w14:textId="77777777" w:rsidTr="00D22A98">
        <w:trPr>
          <w:trHeight w:val="20"/>
        </w:trPr>
        <w:tc>
          <w:tcPr>
            <w:tcW w:w="10074" w:type="dxa"/>
            <w:gridSpan w:val="4"/>
          </w:tcPr>
          <w:p w14:paraId="1D667AA0" w14:textId="26D13A31" w:rsidR="00A34B1B" w:rsidRPr="0090194E" w:rsidRDefault="00000000" w:rsidP="00D441F4">
            <w:pPr>
              <w:pStyle w:val="BPBodytext"/>
              <w:spacing w:before="120" w:after="120" w:line="240" w:lineRule="auto"/>
              <w:rPr>
                <w:sz w:val="22"/>
                <w:szCs w:val="20"/>
                <w:lang w:val="it-IT" w:eastAsia="el-GR"/>
              </w:rPr>
            </w:pPr>
            <w:sdt>
              <w:sdtPr>
                <w:rPr>
                  <w:sz w:val="22"/>
                  <w:szCs w:val="20"/>
                  <w:lang w:val="it-IT" w:eastAsia="el-GR"/>
                </w:rPr>
                <w:id w:val="-1985076365"/>
                <w14:checkbox>
                  <w14:checked w14:val="0"/>
                  <w14:checkedState w14:val="2612" w14:font="MS Gothic"/>
                  <w14:uncheckedState w14:val="2610" w14:font="MS Gothic"/>
                </w14:checkbox>
              </w:sdt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2</w:t>
            </w:r>
            <w:r w:rsidR="004C206C" w:rsidRPr="0090194E">
              <w:rPr>
                <w:sz w:val="22"/>
                <w:szCs w:val="20"/>
                <w:lang w:val="it-IT" w:eastAsia="el-GR"/>
              </w:rPr>
              <w:t xml:space="preserve">      </w:t>
            </w:r>
            <w:r w:rsidR="00D441F4" w:rsidRPr="0090194E">
              <w:rPr>
                <w:sz w:val="22"/>
                <w:szCs w:val="20"/>
                <w:lang w:val="it-IT" w:eastAsia="el-GR"/>
              </w:rPr>
              <w:t xml:space="preserve"> </w:t>
            </w:r>
            <w:sdt>
              <w:sdtPr>
                <w:rPr>
                  <w:sz w:val="22"/>
                  <w:szCs w:val="20"/>
                  <w:lang w:val="it-IT" w:eastAsia="el-GR"/>
                </w:rPr>
                <w:id w:val="1357468512"/>
                <w14:checkbox>
                  <w14:checked w14:val="0"/>
                  <w14:checkedState w14:val="2612" w14:font="MS Gothic"/>
                  <w14:uncheckedState w14:val="2610" w14:font="MS Gothic"/>
                </w14:checkbox>
              </w:sdtPr>
              <w:sdtContent>
                <w:r w:rsidR="004C206C" w:rsidRPr="0090194E">
                  <w:rPr>
                    <w:rFonts w:ascii="MS Gothic" w:eastAsia="MS Gothic" w:hAnsi="MS Gothic"/>
                    <w:sz w:val="22"/>
                    <w:szCs w:val="20"/>
                    <w:lang w:val="it-IT" w:eastAsia="el-GR"/>
                  </w:rPr>
                  <w:t>☐</w:t>
                </w:r>
              </w:sdtContent>
            </w:sdt>
            <w:r w:rsidR="004C206C" w:rsidRPr="0090194E">
              <w:rPr>
                <w:sz w:val="22"/>
                <w:szCs w:val="20"/>
                <w:lang w:val="it-IT" w:eastAsia="el-GR"/>
              </w:rPr>
              <w:t xml:space="preserve"> EQF 3      </w:t>
            </w:r>
            <w:r w:rsidR="00D441F4" w:rsidRPr="0090194E">
              <w:rPr>
                <w:sz w:val="22"/>
                <w:szCs w:val="20"/>
                <w:lang w:val="it-IT" w:eastAsia="el-GR"/>
              </w:rPr>
              <w:t xml:space="preserve">  </w:t>
            </w:r>
            <w:sdt>
              <w:sdtPr>
                <w:rPr>
                  <w:sz w:val="22"/>
                  <w:szCs w:val="20"/>
                  <w:lang w:val="it-IT" w:eastAsia="el-GR"/>
                </w:rPr>
                <w:id w:val="1292180501"/>
                <w14:checkbox>
                  <w14:checked w14:val="0"/>
                  <w14:checkedState w14:val="2612" w14:font="MS Gothic"/>
                  <w14:uncheckedState w14:val="2610" w14:font="MS Gothic"/>
                </w14:checkbox>
              </w:sdtPr>
              <w:sdtContent>
                <w:r w:rsidR="004C206C"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4</w:t>
            </w:r>
            <w:r w:rsidR="004C206C" w:rsidRPr="0090194E">
              <w:rPr>
                <w:sz w:val="22"/>
                <w:szCs w:val="20"/>
                <w:lang w:val="it-IT" w:eastAsia="el-GR"/>
              </w:rPr>
              <w:t xml:space="preserve">  </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43753075"/>
                <w14:checkbox>
                  <w14:checked w14:val="0"/>
                  <w14:checkedState w14:val="2612" w14:font="MS Gothic"/>
                  <w14:uncheckedState w14:val="2610" w14:font="MS Gothic"/>
                </w14:checkbox>
              </w:sdtPr>
              <w:sdtContent>
                <w:r w:rsidR="00D441F4"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5</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304244717"/>
                <w14:checkbox>
                  <w14:checked w14:val="0"/>
                  <w14:checkedState w14:val="2612" w14:font="MS Gothic"/>
                  <w14:uncheckedState w14:val="2610" w14:font="MS Gothic"/>
                </w14:checkbox>
              </w:sdtPr>
              <w:sdtContent>
                <w:r w:rsidR="002A035B" w:rsidRPr="0090194E">
                  <w:rPr>
                    <w:rFonts w:ascii="MS Gothic" w:eastAsia="MS Gothic" w:hAnsi="MS Gothic"/>
                    <w:sz w:val="22"/>
                    <w:szCs w:val="20"/>
                    <w:lang w:val="it-IT" w:eastAsia="el-GR"/>
                  </w:rPr>
                  <w:t>☐</w:t>
                </w:r>
              </w:sdtContent>
            </w:sdt>
            <w:r w:rsidR="00A34B1B" w:rsidRPr="0090194E">
              <w:rPr>
                <w:sz w:val="22"/>
                <w:szCs w:val="20"/>
                <w:lang w:val="it-IT" w:eastAsia="el-GR"/>
              </w:rPr>
              <w:t xml:space="preserve"> EQF 6</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52218950"/>
                <w14:checkbox>
                  <w14:checked w14:val="0"/>
                  <w14:checkedState w14:val="2612" w14:font="MS Gothic"/>
                  <w14:uncheckedState w14:val="2610" w14:font="MS Gothic"/>
                </w14:checkbox>
              </w:sdt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7</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237527551"/>
                <w14:checkbox>
                  <w14:checked w14:val="0"/>
                  <w14:checkedState w14:val="2612" w14:font="MS Gothic"/>
                  <w14:uncheckedState w14:val="2610" w14:font="MS Gothic"/>
                </w14:checkbox>
              </w:sdt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EQF 8</w:t>
            </w:r>
            <w:r w:rsidR="00D441F4" w:rsidRPr="0090194E">
              <w:rPr>
                <w:sz w:val="22"/>
                <w:szCs w:val="20"/>
                <w:lang w:val="it-IT" w:eastAsia="el-GR"/>
              </w:rPr>
              <w:t xml:space="preserve"> </w:t>
            </w:r>
            <w:r w:rsidR="004C206C" w:rsidRPr="0090194E">
              <w:rPr>
                <w:sz w:val="22"/>
                <w:szCs w:val="20"/>
                <w:lang w:val="it-IT" w:eastAsia="el-GR"/>
              </w:rPr>
              <w:t xml:space="preserve">    </w:t>
            </w:r>
            <w:r w:rsidR="00D441F4" w:rsidRPr="0090194E">
              <w:rPr>
                <w:sz w:val="22"/>
                <w:szCs w:val="20"/>
                <w:lang w:val="it-IT" w:eastAsia="el-GR"/>
              </w:rPr>
              <w:t xml:space="preserve"> </w:t>
            </w:r>
            <w:r w:rsidR="00A34B1B" w:rsidRPr="0090194E">
              <w:rPr>
                <w:sz w:val="22"/>
                <w:szCs w:val="20"/>
                <w:lang w:val="it-IT" w:eastAsia="el-GR"/>
              </w:rPr>
              <w:t xml:space="preserve"> </w:t>
            </w:r>
            <w:sdt>
              <w:sdtPr>
                <w:rPr>
                  <w:sz w:val="22"/>
                  <w:szCs w:val="20"/>
                  <w:lang w:val="it-IT" w:eastAsia="el-GR"/>
                </w:rPr>
                <w:id w:val="1745682920"/>
                <w14:checkbox>
                  <w14:checked w14:val="0"/>
                  <w14:checkedState w14:val="2612" w14:font="MS Gothic"/>
                  <w14:uncheckedState w14:val="2610" w14:font="MS Gothic"/>
                </w14:checkbox>
              </w:sdtPr>
              <w:sdtContent>
                <w:r w:rsidR="002C11B5" w:rsidRPr="0090194E">
                  <w:rPr>
                    <w:rFonts w:eastAsia="MS Gothic"/>
                    <w:sz w:val="22"/>
                    <w:szCs w:val="20"/>
                    <w:lang w:val="it-IT" w:eastAsia="el-GR"/>
                  </w:rPr>
                  <w:t>☐</w:t>
                </w:r>
              </w:sdtContent>
            </w:sdt>
            <w:r w:rsidR="00A34B1B" w:rsidRPr="0090194E">
              <w:rPr>
                <w:sz w:val="22"/>
                <w:szCs w:val="20"/>
                <w:lang w:val="it-IT" w:eastAsia="el-GR"/>
              </w:rPr>
              <w:t xml:space="preserve"> </w:t>
            </w:r>
            <w:r w:rsidR="00A33C70" w:rsidRPr="0090194E">
              <w:rPr>
                <w:sz w:val="22"/>
                <w:szCs w:val="20"/>
                <w:lang w:val="it-IT" w:eastAsia="el-GR"/>
              </w:rPr>
              <w:t>Sconosciuto</w:t>
            </w:r>
          </w:p>
        </w:tc>
      </w:tr>
    </w:tbl>
    <w:p w14:paraId="433DD981" w14:textId="77777777" w:rsidR="00987DF9" w:rsidRPr="0090194E" w:rsidRDefault="00987DF9">
      <w:pPr>
        <w:rPr>
          <w:lang w:val="it-IT"/>
        </w:rPr>
      </w:pPr>
    </w:p>
    <w:tbl>
      <w:tblPr>
        <w:tblStyle w:val="PlainTable5"/>
        <w:tblW w:w="5000" w:type="pct"/>
        <w:tblLook w:val="04A0" w:firstRow="1" w:lastRow="0" w:firstColumn="1" w:lastColumn="0" w:noHBand="0" w:noVBand="1"/>
      </w:tblPr>
      <w:tblGrid>
        <w:gridCol w:w="751"/>
        <w:gridCol w:w="8880"/>
      </w:tblGrid>
      <w:tr w:rsidR="00B80A0D" w:rsidRPr="00904171" w14:paraId="6F75518C" w14:textId="77777777" w:rsidTr="00B80A0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4E06A1AD" w14:textId="5B178C15" w:rsidR="00B80A0D" w:rsidRPr="0090194E" w:rsidRDefault="00F5302A" w:rsidP="00B80A0D">
            <w:pPr>
              <w:pStyle w:val="BPBodytext"/>
              <w:spacing w:after="0" w:line="240" w:lineRule="auto"/>
              <w:rPr>
                <w:noProof/>
                <w:sz w:val="20"/>
                <w:lang w:val="it-IT" w:eastAsia="el-GR"/>
              </w:rPr>
            </w:pPr>
            <w:r>
              <w:rPr>
                <w:b/>
                <w:sz w:val="20"/>
                <w:lang w:val="it-IT" w:eastAsia="el-GR"/>
              </w:rPr>
              <w:t xml:space="preserve">Referenziazione delle qualificazioni italiane </w:t>
            </w:r>
            <w:r w:rsidR="00665C22">
              <w:rPr>
                <w:b/>
                <w:sz w:val="20"/>
                <w:lang w:val="it-IT" w:eastAsia="el-GR"/>
              </w:rPr>
              <w:t xml:space="preserve">(NQF) </w:t>
            </w:r>
            <w:r>
              <w:rPr>
                <w:b/>
                <w:sz w:val="20"/>
                <w:lang w:val="it-IT" w:eastAsia="el-GR"/>
              </w:rPr>
              <w:t>a</w:t>
            </w:r>
            <w:r w:rsidR="00665C22">
              <w:rPr>
                <w:b/>
                <w:sz w:val="20"/>
                <w:lang w:val="it-IT" w:eastAsia="el-GR"/>
              </w:rPr>
              <w:t>l Framework Europeo delle Qualificazioni (</w:t>
            </w:r>
            <w:r>
              <w:rPr>
                <w:b/>
                <w:sz w:val="20"/>
                <w:lang w:val="it-IT" w:eastAsia="el-GR"/>
              </w:rPr>
              <w:t>EQF</w:t>
            </w:r>
            <w:r w:rsidR="00665C22">
              <w:rPr>
                <w:b/>
                <w:sz w:val="20"/>
                <w:lang w:val="it-IT" w:eastAsia="el-GR"/>
              </w:rPr>
              <w:t>)</w:t>
            </w:r>
            <w:r w:rsidR="00147439">
              <w:rPr>
                <w:rStyle w:val="FootnoteReference"/>
                <w:b/>
                <w:sz w:val="20"/>
                <w:lang w:val="it-IT" w:eastAsia="el-GR"/>
              </w:rPr>
              <w:footnoteReference w:id="1"/>
            </w:r>
          </w:p>
        </w:tc>
      </w:tr>
      <w:tr w:rsidR="00B80A0D" w:rsidRPr="00904171" w14:paraId="04E0D50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bottom w:val="single" w:sz="4" w:space="0" w:color="7F7F7F" w:themeColor="text1" w:themeTint="80"/>
            </w:tcBorders>
          </w:tcPr>
          <w:p w14:paraId="3CAA24D3"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1</w:t>
            </w:r>
          </w:p>
        </w:tc>
        <w:tc>
          <w:tcPr>
            <w:tcW w:w="4610" w:type="pct"/>
            <w:tcBorders>
              <w:bottom w:val="single" w:sz="4" w:space="0" w:color="7F7F7F" w:themeColor="text1" w:themeTint="80"/>
            </w:tcBorders>
            <w:shd w:val="clear" w:color="auto" w:fill="FFFFFF" w:themeFill="background1"/>
          </w:tcPr>
          <w:p w14:paraId="6653836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1</w:t>
            </w:r>
          </w:p>
          <w:p w14:paraId="2CE5BF18" w14:textId="25E6FDBC" w:rsidR="00B80A0D" w:rsidRPr="0090194E" w:rsidRDefault="00F5302A"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conclusivo del primo ciclo</w:t>
            </w:r>
            <w:r>
              <w:rPr>
                <w:noProof/>
                <w:sz w:val="20"/>
                <w:lang w:val="it-IT" w:eastAsia="el-GR"/>
              </w:rPr>
              <w:t xml:space="preserve"> di istruzione</w:t>
            </w:r>
          </w:p>
        </w:tc>
      </w:tr>
      <w:tr w:rsidR="00B80A0D" w:rsidRPr="00904171" w14:paraId="79BCDA0B"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4059818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2</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4CAE7EB"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2</w:t>
            </w:r>
          </w:p>
          <w:p w14:paraId="44C94DDC" w14:textId="30C1295F" w:rsidR="00B80A0D" w:rsidRPr="0090194E" w:rsidRDefault="00F5302A"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competenze base in esito</w:t>
            </w:r>
            <w:r w:rsidR="00147439">
              <w:rPr>
                <w:noProof/>
                <w:sz w:val="20"/>
                <w:lang w:val="it-IT" w:eastAsia="el-GR"/>
              </w:rPr>
              <w:t xml:space="preserve"> all’assolvimento dell’obbligo di istruzione</w:t>
            </w:r>
          </w:p>
        </w:tc>
      </w:tr>
      <w:tr w:rsidR="00B80A0D" w:rsidRPr="008E5B7B" w14:paraId="41AAD0DA"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D05D221"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3</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35B18D3"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3</w:t>
            </w:r>
          </w:p>
          <w:p w14:paraId="1FA2BFF5" w14:textId="2DD805DD"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Attestato di qualifica di operatore</w:t>
            </w:r>
            <w:r>
              <w:rPr>
                <w:noProof/>
                <w:sz w:val="20"/>
                <w:lang w:val="it-IT" w:eastAsia="el-GR"/>
              </w:rPr>
              <w:t xml:space="preserve"> professionale</w:t>
            </w:r>
          </w:p>
        </w:tc>
      </w:tr>
      <w:tr w:rsidR="00B80A0D" w:rsidRPr="00904171" w14:paraId="149D630A"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511B1389"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4</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6C94E88"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4</w:t>
            </w:r>
          </w:p>
          <w:p w14:paraId="2A6D888D" w14:textId="6D526757"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liceale</w:t>
            </w:r>
          </w:p>
          <w:p w14:paraId="014CD7D1"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tecnica</w:t>
            </w:r>
          </w:p>
          <w:p w14:paraId="68CA7728"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di istruzione professionale</w:t>
            </w:r>
          </w:p>
          <w:p w14:paraId="6C03C270"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professionale di tecnico</w:t>
            </w:r>
          </w:p>
          <w:p w14:paraId="4401D035" w14:textId="6AE6A4EC"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Certificato di specializzazione tecnica superiore</w:t>
            </w:r>
          </w:p>
        </w:tc>
      </w:tr>
      <w:tr w:rsidR="00B80A0D" w:rsidRPr="00904171" w14:paraId="19137F98"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74ED2BAE"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5</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49B1A321"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5</w:t>
            </w:r>
          </w:p>
          <w:p w14:paraId="76904E29" w14:textId="5BD525DC"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di tecnico superiore</w:t>
            </w:r>
          </w:p>
        </w:tc>
      </w:tr>
      <w:tr w:rsidR="00B80A0D" w:rsidRPr="008E5B7B" w14:paraId="4861A773"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1C12B812"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6</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152C59D1"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6</w:t>
            </w:r>
          </w:p>
          <w:p w14:paraId="156B775F" w14:textId="1B1A5558"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Laurea triennale</w:t>
            </w:r>
          </w:p>
          <w:p w14:paraId="617E6125" w14:textId="7BD00F1A"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I livello</w:t>
            </w:r>
          </w:p>
        </w:tc>
      </w:tr>
      <w:tr w:rsidR="00B80A0D" w:rsidRPr="008E5B7B" w14:paraId="76AED003" w14:textId="77777777" w:rsidTr="00B80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bottom w:val="single" w:sz="4" w:space="0" w:color="7F7F7F" w:themeColor="text1" w:themeTint="80"/>
            </w:tcBorders>
          </w:tcPr>
          <w:p w14:paraId="6561CCE7"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7</w:t>
            </w:r>
          </w:p>
        </w:tc>
        <w:tc>
          <w:tcPr>
            <w:tcW w:w="4610" w:type="pct"/>
            <w:tcBorders>
              <w:top w:val="single" w:sz="4" w:space="0" w:color="7F7F7F" w:themeColor="text1" w:themeTint="80"/>
              <w:bottom w:val="single" w:sz="4" w:space="0" w:color="7F7F7F" w:themeColor="text1" w:themeTint="80"/>
            </w:tcBorders>
            <w:shd w:val="clear" w:color="auto" w:fill="FFFFFF" w:themeFill="background1"/>
          </w:tcPr>
          <w:p w14:paraId="73FEA9DC" w14:textId="77777777" w:rsidR="00B80A0D" w:rsidRPr="0090194E" w:rsidRDefault="00B80A0D"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NQF 7</w:t>
            </w:r>
          </w:p>
          <w:p w14:paraId="3DF13AFB" w14:textId="5C48E470" w:rsidR="00B80A0D"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Laurea magistrale</w:t>
            </w:r>
          </w:p>
          <w:p w14:paraId="54E8DB5C" w14:textId="7777777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Diploma accademico di II livello</w:t>
            </w:r>
          </w:p>
          <w:p w14:paraId="649DF473"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sidRPr="0090194E">
              <w:rPr>
                <w:noProof/>
                <w:sz w:val="20"/>
                <w:lang w:val="it-IT" w:eastAsia="el-GR"/>
              </w:rPr>
              <w:t xml:space="preserve">Master universitario </w:t>
            </w:r>
            <w:r>
              <w:rPr>
                <w:noProof/>
                <w:sz w:val="20"/>
                <w:lang w:val="it-IT" w:eastAsia="el-GR"/>
              </w:rPr>
              <w:t>I livello</w:t>
            </w:r>
          </w:p>
          <w:p w14:paraId="758382F6" w14:textId="77777777" w:rsidR="00147439"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accademico di specializzazione (I livello)</w:t>
            </w:r>
          </w:p>
          <w:p w14:paraId="0BC74500" w14:textId="58BB8FD7" w:rsidR="00147439" w:rsidRPr="0090194E" w:rsidRDefault="00147439" w:rsidP="00B80A0D">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noProof/>
                <w:sz w:val="20"/>
                <w:lang w:val="it-IT" w:eastAsia="el-GR"/>
              </w:rPr>
            </w:pPr>
            <w:r>
              <w:rPr>
                <w:noProof/>
                <w:sz w:val="20"/>
                <w:lang w:val="it-IT" w:eastAsia="el-GR"/>
              </w:rPr>
              <w:t>Diploma di perfezionamento o Master (I livello)</w:t>
            </w:r>
          </w:p>
        </w:tc>
      </w:tr>
      <w:tr w:rsidR="00B80A0D" w:rsidRPr="00904171" w14:paraId="0F115B21" w14:textId="77777777" w:rsidTr="00B80A0D">
        <w:trPr>
          <w:trHeight w:val="283"/>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tcBorders>
          </w:tcPr>
          <w:p w14:paraId="2B6EFA14" w14:textId="77777777" w:rsidR="00B80A0D" w:rsidRPr="00B80A0D" w:rsidRDefault="00B80A0D" w:rsidP="00B80A0D">
            <w:pPr>
              <w:pStyle w:val="BPBodytext"/>
              <w:spacing w:after="0" w:line="240" w:lineRule="auto"/>
              <w:rPr>
                <w:noProof/>
                <w:sz w:val="20"/>
                <w:lang w:eastAsia="el-GR"/>
              </w:rPr>
            </w:pPr>
            <w:r w:rsidRPr="00B80A0D">
              <w:rPr>
                <w:noProof/>
                <w:sz w:val="20"/>
                <w:lang w:eastAsia="el-GR"/>
              </w:rPr>
              <w:t>EQF 8</w:t>
            </w:r>
          </w:p>
        </w:tc>
        <w:tc>
          <w:tcPr>
            <w:tcW w:w="4610" w:type="pct"/>
            <w:tcBorders>
              <w:top w:val="single" w:sz="4" w:space="0" w:color="7F7F7F" w:themeColor="text1" w:themeTint="80"/>
            </w:tcBorders>
            <w:shd w:val="clear" w:color="auto" w:fill="FFFFFF" w:themeFill="background1"/>
          </w:tcPr>
          <w:p w14:paraId="5B7C95D3" w14:textId="77777777" w:rsidR="00B80A0D" w:rsidRPr="0090194E" w:rsidRDefault="00B80A0D"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NQF 8</w:t>
            </w:r>
          </w:p>
          <w:p w14:paraId="4DD5888E" w14:textId="737083DC" w:rsidR="00B80A0D"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Dottorato di ricerca (PhD)</w:t>
            </w:r>
          </w:p>
          <w:p w14:paraId="490F5C26" w14:textId="77777777"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sidRPr="0090194E">
              <w:rPr>
                <w:noProof/>
                <w:sz w:val="20"/>
                <w:lang w:val="it-IT" w:eastAsia="el-GR"/>
              </w:rPr>
              <w:t>Diploma accademico di formazione alla ricerca</w:t>
            </w:r>
          </w:p>
          <w:p w14:paraId="1F74CEB9"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specializzazione</w:t>
            </w:r>
          </w:p>
          <w:p w14:paraId="6720568F"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Master universitario II livello</w:t>
            </w:r>
          </w:p>
          <w:p w14:paraId="5E06E397" w14:textId="77777777" w:rsidR="00147439"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accademico specializzazione (II livello)</w:t>
            </w:r>
          </w:p>
          <w:p w14:paraId="558CA135" w14:textId="3E5ADBAB" w:rsidR="00147439" w:rsidRPr="0090194E" w:rsidRDefault="00147439" w:rsidP="00B80A0D">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noProof/>
                <w:sz w:val="20"/>
                <w:lang w:val="it-IT" w:eastAsia="el-GR"/>
              </w:rPr>
            </w:pPr>
            <w:r>
              <w:rPr>
                <w:noProof/>
                <w:sz w:val="20"/>
                <w:lang w:val="it-IT" w:eastAsia="el-GR"/>
              </w:rPr>
              <w:t>Diploma di perfezionamento (II livello)</w:t>
            </w:r>
          </w:p>
        </w:tc>
      </w:tr>
    </w:tbl>
    <w:p w14:paraId="667D7B0C" w14:textId="76E669A7" w:rsidR="00B80A0D" w:rsidRPr="0090194E" w:rsidRDefault="00B80A0D" w:rsidP="00B80A0D">
      <w:pPr>
        <w:rPr>
          <w:lang w:val="it-IT" w:eastAsia="el-GR"/>
        </w:rPr>
      </w:pPr>
    </w:p>
    <w:tbl>
      <w:tblPr>
        <w:tblStyle w:val="TableGrid"/>
        <w:tblW w:w="10074" w:type="dxa"/>
        <w:tblLook w:val="04A0" w:firstRow="1" w:lastRow="0" w:firstColumn="1" w:lastColumn="0" w:noHBand="0" w:noVBand="1"/>
      </w:tblPr>
      <w:tblGrid>
        <w:gridCol w:w="704"/>
        <w:gridCol w:w="1728"/>
        <w:gridCol w:w="1482"/>
        <w:gridCol w:w="2037"/>
        <w:gridCol w:w="2039"/>
        <w:gridCol w:w="2084"/>
      </w:tblGrid>
      <w:tr w:rsidR="00B80A0D" w:rsidRPr="0010644A" w14:paraId="3AEDB210" w14:textId="77777777" w:rsidTr="00C14BA8">
        <w:trPr>
          <w:trHeight w:val="20"/>
        </w:trPr>
        <w:tc>
          <w:tcPr>
            <w:tcW w:w="10074" w:type="dxa"/>
            <w:gridSpan w:val="6"/>
            <w:shd w:val="clear" w:color="auto" w:fill="00B8A6" w:themeFill="accent2"/>
          </w:tcPr>
          <w:p w14:paraId="15495FD2" w14:textId="3E7F93B2" w:rsidR="00B80A0D" w:rsidRPr="0010644A" w:rsidRDefault="00B80A0D" w:rsidP="00B80A0D">
            <w:pPr>
              <w:pStyle w:val="BPBodytext"/>
              <w:pageBreakBefore/>
              <w:spacing w:after="0" w:line="240" w:lineRule="auto"/>
              <w:rPr>
                <w:b/>
                <w:bCs/>
                <w:color w:val="FFFFFF" w:themeColor="background1"/>
                <w:lang w:eastAsia="el-GR"/>
              </w:rPr>
            </w:pPr>
            <w:r>
              <w:rPr>
                <w:b/>
                <w:bCs/>
                <w:color w:val="FFFFFF" w:themeColor="background1"/>
                <w:lang w:eastAsia="el-GR"/>
              </w:rPr>
              <w:lastRenderedPageBreak/>
              <w:t>3</w:t>
            </w:r>
            <w:r w:rsidRPr="0010644A">
              <w:rPr>
                <w:b/>
                <w:bCs/>
                <w:color w:val="FFFFFF" w:themeColor="background1"/>
                <w:lang w:eastAsia="el-GR"/>
              </w:rPr>
              <w:t xml:space="preserve">. </w:t>
            </w:r>
            <w:r w:rsidR="00B60BE4">
              <w:rPr>
                <w:b/>
                <w:bCs/>
                <w:color w:val="FFFFFF" w:themeColor="background1"/>
                <w:lang w:eastAsia="el-GR"/>
              </w:rPr>
              <w:t>Esperienza professionale</w:t>
            </w:r>
          </w:p>
        </w:tc>
      </w:tr>
      <w:tr w:rsidR="00B80A0D" w:rsidRPr="00904171" w14:paraId="40CFABF4" w14:textId="77777777" w:rsidTr="00C14BA8">
        <w:trPr>
          <w:trHeight w:val="20"/>
        </w:trPr>
        <w:tc>
          <w:tcPr>
            <w:tcW w:w="10074" w:type="dxa"/>
            <w:gridSpan w:val="6"/>
            <w:shd w:val="clear" w:color="auto" w:fill="00B8A6" w:themeFill="accent2"/>
          </w:tcPr>
          <w:p w14:paraId="4BD4E12F" w14:textId="444DC854" w:rsidR="00B80A0D" w:rsidRPr="0090194E" w:rsidRDefault="00B80A0D" w:rsidP="00C14BA8">
            <w:pPr>
              <w:pStyle w:val="BPBodytext"/>
              <w:spacing w:after="0" w:line="240" w:lineRule="auto"/>
              <w:jc w:val="left"/>
              <w:rPr>
                <w:b/>
                <w:bCs/>
                <w:color w:val="FFFFFF" w:themeColor="background1"/>
                <w:lang w:val="it-IT" w:eastAsia="el-GR"/>
              </w:rPr>
            </w:pPr>
            <w:bookmarkStart w:id="2" w:name="_Hlk202960241"/>
            <w:r w:rsidRPr="0090194E">
              <w:rPr>
                <w:b/>
                <w:bCs/>
                <w:color w:val="FFFFFF" w:themeColor="background1"/>
                <w:lang w:val="it-IT" w:eastAsia="el-GR"/>
              </w:rPr>
              <w:t xml:space="preserve">3.1 </w:t>
            </w:r>
            <w:r w:rsidR="00B60BE4" w:rsidRPr="0090194E">
              <w:rPr>
                <w:b/>
                <w:bCs/>
                <w:color w:val="FFFFFF" w:themeColor="background1"/>
                <w:lang w:val="it-IT" w:eastAsia="el-GR"/>
              </w:rPr>
              <w:t xml:space="preserve">Impiegati </w:t>
            </w:r>
            <w:r w:rsidRPr="0090194E">
              <w:rPr>
                <w:b/>
                <w:bCs/>
                <w:color w:val="FFFFFF" w:themeColor="background1"/>
                <w:lang w:val="it-IT" w:eastAsia="el-GR"/>
              </w:rPr>
              <w:t>(</w:t>
            </w:r>
            <w:r w:rsidR="00B60BE4" w:rsidRPr="0090194E">
              <w:rPr>
                <w:b/>
                <w:bCs/>
                <w:color w:val="FFFFFF" w:themeColor="background1"/>
                <w:lang w:val="it-IT" w:eastAsia="el-GR"/>
              </w:rPr>
              <w:t>dipendenti assunti con contratto di lavoro subordinato</w:t>
            </w:r>
            <w:r w:rsidRPr="0090194E">
              <w:rPr>
                <w:b/>
                <w:bCs/>
                <w:color w:val="FFFFFF" w:themeColor="background1"/>
                <w:lang w:val="it-IT" w:eastAsia="el-GR"/>
              </w:rPr>
              <w:t>)</w:t>
            </w:r>
          </w:p>
        </w:tc>
      </w:tr>
      <w:tr w:rsidR="00B80A0D" w:rsidRPr="0010644A" w14:paraId="5A51DA72" w14:textId="77777777" w:rsidTr="008837E5">
        <w:trPr>
          <w:trHeight w:val="20"/>
        </w:trPr>
        <w:tc>
          <w:tcPr>
            <w:tcW w:w="704" w:type="dxa"/>
            <w:shd w:val="clear" w:color="auto" w:fill="EBEBEB" w:themeFill="accent6" w:themeFillTint="33"/>
          </w:tcPr>
          <w:p w14:paraId="7A048E59" w14:textId="77777777" w:rsidR="00B80A0D" w:rsidRPr="0090194E" w:rsidRDefault="00B80A0D" w:rsidP="00C14BA8">
            <w:pPr>
              <w:pStyle w:val="BPBodytext"/>
              <w:spacing w:after="0" w:line="240" w:lineRule="auto"/>
              <w:jc w:val="center"/>
              <w:rPr>
                <w:sz w:val="22"/>
                <w:szCs w:val="20"/>
                <w:lang w:val="it-IT" w:eastAsia="el-GR"/>
              </w:rPr>
            </w:pPr>
          </w:p>
        </w:tc>
        <w:tc>
          <w:tcPr>
            <w:tcW w:w="1728" w:type="dxa"/>
            <w:shd w:val="clear" w:color="auto" w:fill="EBEBEB" w:themeFill="accent6" w:themeFillTint="33"/>
          </w:tcPr>
          <w:p w14:paraId="1BD5DCF4" w14:textId="01615956" w:rsidR="00B80A0D" w:rsidRPr="000A6848" w:rsidRDefault="00B60BE4" w:rsidP="00C14BA8">
            <w:pPr>
              <w:pStyle w:val="BPBodytext"/>
              <w:spacing w:after="0" w:line="240" w:lineRule="auto"/>
              <w:jc w:val="left"/>
              <w:rPr>
                <w:sz w:val="22"/>
                <w:szCs w:val="20"/>
                <w:lang w:eastAsia="el-GR"/>
              </w:rPr>
            </w:pPr>
            <w:r>
              <w:rPr>
                <w:sz w:val="22"/>
                <w:szCs w:val="20"/>
                <w:lang w:eastAsia="el-GR"/>
              </w:rPr>
              <w:t>Da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1482" w:type="dxa"/>
            <w:shd w:val="clear" w:color="auto" w:fill="EBEBEB" w:themeFill="accent6" w:themeFillTint="33"/>
          </w:tcPr>
          <w:p w14:paraId="768A306A" w14:textId="1A23CBCC" w:rsidR="00B80A0D" w:rsidRPr="000A6848" w:rsidRDefault="00B60BE4" w:rsidP="00C14BA8">
            <w:pPr>
              <w:pStyle w:val="BPBodytext"/>
              <w:spacing w:after="0" w:line="240" w:lineRule="auto"/>
              <w:jc w:val="left"/>
              <w:rPr>
                <w:sz w:val="22"/>
                <w:szCs w:val="20"/>
                <w:lang w:eastAsia="el-GR"/>
              </w:rPr>
            </w:pPr>
            <w:r>
              <w:rPr>
                <w:sz w:val="22"/>
                <w:szCs w:val="20"/>
                <w:lang w:eastAsia="el-GR"/>
              </w:rPr>
              <w:t>A</w:t>
            </w:r>
            <w:r w:rsidRPr="000A6848">
              <w:rPr>
                <w:sz w:val="22"/>
                <w:szCs w:val="20"/>
                <w:lang w:eastAsia="el-GR"/>
              </w:rPr>
              <w:t xml:space="preserve"> </w:t>
            </w:r>
            <w:r w:rsidR="00B80A0D" w:rsidRPr="000A6848">
              <w:rPr>
                <w:sz w:val="22"/>
                <w:szCs w:val="20"/>
                <w:lang w:eastAsia="el-GR"/>
              </w:rPr>
              <w:t>(MM/</w:t>
            </w:r>
            <w:r>
              <w:rPr>
                <w:sz w:val="22"/>
                <w:szCs w:val="20"/>
                <w:lang w:eastAsia="el-GR"/>
              </w:rPr>
              <w:t>AAAA</w:t>
            </w:r>
            <w:r w:rsidR="00B80A0D" w:rsidRPr="000A6848">
              <w:rPr>
                <w:sz w:val="22"/>
                <w:szCs w:val="20"/>
                <w:lang w:eastAsia="el-GR"/>
              </w:rPr>
              <w:t>)</w:t>
            </w:r>
          </w:p>
        </w:tc>
        <w:tc>
          <w:tcPr>
            <w:tcW w:w="2037" w:type="dxa"/>
            <w:shd w:val="clear" w:color="auto" w:fill="EBEBEB" w:themeFill="accent6" w:themeFillTint="33"/>
          </w:tcPr>
          <w:p w14:paraId="2E70400E" w14:textId="6A4E0AD7" w:rsidR="00B80A0D" w:rsidRPr="000A6848" w:rsidRDefault="00B60BE4" w:rsidP="00C14BA8">
            <w:pPr>
              <w:pStyle w:val="BPBodytext"/>
              <w:spacing w:after="0" w:line="240" w:lineRule="auto"/>
              <w:jc w:val="left"/>
              <w:rPr>
                <w:sz w:val="22"/>
                <w:szCs w:val="20"/>
                <w:lang w:eastAsia="el-GR"/>
              </w:rPr>
            </w:pPr>
            <w:r>
              <w:rPr>
                <w:sz w:val="22"/>
                <w:szCs w:val="20"/>
                <w:lang w:eastAsia="el-GR"/>
              </w:rPr>
              <w:t>Posizione nell’organizzazione</w:t>
            </w:r>
          </w:p>
        </w:tc>
        <w:tc>
          <w:tcPr>
            <w:tcW w:w="2039" w:type="dxa"/>
            <w:shd w:val="clear" w:color="auto" w:fill="EBEBEB" w:themeFill="accent6" w:themeFillTint="33"/>
          </w:tcPr>
          <w:p w14:paraId="23562225" w14:textId="4F02C55D" w:rsidR="00B80A0D" w:rsidRPr="000A6848" w:rsidRDefault="00B60BE4" w:rsidP="00C14BA8">
            <w:pPr>
              <w:pStyle w:val="BPBodytext"/>
              <w:spacing w:after="0" w:line="240" w:lineRule="auto"/>
              <w:jc w:val="left"/>
              <w:rPr>
                <w:sz w:val="22"/>
                <w:szCs w:val="20"/>
                <w:lang w:eastAsia="el-GR"/>
              </w:rPr>
            </w:pPr>
            <w:r>
              <w:rPr>
                <w:sz w:val="22"/>
                <w:szCs w:val="20"/>
                <w:lang w:eastAsia="el-GR"/>
              </w:rPr>
              <w:t>Nome dell’organizzazione</w:t>
            </w:r>
          </w:p>
        </w:tc>
        <w:tc>
          <w:tcPr>
            <w:tcW w:w="2084" w:type="dxa"/>
            <w:shd w:val="clear" w:color="auto" w:fill="EBEBEB" w:themeFill="accent6" w:themeFillTint="33"/>
          </w:tcPr>
          <w:p w14:paraId="3A689CBD" w14:textId="385A6E7B" w:rsidR="00B80A0D" w:rsidRPr="000A6848" w:rsidRDefault="00B60BE4" w:rsidP="00C14BA8">
            <w:pPr>
              <w:pStyle w:val="BPBodytext"/>
              <w:spacing w:after="0" w:line="240" w:lineRule="auto"/>
              <w:jc w:val="left"/>
              <w:rPr>
                <w:sz w:val="22"/>
                <w:szCs w:val="20"/>
                <w:lang w:eastAsia="el-GR"/>
              </w:rPr>
            </w:pPr>
            <w:r>
              <w:rPr>
                <w:sz w:val="22"/>
                <w:szCs w:val="20"/>
                <w:lang w:eastAsia="el-GR"/>
              </w:rPr>
              <w:t>Ambito dell’organizzazione</w:t>
            </w:r>
          </w:p>
        </w:tc>
      </w:tr>
      <w:tr w:rsidR="00B80A0D" w:rsidRPr="00AC44B9" w14:paraId="640DFFE8" w14:textId="77777777" w:rsidTr="008837E5">
        <w:trPr>
          <w:trHeight w:val="20"/>
        </w:trPr>
        <w:tc>
          <w:tcPr>
            <w:tcW w:w="704" w:type="dxa"/>
            <w:shd w:val="clear" w:color="auto" w:fill="EBEBEB" w:themeFill="accent6" w:themeFillTint="33"/>
          </w:tcPr>
          <w:p w14:paraId="113634D0"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6794CA8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22A9B5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7976EC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7822F1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7854B0C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33CFA54C" w14:textId="77777777" w:rsidTr="008837E5">
        <w:trPr>
          <w:trHeight w:val="20"/>
        </w:trPr>
        <w:tc>
          <w:tcPr>
            <w:tcW w:w="704" w:type="dxa"/>
            <w:shd w:val="clear" w:color="auto" w:fill="EBEBEB" w:themeFill="accent6" w:themeFillTint="33"/>
          </w:tcPr>
          <w:p w14:paraId="081F43D2"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2</w:t>
            </w:r>
          </w:p>
        </w:tc>
        <w:tc>
          <w:tcPr>
            <w:tcW w:w="1728" w:type="dxa"/>
          </w:tcPr>
          <w:p w14:paraId="32798F4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7C7A754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0F20082"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F0A3B4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6916B5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32A8BAC" w14:textId="77777777" w:rsidTr="008837E5">
        <w:trPr>
          <w:trHeight w:val="20"/>
        </w:trPr>
        <w:tc>
          <w:tcPr>
            <w:tcW w:w="704" w:type="dxa"/>
            <w:shd w:val="clear" w:color="auto" w:fill="EBEBEB" w:themeFill="accent6" w:themeFillTint="33"/>
          </w:tcPr>
          <w:p w14:paraId="40053365"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3</w:t>
            </w:r>
          </w:p>
        </w:tc>
        <w:tc>
          <w:tcPr>
            <w:tcW w:w="1728" w:type="dxa"/>
          </w:tcPr>
          <w:p w14:paraId="22917AE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22538F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906A9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7F9705EF"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5FCBA9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67964F5" w14:textId="77777777" w:rsidTr="008837E5">
        <w:trPr>
          <w:trHeight w:val="20"/>
        </w:trPr>
        <w:tc>
          <w:tcPr>
            <w:tcW w:w="704" w:type="dxa"/>
            <w:shd w:val="clear" w:color="auto" w:fill="EBEBEB" w:themeFill="accent6" w:themeFillTint="33"/>
          </w:tcPr>
          <w:p w14:paraId="323D0EC4"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4</w:t>
            </w:r>
          </w:p>
        </w:tc>
        <w:tc>
          <w:tcPr>
            <w:tcW w:w="1728" w:type="dxa"/>
          </w:tcPr>
          <w:p w14:paraId="6B6C416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3316023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6E5F73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5EDB59E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201526AC"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5573B9B" w14:textId="77777777" w:rsidTr="008837E5">
        <w:trPr>
          <w:trHeight w:val="20"/>
        </w:trPr>
        <w:tc>
          <w:tcPr>
            <w:tcW w:w="704" w:type="dxa"/>
            <w:shd w:val="clear" w:color="auto" w:fill="EBEBEB" w:themeFill="accent6" w:themeFillTint="33"/>
          </w:tcPr>
          <w:p w14:paraId="5A22E7FD"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5</w:t>
            </w:r>
          </w:p>
        </w:tc>
        <w:tc>
          <w:tcPr>
            <w:tcW w:w="1728" w:type="dxa"/>
          </w:tcPr>
          <w:p w14:paraId="082ABEB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6AE311E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4319C5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9" w:type="dxa"/>
          </w:tcPr>
          <w:p w14:paraId="1E4760B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84" w:type="dxa"/>
          </w:tcPr>
          <w:p w14:paraId="33552AC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10644A" w14:paraId="52AA5284" w14:textId="77777777" w:rsidTr="00C14BA8">
        <w:trPr>
          <w:trHeight w:val="20"/>
        </w:trPr>
        <w:tc>
          <w:tcPr>
            <w:tcW w:w="10074" w:type="dxa"/>
            <w:gridSpan w:val="6"/>
            <w:shd w:val="clear" w:color="auto" w:fill="00B8A6" w:themeFill="accent2"/>
          </w:tcPr>
          <w:p w14:paraId="5E969A4D" w14:textId="1BCE702D" w:rsidR="00B80A0D" w:rsidRPr="0010644A" w:rsidRDefault="00B80A0D" w:rsidP="00C14BA8">
            <w:pPr>
              <w:pStyle w:val="BPBodytext"/>
              <w:spacing w:after="0" w:line="240" w:lineRule="auto"/>
              <w:jc w:val="left"/>
              <w:rPr>
                <w:sz w:val="16"/>
                <w:szCs w:val="14"/>
                <w:lang w:eastAsia="el-GR"/>
              </w:rPr>
            </w:pPr>
            <w:r>
              <w:rPr>
                <w:b/>
                <w:bCs/>
                <w:color w:val="FFFFFF" w:themeColor="background1"/>
                <w:lang w:eastAsia="el-GR"/>
              </w:rPr>
              <w:t xml:space="preserve">3.2 </w:t>
            </w:r>
            <w:r w:rsidR="00F75286">
              <w:rPr>
                <w:b/>
                <w:bCs/>
                <w:color w:val="FFFFFF" w:themeColor="background1"/>
                <w:lang w:eastAsia="el-GR"/>
              </w:rPr>
              <w:t>L</w:t>
            </w:r>
            <w:r w:rsidR="00B60BE4">
              <w:rPr>
                <w:b/>
                <w:bCs/>
                <w:color w:val="FFFFFF" w:themeColor="background1"/>
                <w:lang w:eastAsia="el-GR"/>
              </w:rPr>
              <w:t>avoratori autonomi / Liberi professionisti</w:t>
            </w:r>
          </w:p>
        </w:tc>
      </w:tr>
      <w:tr w:rsidR="00B80A0D" w:rsidRPr="00904171" w14:paraId="54F9B2F7" w14:textId="77777777" w:rsidTr="008837E5">
        <w:trPr>
          <w:trHeight w:val="20"/>
        </w:trPr>
        <w:tc>
          <w:tcPr>
            <w:tcW w:w="704" w:type="dxa"/>
            <w:shd w:val="clear" w:color="auto" w:fill="EBEBEB" w:themeFill="accent6" w:themeFillTint="33"/>
          </w:tcPr>
          <w:p w14:paraId="6B2C63EC" w14:textId="77777777" w:rsidR="00B80A0D" w:rsidRPr="000A6848" w:rsidRDefault="00B80A0D" w:rsidP="00C14BA8">
            <w:pPr>
              <w:pStyle w:val="BPBodytext"/>
              <w:spacing w:after="0" w:line="240" w:lineRule="auto"/>
              <w:jc w:val="center"/>
              <w:rPr>
                <w:sz w:val="22"/>
                <w:szCs w:val="20"/>
                <w:lang w:eastAsia="el-GR"/>
              </w:rPr>
            </w:pPr>
          </w:p>
        </w:tc>
        <w:tc>
          <w:tcPr>
            <w:tcW w:w="1728" w:type="dxa"/>
            <w:shd w:val="clear" w:color="auto" w:fill="EBEBEB" w:themeFill="accent6" w:themeFillTint="33"/>
          </w:tcPr>
          <w:p w14:paraId="21024A00" w14:textId="10528482" w:rsidR="00B80A0D" w:rsidRPr="000A6848" w:rsidRDefault="00B60BE4" w:rsidP="00C14BA8">
            <w:pPr>
              <w:pStyle w:val="BPBodytext"/>
              <w:spacing w:after="0" w:line="240" w:lineRule="auto"/>
              <w:jc w:val="left"/>
              <w:rPr>
                <w:sz w:val="22"/>
                <w:szCs w:val="20"/>
                <w:lang w:eastAsia="el-GR"/>
              </w:rPr>
            </w:pPr>
            <w:r>
              <w:rPr>
                <w:sz w:val="22"/>
                <w:szCs w:val="20"/>
                <w:lang w:eastAsia="el-GR"/>
              </w:rPr>
              <w:t>Contratto</w:t>
            </w:r>
            <w:r w:rsidRPr="000A6848">
              <w:rPr>
                <w:sz w:val="22"/>
                <w:szCs w:val="20"/>
                <w:lang w:eastAsia="el-GR"/>
              </w:rPr>
              <w:t xml:space="preserve"> </w:t>
            </w:r>
            <w:r w:rsidR="00B80A0D" w:rsidRPr="000A6848">
              <w:rPr>
                <w:sz w:val="22"/>
                <w:szCs w:val="20"/>
                <w:lang w:eastAsia="el-GR"/>
              </w:rPr>
              <w:t xml:space="preserve">/ </w:t>
            </w:r>
            <w:r>
              <w:rPr>
                <w:sz w:val="22"/>
                <w:szCs w:val="20"/>
                <w:lang w:eastAsia="el-GR"/>
              </w:rPr>
              <w:t>fattura</w:t>
            </w:r>
            <w:r w:rsidRPr="000A6848">
              <w:rPr>
                <w:sz w:val="22"/>
                <w:szCs w:val="20"/>
                <w:lang w:eastAsia="el-GR"/>
              </w:rPr>
              <w:t xml:space="preserve"> </w:t>
            </w:r>
            <w:r>
              <w:rPr>
                <w:sz w:val="22"/>
                <w:szCs w:val="20"/>
                <w:lang w:eastAsia="el-GR"/>
              </w:rPr>
              <w:t>N°</w:t>
            </w:r>
            <w:r w:rsidR="00B80A0D" w:rsidRPr="000A6848">
              <w:rPr>
                <w:sz w:val="22"/>
                <w:szCs w:val="20"/>
                <w:lang w:eastAsia="el-GR"/>
              </w:rPr>
              <w:t xml:space="preserve"> </w:t>
            </w:r>
          </w:p>
        </w:tc>
        <w:tc>
          <w:tcPr>
            <w:tcW w:w="1482" w:type="dxa"/>
            <w:shd w:val="clear" w:color="auto" w:fill="EBEBEB" w:themeFill="accent6" w:themeFillTint="33"/>
          </w:tcPr>
          <w:p w14:paraId="6FDD9FD0" w14:textId="77CA03F4" w:rsidR="00B80A0D" w:rsidRPr="000A6848" w:rsidRDefault="00B60BE4" w:rsidP="00C14BA8">
            <w:pPr>
              <w:pStyle w:val="BPBodytext"/>
              <w:spacing w:after="0" w:line="240" w:lineRule="auto"/>
              <w:ind w:right="-100"/>
              <w:jc w:val="left"/>
              <w:rPr>
                <w:sz w:val="22"/>
                <w:szCs w:val="20"/>
                <w:lang w:eastAsia="el-GR"/>
              </w:rPr>
            </w:pPr>
            <w:r>
              <w:rPr>
                <w:sz w:val="22"/>
                <w:szCs w:val="20"/>
                <w:lang w:eastAsia="el-GR"/>
              </w:rPr>
              <w:t>Data</w:t>
            </w:r>
            <w:r w:rsidR="00B80A0D" w:rsidRPr="000A6848">
              <w:rPr>
                <w:sz w:val="22"/>
                <w:szCs w:val="20"/>
                <w:lang w:eastAsia="el-GR"/>
              </w:rPr>
              <w:t>/Period</w:t>
            </w:r>
            <w:r>
              <w:rPr>
                <w:sz w:val="22"/>
                <w:szCs w:val="20"/>
                <w:lang w:eastAsia="el-GR"/>
              </w:rPr>
              <w:t>o di lavoro</w:t>
            </w:r>
          </w:p>
        </w:tc>
        <w:tc>
          <w:tcPr>
            <w:tcW w:w="2037" w:type="dxa"/>
            <w:shd w:val="clear" w:color="auto" w:fill="EBEBEB" w:themeFill="accent6" w:themeFillTint="33"/>
          </w:tcPr>
          <w:p w14:paraId="2448E926" w14:textId="1C069437" w:rsidR="00B80A0D" w:rsidRPr="000A6848" w:rsidRDefault="00B60BE4" w:rsidP="00C14BA8">
            <w:pPr>
              <w:pStyle w:val="BPBodytext"/>
              <w:spacing w:after="0" w:line="240" w:lineRule="auto"/>
              <w:jc w:val="left"/>
              <w:rPr>
                <w:sz w:val="22"/>
                <w:szCs w:val="20"/>
                <w:lang w:eastAsia="el-GR"/>
              </w:rPr>
            </w:pPr>
            <w:r>
              <w:rPr>
                <w:sz w:val="22"/>
                <w:szCs w:val="20"/>
                <w:lang w:eastAsia="el-GR"/>
              </w:rPr>
              <w:t>Cliente</w:t>
            </w:r>
          </w:p>
        </w:tc>
        <w:tc>
          <w:tcPr>
            <w:tcW w:w="4123" w:type="dxa"/>
            <w:gridSpan w:val="2"/>
            <w:shd w:val="clear" w:color="auto" w:fill="EBEBEB" w:themeFill="accent6" w:themeFillTint="33"/>
          </w:tcPr>
          <w:p w14:paraId="1C251094" w14:textId="57134DFC" w:rsidR="00B80A0D" w:rsidRPr="0090194E" w:rsidRDefault="00B60BE4" w:rsidP="00C14BA8">
            <w:pPr>
              <w:pStyle w:val="BPBodytext"/>
              <w:spacing w:after="0" w:line="240" w:lineRule="auto"/>
              <w:jc w:val="left"/>
              <w:rPr>
                <w:sz w:val="22"/>
                <w:szCs w:val="20"/>
                <w:lang w:val="it-IT" w:eastAsia="el-GR"/>
              </w:rPr>
            </w:pPr>
            <w:r w:rsidRPr="0090194E">
              <w:rPr>
                <w:sz w:val="22"/>
                <w:szCs w:val="20"/>
                <w:lang w:val="it-IT" w:eastAsia="el-GR"/>
              </w:rPr>
              <w:t>Breve descrizione del lavoro</w:t>
            </w:r>
            <w:r w:rsidR="00B80A0D" w:rsidRPr="0090194E">
              <w:rPr>
                <w:sz w:val="22"/>
                <w:szCs w:val="20"/>
                <w:lang w:val="it-IT" w:eastAsia="el-GR"/>
              </w:rPr>
              <w:t xml:space="preserve"> (max. 50 </w:t>
            </w:r>
            <w:r>
              <w:rPr>
                <w:sz w:val="22"/>
                <w:szCs w:val="20"/>
                <w:lang w:val="it-IT" w:eastAsia="el-GR"/>
              </w:rPr>
              <w:t>parole</w:t>
            </w:r>
            <w:r w:rsidR="00B80A0D" w:rsidRPr="0090194E">
              <w:rPr>
                <w:sz w:val="22"/>
                <w:szCs w:val="20"/>
                <w:lang w:val="it-IT" w:eastAsia="el-GR"/>
              </w:rPr>
              <w:t>)</w:t>
            </w:r>
          </w:p>
        </w:tc>
      </w:tr>
      <w:tr w:rsidR="00B80A0D" w:rsidRPr="00AC44B9" w14:paraId="644AFADA" w14:textId="77777777" w:rsidTr="008837E5">
        <w:trPr>
          <w:trHeight w:val="20"/>
        </w:trPr>
        <w:tc>
          <w:tcPr>
            <w:tcW w:w="704" w:type="dxa"/>
            <w:shd w:val="clear" w:color="auto" w:fill="EBEBEB" w:themeFill="accent6" w:themeFillTint="33"/>
          </w:tcPr>
          <w:p w14:paraId="0A538639" w14:textId="77777777" w:rsidR="00B80A0D" w:rsidRPr="000A6848" w:rsidRDefault="00B80A0D" w:rsidP="00C14BA8">
            <w:pPr>
              <w:pStyle w:val="BPBodytext"/>
              <w:spacing w:after="0" w:line="240" w:lineRule="auto"/>
              <w:jc w:val="center"/>
              <w:rPr>
                <w:sz w:val="22"/>
                <w:szCs w:val="20"/>
                <w:lang w:eastAsia="el-GR"/>
              </w:rPr>
            </w:pPr>
            <w:r w:rsidRPr="000A6848">
              <w:rPr>
                <w:sz w:val="22"/>
                <w:szCs w:val="20"/>
                <w:lang w:eastAsia="el-GR"/>
              </w:rPr>
              <w:t>1</w:t>
            </w:r>
          </w:p>
        </w:tc>
        <w:tc>
          <w:tcPr>
            <w:tcW w:w="1728" w:type="dxa"/>
          </w:tcPr>
          <w:p w14:paraId="415100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5B7B567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25B14DCE"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E029641"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6013F820" w14:textId="77777777" w:rsidTr="008837E5">
        <w:trPr>
          <w:trHeight w:val="20"/>
        </w:trPr>
        <w:tc>
          <w:tcPr>
            <w:tcW w:w="704" w:type="dxa"/>
            <w:shd w:val="clear" w:color="auto" w:fill="EBEBEB" w:themeFill="accent6" w:themeFillTint="33"/>
          </w:tcPr>
          <w:p w14:paraId="2B8662BA"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2</w:t>
            </w:r>
          </w:p>
        </w:tc>
        <w:tc>
          <w:tcPr>
            <w:tcW w:w="1728" w:type="dxa"/>
          </w:tcPr>
          <w:p w14:paraId="5D8631C4"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00300EE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4EB7D668"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DA939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75265404" w14:textId="77777777" w:rsidTr="008837E5">
        <w:trPr>
          <w:trHeight w:val="20"/>
        </w:trPr>
        <w:tc>
          <w:tcPr>
            <w:tcW w:w="704" w:type="dxa"/>
            <w:shd w:val="clear" w:color="auto" w:fill="EBEBEB" w:themeFill="accent6" w:themeFillTint="33"/>
          </w:tcPr>
          <w:p w14:paraId="7922D789"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3</w:t>
            </w:r>
          </w:p>
        </w:tc>
        <w:tc>
          <w:tcPr>
            <w:tcW w:w="1728" w:type="dxa"/>
          </w:tcPr>
          <w:p w14:paraId="48B3A2E6"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E7D1C69"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10B7AD3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717D760A"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1C009548" w14:textId="77777777" w:rsidTr="008837E5">
        <w:trPr>
          <w:trHeight w:val="20"/>
        </w:trPr>
        <w:tc>
          <w:tcPr>
            <w:tcW w:w="704" w:type="dxa"/>
            <w:shd w:val="clear" w:color="auto" w:fill="EBEBEB" w:themeFill="accent6" w:themeFillTint="33"/>
          </w:tcPr>
          <w:p w14:paraId="5A721D5B"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4</w:t>
            </w:r>
          </w:p>
        </w:tc>
        <w:tc>
          <w:tcPr>
            <w:tcW w:w="1728" w:type="dxa"/>
          </w:tcPr>
          <w:p w14:paraId="66DD084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4894161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742038F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13360F95"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C44B9" w14:paraId="2ADF285F" w14:textId="77777777" w:rsidTr="008837E5">
        <w:trPr>
          <w:trHeight w:val="20"/>
        </w:trPr>
        <w:tc>
          <w:tcPr>
            <w:tcW w:w="704" w:type="dxa"/>
            <w:shd w:val="clear" w:color="auto" w:fill="EBEBEB" w:themeFill="accent6" w:themeFillTint="33"/>
          </w:tcPr>
          <w:p w14:paraId="5D6BAFF0" w14:textId="77777777" w:rsidR="00B80A0D" w:rsidRPr="000A6848" w:rsidRDefault="00B80A0D" w:rsidP="00C14BA8">
            <w:pPr>
              <w:pStyle w:val="BPBodytext"/>
              <w:spacing w:after="0" w:line="240" w:lineRule="auto"/>
              <w:jc w:val="center"/>
              <w:rPr>
                <w:sz w:val="22"/>
                <w:szCs w:val="20"/>
                <w:lang w:val="el-GR" w:eastAsia="el-GR"/>
              </w:rPr>
            </w:pPr>
            <w:r w:rsidRPr="000A6848">
              <w:rPr>
                <w:sz w:val="22"/>
                <w:szCs w:val="20"/>
                <w:lang w:eastAsia="el-GR"/>
              </w:rPr>
              <w:t>5</w:t>
            </w:r>
          </w:p>
        </w:tc>
        <w:tc>
          <w:tcPr>
            <w:tcW w:w="1728" w:type="dxa"/>
          </w:tcPr>
          <w:p w14:paraId="074980A7"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1482" w:type="dxa"/>
          </w:tcPr>
          <w:p w14:paraId="29D940D0"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37" w:type="dxa"/>
          </w:tcPr>
          <w:p w14:paraId="0E98439B"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4123" w:type="dxa"/>
            <w:gridSpan w:val="2"/>
          </w:tcPr>
          <w:p w14:paraId="02665533" w14:textId="77777777" w:rsidR="00B80A0D" w:rsidRPr="000A6848" w:rsidRDefault="00B80A0D" w:rsidP="00C14BA8">
            <w:pPr>
              <w:pStyle w:val="BPBodyt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B80A0D" w:rsidRPr="00AF443A" w14:paraId="37DD4EF0" w14:textId="77777777" w:rsidTr="00C14BA8">
        <w:trPr>
          <w:trHeight w:val="20"/>
        </w:trPr>
        <w:tc>
          <w:tcPr>
            <w:tcW w:w="10074" w:type="dxa"/>
            <w:gridSpan w:val="6"/>
            <w:shd w:val="clear" w:color="auto" w:fill="EBEBEB" w:themeFill="accent6" w:themeFillTint="33"/>
          </w:tcPr>
          <w:p w14:paraId="4E1C89BF" w14:textId="1AA39796" w:rsidR="00B80A0D" w:rsidRPr="004C206C" w:rsidRDefault="00C6145B" w:rsidP="00C14BA8">
            <w:pPr>
              <w:pStyle w:val="BPBodytext"/>
              <w:keepNext/>
              <w:spacing w:after="0" w:line="240" w:lineRule="auto"/>
              <w:rPr>
                <w:rFonts w:eastAsia="Calibri"/>
                <w:b/>
                <w:bCs/>
                <w:color w:val="auto"/>
                <w:sz w:val="22"/>
                <w:lang w:eastAsia="el-GR"/>
              </w:rPr>
            </w:pPr>
            <w:r>
              <w:rPr>
                <w:rFonts w:eastAsia="Calibri"/>
                <w:b/>
                <w:bCs/>
                <w:color w:val="auto"/>
                <w:sz w:val="22"/>
                <w:lang w:eastAsia="el-GR"/>
              </w:rPr>
              <w:t>Durata complessiva dell’esoperienza lavorativa</w:t>
            </w:r>
          </w:p>
        </w:tc>
      </w:tr>
      <w:tr w:rsidR="00B80A0D" w:rsidRPr="008E5B7B" w14:paraId="28177808" w14:textId="77777777" w:rsidTr="00C14BA8">
        <w:trPr>
          <w:trHeight w:val="20"/>
        </w:trPr>
        <w:tc>
          <w:tcPr>
            <w:tcW w:w="10074" w:type="dxa"/>
            <w:gridSpan w:val="6"/>
          </w:tcPr>
          <w:p w14:paraId="402A0BE7" w14:textId="09ED113D" w:rsidR="00B80A0D" w:rsidRPr="0090194E" w:rsidRDefault="00000000" w:rsidP="00C14BA8">
            <w:pPr>
              <w:pStyle w:val="BPBodytext"/>
              <w:spacing w:before="120" w:after="120" w:line="240" w:lineRule="auto"/>
              <w:rPr>
                <w:sz w:val="22"/>
                <w:szCs w:val="20"/>
                <w:lang w:val="it-IT" w:eastAsia="el-GR"/>
              </w:rPr>
            </w:pPr>
            <w:sdt>
              <w:sdtPr>
                <w:rPr>
                  <w:sz w:val="22"/>
                  <w:szCs w:val="20"/>
                  <w:lang w:val="it-IT" w:eastAsia="el-GR"/>
                </w:rPr>
                <w:id w:val="-1671326422"/>
                <w14:checkbox>
                  <w14:checked w14:val="0"/>
                  <w14:checkedState w14:val="2612" w14:font="MS Gothic"/>
                  <w14:uncheckedState w14:val="2610" w14:font="MS Gothic"/>
                </w14:checkbox>
              </w:sdt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w:t>
            </w:r>
            <w:r w:rsidR="00C6145B" w:rsidRPr="0090194E">
              <w:rPr>
                <w:sz w:val="22"/>
                <w:szCs w:val="20"/>
                <w:lang w:val="it-IT" w:eastAsia="el-GR"/>
              </w:rPr>
              <w:t>Meno di un anno</w:t>
            </w:r>
            <w:r w:rsidR="00B80A0D" w:rsidRPr="0090194E">
              <w:rPr>
                <w:sz w:val="22"/>
                <w:szCs w:val="20"/>
                <w:lang w:val="it-IT" w:eastAsia="el-GR"/>
              </w:rPr>
              <w:t xml:space="preserve">           </w:t>
            </w:r>
            <w:sdt>
              <w:sdtPr>
                <w:rPr>
                  <w:sz w:val="22"/>
                  <w:szCs w:val="20"/>
                  <w:lang w:val="it-IT" w:eastAsia="el-GR"/>
                </w:rPr>
                <w:id w:val="-1020386708"/>
                <w14:checkbox>
                  <w14:checked w14:val="0"/>
                  <w14:checkedState w14:val="2612" w14:font="MS Gothic"/>
                  <w14:uncheckedState w14:val="2610" w14:font="MS Gothic"/>
                </w14:checkbox>
              </w:sdt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1-3 </w:t>
            </w:r>
            <w:r w:rsidR="00C6145B" w:rsidRPr="0090194E">
              <w:rPr>
                <w:sz w:val="22"/>
                <w:szCs w:val="20"/>
                <w:lang w:val="it-IT" w:eastAsia="el-GR"/>
              </w:rPr>
              <w:t xml:space="preserve">anni           </w:t>
            </w:r>
            <w:sdt>
              <w:sdtPr>
                <w:rPr>
                  <w:sz w:val="22"/>
                  <w:szCs w:val="20"/>
                  <w:lang w:val="it-IT" w:eastAsia="el-GR"/>
                </w:rPr>
                <w:id w:val="-939374206"/>
                <w14:checkbox>
                  <w14:checked w14:val="0"/>
                  <w14:checkedState w14:val="2612" w14:font="MS Gothic"/>
                  <w14:uncheckedState w14:val="2610" w14:font="MS Gothic"/>
                </w14:checkbox>
              </w:sdt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3-5 </w:t>
            </w:r>
            <w:r w:rsidR="00C6145B" w:rsidRPr="0090194E">
              <w:rPr>
                <w:sz w:val="22"/>
                <w:szCs w:val="20"/>
                <w:lang w:val="it-IT" w:eastAsia="el-GR"/>
              </w:rPr>
              <w:t xml:space="preserve">anni           </w:t>
            </w:r>
            <w:sdt>
              <w:sdtPr>
                <w:rPr>
                  <w:sz w:val="22"/>
                  <w:szCs w:val="20"/>
                  <w:lang w:val="it-IT" w:eastAsia="el-GR"/>
                </w:rPr>
                <w:id w:val="1320622986"/>
                <w14:checkbox>
                  <w14:checked w14:val="0"/>
                  <w14:checkedState w14:val="2612" w14:font="MS Gothic"/>
                  <w14:uncheckedState w14:val="2610" w14:font="MS Gothic"/>
                </w14:checkbox>
              </w:sdtPr>
              <w:sdtContent>
                <w:r w:rsidR="00B80A0D" w:rsidRPr="0090194E">
                  <w:rPr>
                    <w:rFonts w:ascii="MS Gothic" w:eastAsia="MS Gothic" w:hAnsi="MS Gothic"/>
                    <w:sz w:val="22"/>
                    <w:szCs w:val="20"/>
                    <w:lang w:val="it-IT" w:eastAsia="el-GR"/>
                  </w:rPr>
                  <w:t>☐</w:t>
                </w:r>
              </w:sdtContent>
            </w:sdt>
            <w:r w:rsidR="00B80A0D" w:rsidRPr="0090194E">
              <w:rPr>
                <w:sz w:val="22"/>
                <w:szCs w:val="20"/>
                <w:lang w:val="it-IT" w:eastAsia="el-GR"/>
              </w:rPr>
              <w:t xml:space="preserve"> 5- 10 </w:t>
            </w:r>
            <w:r w:rsidR="00C6145B">
              <w:rPr>
                <w:sz w:val="22"/>
                <w:szCs w:val="20"/>
                <w:lang w:val="it-IT" w:eastAsia="el-GR"/>
              </w:rPr>
              <w:t>anni</w:t>
            </w:r>
            <w:r w:rsidR="00C6145B" w:rsidRPr="0090194E">
              <w:rPr>
                <w:sz w:val="22"/>
                <w:szCs w:val="20"/>
                <w:lang w:val="it-IT" w:eastAsia="el-GR"/>
              </w:rPr>
              <w:t xml:space="preserve">        </w:t>
            </w:r>
            <w:sdt>
              <w:sdtPr>
                <w:rPr>
                  <w:sz w:val="22"/>
                  <w:szCs w:val="20"/>
                  <w:lang w:val="it-IT" w:eastAsia="el-GR"/>
                </w:rPr>
                <w:id w:val="-1117905159"/>
                <w14:checkbox>
                  <w14:checked w14:val="0"/>
                  <w14:checkedState w14:val="2612" w14:font="MS Gothic"/>
                  <w14:uncheckedState w14:val="2610" w14:font="MS Gothic"/>
                </w14:checkbox>
              </w:sdtPr>
              <w:sdtContent>
                <w:r w:rsidR="00B80A0D" w:rsidRPr="0090194E">
                  <w:rPr>
                    <w:rFonts w:ascii="Segoe UI Symbol" w:eastAsia="MS Gothic" w:hAnsi="Segoe UI Symbol" w:cs="Segoe UI Symbol"/>
                    <w:sz w:val="22"/>
                    <w:szCs w:val="20"/>
                    <w:lang w:val="it-IT" w:eastAsia="el-GR"/>
                  </w:rPr>
                  <w:t>☐</w:t>
                </w:r>
              </w:sdtContent>
            </w:sdt>
            <w:r w:rsidR="00B80A0D" w:rsidRPr="0090194E">
              <w:rPr>
                <w:sz w:val="22"/>
                <w:szCs w:val="20"/>
                <w:lang w:val="it-IT" w:eastAsia="el-GR"/>
              </w:rPr>
              <w:t xml:space="preserve"> </w:t>
            </w:r>
            <w:r w:rsidR="00C6145B">
              <w:rPr>
                <w:sz w:val="22"/>
                <w:szCs w:val="20"/>
                <w:lang w:val="it-IT" w:eastAsia="el-GR"/>
              </w:rPr>
              <w:t>Oltre 10 anni</w:t>
            </w:r>
            <w:r w:rsidR="00B80A0D" w:rsidRPr="0090194E">
              <w:rPr>
                <w:sz w:val="22"/>
                <w:szCs w:val="20"/>
                <w:lang w:val="it-IT" w:eastAsia="el-GR"/>
              </w:rPr>
              <w:t xml:space="preserve">          </w:t>
            </w:r>
          </w:p>
        </w:tc>
      </w:tr>
      <w:bookmarkEnd w:id="2"/>
    </w:tbl>
    <w:p w14:paraId="0E600917" w14:textId="77777777" w:rsidR="00B80A0D" w:rsidRPr="00161FCF" w:rsidRDefault="00B80A0D" w:rsidP="00C14BA8">
      <w:pPr>
        <w:pStyle w:val="BPBodytext"/>
        <w:spacing w:after="0"/>
        <w:rPr>
          <w:sz w:val="16"/>
          <w:szCs w:val="16"/>
          <w:lang w:val="it-IT" w:eastAsia="el-GR"/>
        </w:rPr>
      </w:pPr>
    </w:p>
    <w:tbl>
      <w:tblPr>
        <w:tblStyle w:val="TableGrid"/>
        <w:tblW w:w="10075" w:type="dxa"/>
        <w:tblLook w:val="04A0" w:firstRow="1" w:lastRow="0" w:firstColumn="1" w:lastColumn="0" w:noHBand="0" w:noVBand="1"/>
      </w:tblPr>
      <w:tblGrid>
        <w:gridCol w:w="3595"/>
        <w:gridCol w:w="2820"/>
        <w:gridCol w:w="3660"/>
      </w:tblGrid>
      <w:tr w:rsidR="00683782" w:rsidRPr="008E5B7B" w14:paraId="02C8FFFD" w14:textId="77777777" w:rsidTr="001C0219">
        <w:trPr>
          <w:trHeight w:val="340"/>
        </w:trPr>
        <w:tc>
          <w:tcPr>
            <w:tcW w:w="10075" w:type="dxa"/>
            <w:gridSpan w:val="3"/>
            <w:shd w:val="clear" w:color="auto" w:fill="00B8A6" w:themeFill="accent2"/>
          </w:tcPr>
          <w:p w14:paraId="3AAFBBEB" w14:textId="2869E018" w:rsidR="00683782" w:rsidRPr="0090194E" w:rsidRDefault="00683782" w:rsidP="001C0219">
            <w:pPr>
              <w:pStyle w:val="BPBodytext"/>
              <w:spacing w:after="0" w:line="240" w:lineRule="auto"/>
              <w:rPr>
                <w:b/>
                <w:bCs/>
                <w:lang w:val="it-IT" w:eastAsia="el-GR"/>
              </w:rPr>
            </w:pPr>
            <w:r w:rsidRPr="0090194E">
              <w:rPr>
                <w:b/>
                <w:bCs/>
                <w:color w:val="FFFFFF" w:themeColor="background1"/>
                <w:lang w:val="it-IT" w:eastAsia="el-GR"/>
              </w:rPr>
              <w:t xml:space="preserve">4. </w:t>
            </w:r>
            <w:r w:rsidR="00CC50E6" w:rsidRPr="0090194E">
              <w:rPr>
                <w:b/>
                <w:bCs/>
                <w:color w:val="FFFFFF" w:themeColor="background1"/>
                <w:lang w:val="it-IT" w:eastAsia="el-GR"/>
              </w:rPr>
              <w:t>Partecipazione ad associazion</w:t>
            </w:r>
            <w:r w:rsidR="00CC50E6">
              <w:rPr>
                <w:b/>
                <w:bCs/>
                <w:color w:val="FFFFFF" w:themeColor="background1"/>
                <w:lang w:val="it-IT" w:eastAsia="el-GR"/>
              </w:rPr>
              <w:t>i</w:t>
            </w:r>
            <w:r w:rsidR="00CC50E6" w:rsidRPr="0090194E">
              <w:rPr>
                <w:b/>
                <w:bCs/>
                <w:color w:val="FFFFFF" w:themeColor="background1"/>
                <w:lang w:val="it-IT" w:eastAsia="el-GR"/>
              </w:rPr>
              <w:t xml:space="preserve"> / organizzazioni profession</w:t>
            </w:r>
            <w:r w:rsidR="00CC50E6">
              <w:rPr>
                <w:b/>
                <w:bCs/>
                <w:color w:val="FFFFFF" w:themeColor="background1"/>
                <w:lang w:val="it-IT" w:eastAsia="el-GR"/>
              </w:rPr>
              <w:t xml:space="preserve">ali (opzionale) </w:t>
            </w:r>
          </w:p>
        </w:tc>
      </w:tr>
      <w:tr w:rsidR="00683782" w:rsidRPr="0010644A" w14:paraId="66D606D8" w14:textId="77777777" w:rsidTr="001C0219">
        <w:trPr>
          <w:trHeight w:val="340"/>
        </w:trPr>
        <w:tc>
          <w:tcPr>
            <w:tcW w:w="3595" w:type="dxa"/>
            <w:shd w:val="clear" w:color="auto" w:fill="EBEBEB" w:themeFill="accent6" w:themeFillTint="33"/>
          </w:tcPr>
          <w:p w14:paraId="741149AD" w14:textId="64DC3CE4" w:rsidR="00683782" w:rsidRPr="0010644A" w:rsidRDefault="00CC50E6" w:rsidP="00D441F4">
            <w:pPr>
              <w:pStyle w:val="BPBodytext"/>
              <w:spacing w:after="0" w:line="240" w:lineRule="auto"/>
              <w:jc w:val="left"/>
              <w:rPr>
                <w:sz w:val="22"/>
                <w:szCs w:val="20"/>
                <w:lang w:eastAsia="el-GR"/>
              </w:rPr>
            </w:pPr>
            <w:r w:rsidRPr="0010644A">
              <w:rPr>
                <w:sz w:val="22"/>
                <w:szCs w:val="20"/>
                <w:lang w:eastAsia="el-GR"/>
              </w:rPr>
              <w:t>Associa</w:t>
            </w:r>
            <w:r>
              <w:rPr>
                <w:sz w:val="22"/>
                <w:szCs w:val="20"/>
                <w:lang w:eastAsia="el-GR"/>
              </w:rPr>
              <w:t>zione</w:t>
            </w:r>
            <w:r w:rsidR="00683782" w:rsidRPr="0010644A">
              <w:rPr>
                <w:sz w:val="22"/>
                <w:szCs w:val="20"/>
                <w:lang w:eastAsia="el-GR"/>
              </w:rPr>
              <w:t>/Organiz</w:t>
            </w:r>
            <w:r>
              <w:rPr>
                <w:sz w:val="22"/>
                <w:szCs w:val="20"/>
                <w:lang w:eastAsia="el-GR"/>
              </w:rPr>
              <w:t>z</w:t>
            </w:r>
            <w:r w:rsidR="00683782" w:rsidRPr="0010644A">
              <w:rPr>
                <w:sz w:val="22"/>
                <w:szCs w:val="20"/>
                <w:lang w:eastAsia="el-GR"/>
              </w:rPr>
              <w:t>a</w:t>
            </w:r>
            <w:r>
              <w:rPr>
                <w:sz w:val="22"/>
                <w:szCs w:val="20"/>
                <w:lang w:eastAsia="el-GR"/>
              </w:rPr>
              <w:t>z</w:t>
            </w:r>
            <w:r w:rsidR="00683782" w:rsidRPr="0010644A">
              <w:rPr>
                <w:sz w:val="22"/>
                <w:szCs w:val="20"/>
                <w:lang w:eastAsia="el-GR"/>
              </w:rPr>
              <w:t>ion</w:t>
            </w:r>
            <w:r>
              <w:rPr>
                <w:sz w:val="22"/>
                <w:szCs w:val="20"/>
                <w:lang w:eastAsia="el-GR"/>
              </w:rPr>
              <w:t>e</w:t>
            </w:r>
          </w:p>
        </w:tc>
        <w:tc>
          <w:tcPr>
            <w:tcW w:w="2820" w:type="dxa"/>
            <w:shd w:val="clear" w:color="auto" w:fill="EBEBEB" w:themeFill="accent6" w:themeFillTint="33"/>
          </w:tcPr>
          <w:p w14:paraId="5644579A" w14:textId="7018D071" w:rsidR="00683782" w:rsidRPr="0010644A" w:rsidRDefault="00CC50E6" w:rsidP="00D441F4">
            <w:pPr>
              <w:pStyle w:val="BPBodytext"/>
              <w:spacing w:after="0" w:line="240" w:lineRule="auto"/>
              <w:jc w:val="left"/>
              <w:rPr>
                <w:sz w:val="22"/>
                <w:szCs w:val="20"/>
                <w:lang w:eastAsia="el-GR"/>
              </w:rPr>
            </w:pPr>
            <w:r>
              <w:rPr>
                <w:sz w:val="22"/>
                <w:szCs w:val="20"/>
                <w:lang w:eastAsia="el-GR"/>
              </w:rPr>
              <w:t>Data di registrazione</w:t>
            </w:r>
          </w:p>
        </w:tc>
        <w:tc>
          <w:tcPr>
            <w:tcW w:w="3660" w:type="dxa"/>
            <w:shd w:val="clear" w:color="auto" w:fill="EBEBEB" w:themeFill="accent6" w:themeFillTint="33"/>
          </w:tcPr>
          <w:p w14:paraId="16E19321" w14:textId="03016DA6" w:rsidR="00683782" w:rsidRPr="0010644A" w:rsidRDefault="00CC50E6" w:rsidP="00D441F4">
            <w:pPr>
              <w:pStyle w:val="BPBodytext"/>
              <w:spacing w:after="0" w:line="240" w:lineRule="auto"/>
              <w:jc w:val="left"/>
              <w:rPr>
                <w:sz w:val="22"/>
                <w:szCs w:val="20"/>
                <w:lang w:eastAsia="el-GR"/>
              </w:rPr>
            </w:pPr>
            <w:r>
              <w:rPr>
                <w:sz w:val="22"/>
                <w:szCs w:val="20"/>
                <w:lang w:eastAsia="el-GR"/>
              </w:rPr>
              <w:t>Numero di registrazione</w:t>
            </w:r>
          </w:p>
        </w:tc>
      </w:tr>
      <w:tr w:rsidR="0070136F" w:rsidRPr="00AC44B9" w14:paraId="35594440" w14:textId="77777777" w:rsidTr="001C0219">
        <w:trPr>
          <w:trHeight w:val="340"/>
        </w:trPr>
        <w:tc>
          <w:tcPr>
            <w:tcW w:w="3595" w:type="dxa"/>
          </w:tcPr>
          <w:p w14:paraId="3BD16C9A" w14:textId="1E298DC6"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6C402B81" w14:textId="6950058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74D1F2B7" w14:textId="4EFC2B8D"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5A41D7FF" w14:textId="77777777" w:rsidTr="001C0219">
        <w:trPr>
          <w:trHeight w:val="340"/>
        </w:trPr>
        <w:tc>
          <w:tcPr>
            <w:tcW w:w="3595" w:type="dxa"/>
          </w:tcPr>
          <w:p w14:paraId="3C9C2923" w14:textId="3B309B07"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4DE2EE0B" w14:textId="3DF09E7A"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5D2FD08" w14:textId="3B1FAD65" w:rsidR="0070136F" w:rsidRPr="00AC44B9"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4D7660A4" w14:textId="77777777" w:rsidTr="001C0219">
        <w:trPr>
          <w:trHeight w:val="340"/>
        </w:trPr>
        <w:tc>
          <w:tcPr>
            <w:tcW w:w="3595" w:type="dxa"/>
          </w:tcPr>
          <w:p w14:paraId="37E6F639" w14:textId="52B83AED"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3280C565" w14:textId="52FC7C0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1121819F" w14:textId="494BC81E"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r w:rsidR="0070136F" w:rsidRPr="00AC44B9" w14:paraId="20484DCA" w14:textId="77777777" w:rsidTr="001C0219">
        <w:trPr>
          <w:trHeight w:val="340"/>
        </w:trPr>
        <w:tc>
          <w:tcPr>
            <w:tcW w:w="3595" w:type="dxa"/>
          </w:tcPr>
          <w:p w14:paraId="5166500A" w14:textId="00B978B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2820" w:type="dxa"/>
          </w:tcPr>
          <w:p w14:paraId="5D196F04" w14:textId="3B2EB385"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c>
          <w:tcPr>
            <w:tcW w:w="3660" w:type="dxa"/>
          </w:tcPr>
          <w:p w14:paraId="33C4CF0F" w14:textId="7B490B39" w:rsidR="0070136F" w:rsidRPr="00D441F4" w:rsidRDefault="0070136F" w:rsidP="0070136F">
            <w:pPr>
              <w:pStyle w:val="BPBodytext"/>
              <w:spacing w:after="0" w:line="240" w:lineRule="auto"/>
              <w:jc w:val="left"/>
              <w:rPr>
                <w:lang w:val="el-GR" w:eastAsia="el-GR"/>
              </w:rPr>
            </w:pPr>
            <w:r w:rsidRPr="00AF2706">
              <w:rPr>
                <w:lang w:val="el-GR" w:eastAsia="el-GR"/>
              </w:rPr>
              <w:fldChar w:fldCharType="begin">
                <w:ffData>
                  <w:name w:val="Text1"/>
                  <w:enabled/>
                  <w:calcOnExit w:val="0"/>
                  <w:textInput/>
                </w:ffData>
              </w:fldChar>
            </w:r>
            <w:r w:rsidRPr="00AF2706">
              <w:rPr>
                <w:lang w:val="el-GR" w:eastAsia="el-GR"/>
              </w:rPr>
              <w:instrText xml:space="preserve"> FORMTEXT </w:instrText>
            </w:r>
            <w:r w:rsidRPr="00AF2706">
              <w:rPr>
                <w:lang w:val="el-GR" w:eastAsia="el-GR"/>
              </w:rPr>
            </w:r>
            <w:r w:rsidRPr="00AF2706">
              <w:rPr>
                <w:lang w:val="el-GR" w:eastAsia="el-GR"/>
              </w:rPr>
              <w:fldChar w:fldCharType="separate"/>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noProof/>
                <w:lang w:val="el-GR" w:eastAsia="el-GR"/>
              </w:rPr>
              <w:t> </w:t>
            </w:r>
            <w:r w:rsidRPr="00AF2706">
              <w:rPr>
                <w:lang w:val="el-GR" w:eastAsia="el-GR"/>
              </w:rPr>
              <w:fldChar w:fldCharType="end"/>
            </w:r>
          </w:p>
        </w:tc>
      </w:tr>
    </w:tbl>
    <w:p w14:paraId="7BA55854" w14:textId="77777777" w:rsidR="00683782" w:rsidRPr="001C0219" w:rsidRDefault="00683782" w:rsidP="007227FD">
      <w:pPr>
        <w:pStyle w:val="BPBodytext"/>
        <w:spacing w:after="0"/>
        <w:rPr>
          <w:sz w:val="16"/>
          <w:szCs w:val="16"/>
          <w:lang w:val="el-GR" w:eastAsia="el-GR"/>
        </w:rPr>
      </w:pPr>
    </w:p>
    <w:tbl>
      <w:tblPr>
        <w:tblStyle w:val="TableGrid"/>
        <w:tblW w:w="10075" w:type="dxa"/>
        <w:tblLook w:val="04A0" w:firstRow="1" w:lastRow="0" w:firstColumn="1" w:lastColumn="0" w:noHBand="0" w:noVBand="1"/>
      </w:tblPr>
      <w:tblGrid>
        <w:gridCol w:w="2155"/>
        <w:gridCol w:w="2000"/>
        <w:gridCol w:w="3220"/>
        <w:gridCol w:w="2700"/>
      </w:tblGrid>
      <w:tr w:rsidR="00AA49FE" w:rsidRPr="0010644A" w14:paraId="556A87A9" w14:textId="77777777" w:rsidTr="001C0219">
        <w:trPr>
          <w:trHeight w:val="20"/>
        </w:trPr>
        <w:tc>
          <w:tcPr>
            <w:tcW w:w="10075" w:type="dxa"/>
            <w:gridSpan w:val="4"/>
            <w:shd w:val="clear" w:color="auto" w:fill="00B8A6" w:themeFill="accent2"/>
          </w:tcPr>
          <w:p w14:paraId="6D0E3740" w14:textId="68D830AD" w:rsidR="00AA49FE" w:rsidRPr="0010644A" w:rsidRDefault="00AA49FE" w:rsidP="00D22A98">
            <w:pPr>
              <w:pStyle w:val="BPBodytext"/>
              <w:keepNext/>
              <w:spacing w:after="0" w:line="240" w:lineRule="auto"/>
              <w:rPr>
                <w:b/>
                <w:bCs/>
                <w:color w:val="FFFFFF" w:themeColor="background1"/>
                <w:lang w:eastAsia="el-GR"/>
              </w:rPr>
            </w:pPr>
            <w:r w:rsidRPr="0010644A">
              <w:rPr>
                <w:b/>
                <w:bCs/>
                <w:color w:val="FFFFFF" w:themeColor="background1"/>
                <w:lang w:eastAsia="el-GR"/>
              </w:rPr>
              <w:t xml:space="preserve">5. </w:t>
            </w:r>
            <w:r w:rsidR="00876C91">
              <w:rPr>
                <w:b/>
                <w:bCs/>
                <w:color w:val="FFFFFF" w:themeColor="background1"/>
                <w:lang w:eastAsia="el-GR"/>
              </w:rPr>
              <w:t>Formazione professionale</w:t>
            </w:r>
          </w:p>
        </w:tc>
      </w:tr>
      <w:tr w:rsidR="00AA49FE" w:rsidRPr="00904171" w14:paraId="5D12C32B" w14:textId="77777777" w:rsidTr="001C0219">
        <w:trPr>
          <w:trHeight w:val="20"/>
        </w:trPr>
        <w:tc>
          <w:tcPr>
            <w:tcW w:w="10075" w:type="dxa"/>
            <w:gridSpan w:val="4"/>
            <w:shd w:val="clear" w:color="auto" w:fill="00B8A6" w:themeFill="accent2"/>
          </w:tcPr>
          <w:p w14:paraId="6E9B7635" w14:textId="59B22F16" w:rsidR="00AA49FE" w:rsidRPr="0090194E" w:rsidRDefault="00AA49FE" w:rsidP="00D22A98">
            <w:pPr>
              <w:pStyle w:val="BPBodytext"/>
              <w:keepNext/>
              <w:spacing w:after="0" w:line="240" w:lineRule="auto"/>
              <w:jc w:val="left"/>
              <w:rPr>
                <w:b/>
                <w:bCs/>
                <w:color w:val="FFFFFF" w:themeColor="background1"/>
                <w:lang w:val="it-IT" w:eastAsia="el-GR"/>
              </w:rPr>
            </w:pPr>
            <w:r w:rsidRPr="0090194E">
              <w:rPr>
                <w:b/>
                <w:bCs/>
                <w:color w:val="FFFFFF" w:themeColor="background1"/>
                <w:lang w:val="it-IT" w:eastAsia="el-GR"/>
              </w:rPr>
              <w:t xml:space="preserve">5.1 </w:t>
            </w:r>
            <w:r w:rsidR="00876C91" w:rsidRPr="0090194E">
              <w:rPr>
                <w:b/>
                <w:bCs/>
                <w:color w:val="FFFFFF" w:themeColor="background1"/>
                <w:lang w:val="it-IT" w:eastAsia="el-GR"/>
              </w:rPr>
              <w:t>Formazione / aggiornamento p</w:t>
            </w:r>
            <w:r w:rsidRPr="0090194E">
              <w:rPr>
                <w:b/>
                <w:bCs/>
                <w:color w:val="FFFFFF" w:themeColor="background1"/>
                <w:lang w:val="it-IT" w:eastAsia="el-GR"/>
              </w:rPr>
              <w:t>rofessional</w:t>
            </w:r>
            <w:r w:rsidR="00876C91" w:rsidRPr="0090194E">
              <w:rPr>
                <w:b/>
                <w:bCs/>
                <w:color w:val="FFFFFF" w:themeColor="background1"/>
                <w:lang w:val="it-IT" w:eastAsia="el-GR"/>
              </w:rPr>
              <w:t>e</w:t>
            </w:r>
            <w:r w:rsidRPr="0090194E">
              <w:rPr>
                <w:b/>
                <w:bCs/>
                <w:color w:val="FFFFFF" w:themeColor="background1"/>
                <w:lang w:val="it-IT" w:eastAsia="el-GR"/>
              </w:rPr>
              <w:t xml:space="preserve"> (</w:t>
            </w:r>
            <w:r w:rsidR="00876C91" w:rsidRPr="0090194E">
              <w:rPr>
                <w:b/>
                <w:bCs/>
                <w:color w:val="FFFFFF" w:themeColor="background1"/>
                <w:lang w:val="it-IT" w:eastAsia="el-GR"/>
              </w:rPr>
              <w:t>co</w:t>
            </w:r>
            <w:r w:rsidR="00876C91">
              <w:rPr>
                <w:b/>
                <w:bCs/>
                <w:color w:val="FFFFFF" w:themeColor="background1"/>
                <w:lang w:val="it-IT" w:eastAsia="el-GR"/>
              </w:rPr>
              <w:t>rsi</w:t>
            </w:r>
            <w:r w:rsidRPr="0090194E">
              <w:rPr>
                <w:b/>
                <w:bCs/>
                <w:color w:val="FFFFFF" w:themeColor="background1"/>
                <w:lang w:val="it-IT" w:eastAsia="el-GR"/>
              </w:rPr>
              <w:t>, seminar</w:t>
            </w:r>
            <w:r w:rsidR="00876C91">
              <w:rPr>
                <w:b/>
                <w:bCs/>
                <w:color w:val="FFFFFF" w:themeColor="background1"/>
                <w:lang w:val="it-IT" w:eastAsia="el-GR"/>
              </w:rPr>
              <w:t>i</w:t>
            </w:r>
            <w:r w:rsidRPr="0090194E">
              <w:rPr>
                <w:b/>
                <w:bCs/>
                <w:color w:val="FFFFFF" w:themeColor="background1"/>
                <w:lang w:val="it-IT" w:eastAsia="el-GR"/>
              </w:rPr>
              <w:t>, e</w:t>
            </w:r>
            <w:r w:rsidR="00876C91">
              <w:rPr>
                <w:b/>
                <w:bCs/>
                <w:color w:val="FFFFFF" w:themeColor="background1"/>
                <w:lang w:val="it-IT" w:eastAsia="el-GR"/>
              </w:rPr>
              <w:t>c</w:t>
            </w:r>
            <w:r w:rsidRPr="0090194E">
              <w:rPr>
                <w:b/>
                <w:bCs/>
                <w:color w:val="FFFFFF" w:themeColor="background1"/>
                <w:lang w:val="it-IT" w:eastAsia="el-GR"/>
              </w:rPr>
              <w:t>c.)</w:t>
            </w:r>
          </w:p>
        </w:tc>
      </w:tr>
      <w:tr w:rsidR="00AA49FE" w:rsidRPr="0010644A" w14:paraId="33C3EB09" w14:textId="77777777" w:rsidTr="001C0219">
        <w:trPr>
          <w:trHeight w:val="20"/>
        </w:trPr>
        <w:tc>
          <w:tcPr>
            <w:tcW w:w="2155" w:type="dxa"/>
            <w:shd w:val="clear" w:color="auto" w:fill="EBEBEB" w:themeFill="accent6" w:themeFillTint="33"/>
          </w:tcPr>
          <w:p w14:paraId="33D62276" w14:textId="0F9CEF6B" w:rsidR="00AA49FE" w:rsidRPr="000A6848" w:rsidRDefault="00E2565E" w:rsidP="00D22A98">
            <w:pPr>
              <w:pStyle w:val="BPBodytext"/>
              <w:keepNext/>
              <w:spacing w:after="0" w:line="240" w:lineRule="auto"/>
              <w:jc w:val="left"/>
              <w:rPr>
                <w:sz w:val="22"/>
                <w:szCs w:val="20"/>
                <w:lang w:eastAsia="el-GR"/>
              </w:rPr>
            </w:pPr>
            <w:r>
              <w:rPr>
                <w:sz w:val="22"/>
                <w:szCs w:val="20"/>
                <w:lang w:eastAsia="el-GR"/>
              </w:rPr>
              <w:t>Periodo</w:t>
            </w:r>
          </w:p>
        </w:tc>
        <w:tc>
          <w:tcPr>
            <w:tcW w:w="2000" w:type="dxa"/>
            <w:shd w:val="clear" w:color="auto" w:fill="EBEBEB" w:themeFill="accent6" w:themeFillTint="33"/>
          </w:tcPr>
          <w:p w14:paraId="38F4DA8A" w14:textId="2A9B3E4C" w:rsidR="00AA49FE" w:rsidRPr="000A6848" w:rsidRDefault="00E2565E" w:rsidP="00D22A98">
            <w:pPr>
              <w:pStyle w:val="BPBodytext"/>
              <w:keepNext/>
              <w:spacing w:after="0" w:line="240" w:lineRule="auto"/>
              <w:jc w:val="left"/>
              <w:rPr>
                <w:sz w:val="22"/>
                <w:szCs w:val="20"/>
                <w:lang w:eastAsia="el-GR"/>
              </w:rPr>
            </w:pPr>
            <w:r>
              <w:rPr>
                <w:sz w:val="22"/>
                <w:szCs w:val="20"/>
                <w:lang w:eastAsia="el-GR"/>
              </w:rPr>
              <w:t>Durata</w:t>
            </w:r>
            <w:r w:rsidRPr="000A6848">
              <w:rPr>
                <w:sz w:val="22"/>
                <w:szCs w:val="20"/>
                <w:lang w:eastAsia="el-GR"/>
              </w:rPr>
              <w:t xml:space="preserve"> </w:t>
            </w:r>
            <w:r w:rsidR="00AA49FE" w:rsidRPr="000A6848">
              <w:rPr>
                <w:sz w:val="22"/>
                <w:szCs w:val="20"/>
                <w:lang w:eastAsia="el-GR"/>
              </w:rPr>
              <w:t xml:space="preserve">(in </w:t>
            </w:r>
            <w:r>
              <w:rPr>
                <w:sz w:val="22"/>
                <w:szCs w:val="20"/>
                <w:lang w:eastAsia="el-GR"/>
              </w:rPr>
              <w:t>ore</w:t>
            </w:r>
            <w:r w:rsidR="00AA49FE" w:rsidRPr="000A6848">
              <w:rPr>
                <w:sz w:val="22"/>
                <w:szCs w:val="20"/>
                <w:lang w:eastAsia="el-GR"/>
              </w:rPr>
              <w:t>)</w:t>
            </w:r>
          </w:p>
        </w:tc>
        <w:tc>
          <w:tcPr>
            <w:tcW w:w="3220" w:type="dxa"/>
            <w:shd w:val="clear" w:color="auto" w:fill="EBEBEB" w:themeFill="accent6" w:themeFillTint="33"/>
          </w:tcPr>
          <w:p w14:paraId="2470B986" w14:textId="20B1A27B" w:rsidR="00AA49FE" w:rsidRPr="000A6848" w:rsidRDefault="00E2565E" w:rsidP="00D22A98">
            <w:pPr>
              <w:pStyle w:val="BPBodytext"/>
              <w:keepNext/>
              <w:spacing w:after="0" w:line="240" w:lineRule="auto"/>
              <w:jc w:val="left"/>
              <w:rPr>
                <w:sz w:val="22"/>
                <w:szCs w:val="20"/>
                <w:lang w:eastAsia="el-GR"/>
              </w:rPr>
            </w:pPr>
            <w:r>
              <w:rPr>
                <w:sz w:val="22"/>
                <w:szCs w:val="20"/>
                <w:lang w:eastAsia="el-GR"/>
              </w:rPr>
              <w:t>Titolo del programma</w:t>
            </w:r>
          </w:p>
        </w:tc>
        <w:tc>
          <w:tcPr>
            <w:tcW w:w="2700" w:type="dxa"/>
            <w:shd w:val="clear" w:color="auto" w:fill="EBEBEB" w:themeFill="accent6" w:themeFillTint="33"/>
          </w:tcPr>
          <w:p w14:paraId="138A17E8" w14:textId="59B31D5A" w:rsidR="00AA49FE" w:rsidRPr="000A6848" w:rsidRDefault="00E2565E" w:rsidP="00D22A98">
            <w:pPr>
              <w:pStyle w:val="BPBodytext"/>
              <w:keepNext/>
              <w:spacing w:after="0" w:line="240" w:lineRule="auto"/>
              <w:jc w:val="left"/>
              <w:rPr>
                <w:sz w:val="22"/>
                <w:szCs w:val="20"/>
                <w:lang w:eastAsia="el-GR"/>
              </w:rPr>
            </w:pPr>
            <w:r>
              <w:rPr>
                <w:sz w:val="22"/>
                <w:szCs w:val="20"/>
                <w:lang w:eastAsia="el-GR"/>
              </w:rPr>
              <w:t>Ente formatore</w:t>
            </w:r>
          </w:p>
        </w:tc>
      </w:tr>
      <w:tr w:rsidR="0070136F" w:rsidRPr="00AC44B9" w14:paraId="0B89E3B4" w14:textId="77777777" w:rsidTr="001C0219">
        <w:trPr>
          <w:trHeight w:val="20"/>
        </w:trPr>
        <w:tc>
          <w:tcPr>
            <w:tcW w:w="2155" w:type="dxa"/>
          </w:tcPr>
          <w:p w14:paraId="3D0CA503" w14:textId="61F015A5"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92344C0" w14:textId="6EF1760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4911395D" w14:textId="5930F24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34D286CB" w14:textId="1E67EA8E"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0C3936B6" w14:textId="77777777" w:rsidTr="001C0219">
        <w:trPr>
          <w:trHeight w:val="20"/>
        </w:trPr>
        <w:tc>
          <w:tcPr>
            <w:tcW w:w="2155" w:type="dxa"/>
          </w:tcPr>
          <w:p w14:paraId="43F12E95" w14:textId="527B5513"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1694DAD4" w14:textId="4049653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679BC28B" w14:textId="45CBA7EC"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D832BEE" w14:textId="139E1BB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29FBA22F" w14:textId="77777777" w:rsidTr="001C0219">
        <w:trPr>
          <w:trHeight w:val="20"/>
        </w:trPr>
        <w:tc>
          <w:tcPr>
            <w:tcW w:w="2155" w:type="dxa"/>
          </w:tcPr>
          <w:p w14:paraId="7E1C843E" w14:textId="607B9696"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70A45C5" w14:textId="5ABD19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50236B29" w14:textId="30F5D490" w:rsidR="0070136F" w:rsidRPr="000A6848" w:rsidRDefault="0070136F" w:rsidP="00D22A98">
            <w:pPr>
              <w:pStyle w:val="BPBodytext"/>
              <w:keepNext/>
              <w:spacing w:after="0" w:line="240" w:lineRule="auto"/>
              <w:ind w:right="-221"/>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79D2E081" w14:textId="3399CB9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38E01830" w14:textId="77777777" w:rsidTr="001C0219">
        <w:trPr>
          <w:trHeight w:val="20"/>
        </w:trPr>
        <w:tc>
          <w:tcPr>
            <w:tcW w:w="2155" w:type="dxa"/>
          </w:tcPr>
          <w:p w14:paraId="3589BF83" w14:textId="004CECC9"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0084E7A6" w14:textId="238BA68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5B783BB" w14:textId="61E86B42"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6C4547CB" w14:textId="2E243BB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r w:rsidR="0070136F" w:rsidRPr="00AC44B9" w14:paraId="718DDF0A" w14:textId="77777777" w:rsidTr="001C0219">
        <w:trPr>
          <w:trHeight w:val="20"/>
        </w:trPr>
        <w:tc>
          <w:tcPr>
            <w:tcW w:w="2155" w:type="dxa"/>
          </w:tcPr>
          <w:p w14:paraId="256EAA50" w14:textId="22248AE7"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000" w:type="dxa"/>
          </w:tcPr>
          <w:p w14:paraId="218886C5" w14:textId="3F8129E4"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3220" w:type="dxa"/>
          </w:tcPr>
          <w:p w14:paraId="0DA706E4" w14:textId="2C679FBD"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c>
          <w:tcPr>
            <w:tcW w:w="2700" w:type="dxa"/>
          </w:tcPr>
          <w:p w14:paraId="5BC00BB4" w14:textId="3F13CFD8" w:rsidR="0070136F" w:rsidRPr="000A6848" w:rsidRDefault="0070136F" w:rsidP="00D22A98">
            <w:pPr>
              <w:pStyle w:val="BPBodytext"/>
              <w:keepNext/>
              <w:spacing w:after="0" w:line="240" w:lineRule="auto"/>
              <w:jc w:val="left"/>
              <w:rPr>
                <w:sz w:val="22"/>
                <w:szCs w:val="20"/>
                <w:lang w:val="el-GR" w:eastAsia="el-GR"/>
              </w:rPr>
            </w:pPr>
            <w:r w:rsidRPr="000A6848">
              <w:rPr>
                <w:sz w:val="22"/>
                <w:szCs w:val="20"/>
                <w:lang w:val="el-GR" w:eastAsia="el-GR"/>
              </w:rPr>
              <w:fldChar w:fldCharType="begin">
                <w:ffData>
                  <w:name w:val="Text1"/>
                  <w:enabled/>
                  <w:calcOnExit w:val="0"/>
                  <w:textInput/>
                </w:ffData>
              </w:fldChar>
            </w:r>
            <w:r w:rsidRPr="000A6848">
              <w:rPr>
                <w:sz w:val="22"/>
                <w:szCs w:val="20"/>
                <w:lang w:val="el-GR" w:eastAsia="el-GR"/>
              </w:rPr>
              <w:instrText xml:space="preserve"> FORMTEXT </w:instrText>
            </w:r>
            <w:r w:rsidRPr="000A6848">
              <w:rPr>
                <w:sz w:val="22"/>
                <w:szCs w:val="20"/>
                <w:lang w:val="el-GR" w:eastAsia="el-GR"/>
              </w:rPr>
            </w:r>
            <w:r w:rsidRPr="000A6848">
              <w:rPr>
                <w:sz w:val="22"/>
                <w:szCs w:val="20"/>
                <w:lang w:val="el-GR" w:eastAsia="el-GR"/>
              </w:rPr>
              <w:fldChar w:fldCharType="separate"/>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noProof/>
                <w:sz w:val="22"/>
                <w:szCs w:val="20"/>
                <w:lang w:val="el-GR" w:eastAsia="el-GR"/>
              </w:rPr>
              <w:t> </w:t>
            </w:r>
            <w:r w:rsidRPr="000A6848">
              <w:rPr>
                <w:sz w:val="22"/>
                <w:szCs w:val="20"/>
                <w:lang w:val="el-GR" w:eastAsia="el-GR"/>
              </w:rPr>
              <w:fldChar w:fldCharType="end"/>
            </w:r>
          </w:p>
        </w:tc>
      </w:tr>
    </w:tbl>
    <w:p w14:paraId="6568E4EF" w14:textId="77777777" w:rsidR="003E5AAC" w:rsidRPr="00161FCF" w:rsidRDefault="003E5AAC" w:rsidP="00C14BA8">
      <w:pPr>
        <w:spacing w:after="0" w:line="240" w:lineRule="auto"/>
        <w:rPr>
          <w:sz w:val="16"/>
          <w:szCs w:val="16"/>
          <w:lang w:val="el-GR" w:eastAsia="el-GR"/>
        </w:rPr>
      </w:pPr>
    </w:p>
    <w:tbl>
      <w:tblPr>
        <w:tblStyle w:val="TableGrid"/>
        <w:tblW w:w="10075" w:type="dxa"/>
        <w:tblLook w:val="04A0" w:firstRow="1" w:lastRow="0" w:firstColumn="1" w:lastColumn="0" w:noHBand="0" w:noVBand="1"/>
      </w:tblPr>
      <w:tblGrid>
        <w:gridCol w:w="10075"/>
      </w:tblGrid>
      <w:tr w:rsidR="00B6153E" w:rsidRPr="0010644A" w14:paraId="3C83542C" w14:textId="77777777" w:rsidTr="00383176">
        <w:trPr>
          <w:trHeight w:val="20"/>
        </w:trPr>
        <w:tc>
          <w:tcPr>
            <w:tcW w:w="10075" w:type="dxa"/>
            <w:shd w:val="clear" w:color="auto" w:fill="00B8A6" w:themeFill="accent2"/>
          </w:tcPr>
          <w:p w14:paraId="01E154EA" w14:textId="2AF70BA1" w:rsidR="00B6153E" w:rsidRPr="0010644A" w:rsidRDefault="00B6153E" w:rsidP="00D441F4">
            <w:pPr>
              <w:pStyle w:val="BPBodytext"/>
              <w:spacing w:after="0" w:line="240" w:lineRule="auto"/>
              <w:jc w:val="left"/>
              <w:rPr>
                <w:b/>
                <w:bCs/>
                <w:lang w:eastAsia="el-GR"/>
              </w:rPr>
            </w:pPr>
            <w:r w:rsidRPr="0010644A">
              <w:rPr>
                <w:b/>
                <w:bCs/>
                <w:color w:val="FFFFFF" w:themeColor="background1"/>
                <w:lang w:eastAsia="el-GR"/>
              </w:rPr>
              <w:t xml:space="preserve">6. </w:t>
            </w:r>
            <w:r w:rsidR="00BC199D">
              <w:rPr>
                <w:b/>
                <w:bCs/>
                <w:color w:val="FFFFFF" w:themeColor="background1"/>
                <w:lang w:eastAsia="el-GR"/>
              </w:rPr>
              <w:t>Competenze digitali</w:t>
            </w:r>
            <w:r w:rsidRPr="0010644A">
              <w:rPr>
                <w:b/>
                <w:bCs/>
                <w:color w:val="FFFFFF" w:themeColor="background1"/>
                <w:lang w:eastAsia="el-GR"/>
              </w:rPr>
              <w:t xml:space="preserve"> (</w:t>
            </w:r>
            <w:r w:rsidR="00BC199D">
              <w:rPr>
                <w:b/>
                <w:bCs/>
                <w:color w:val="FFFFFF" w:themeColor="background1"/>
                <w:lang w:eastAsia="el-GR"/>
              </w:rPr>
              <w:t>autocertificazione</w:t>
            </w:r>
            <w:r w:rsidRPr="0010644A">
              <w:rPr>
                <w:b/>
                <w:bCs/>
                <w:color w:val="FFFFFF" w:themeColor="background1"/>
                <w:lang w:eastAsia="el-GR"/>
              </w:rPr>
              <w:t>)</w:t>
            </w:r>
          </w:p>
        </w:tc>
      </w:tr>
      <w:tr w:rsidR="00B6153E" w:rsidRPr="00904171" w14:paraId="018F5011" w14:textId="77777777" w:rsidTr="00383176">
        <w:trPr>
          <w:trHeight w:val="20"/>
        </w:trPr>
        <w:tc>
          <w:tcPr>
            <w:tcW w:w="10075" w:type="dxa"/>
            <w:shd w:val="clear" w:color="auto" w:fill="EBEBEB" w:themeFill="accent6" w:themeFillTint="33"/>
          </w:tcPr>
          <w:p w14:paraId="093BAAF7" w14:textId="6F114A83" w:rsidR="00BC6BFC" w:rsidRDefault="00BC199D" w:rsidP="00D441F4">
            <w:pPr>
              <w:pStyle w:val="BPBodytext"/>
              <w:spacing w:after="0" w:line="240" w:lineRule="auto"/>
              <w:jc w:val="left"/>
              <w:rPr>
                <w:i/>
                <w:iCs/>
                <w:sz w:val="22"/>
                <w:lang w:val="it-IT" w:eastAsia="el-GR"/>
              </w:rPr>
            </w:pPr>
            <w:r w:rsidRPr="0090194E">
              <w:rPr>
                <w:i/>
                <w:iCs/>
                <w:sz w:val="22"/>
                <w:lang w:val="it-IT" w:eastAsia="el-GR"/>
              </w:rPr>
              <w:t>La seguente autocertificazione è richiesta per garantire che i pertecipanti possano seguire il processo formativo e d’esame online, erogato intermanete in ambiente virtuale.</w:t>
            </w:r>
          </w:p>
          <w:p w14:paraId="00B7F898" w14:textId="77777777" w:rsidR="00BC199D" w:rsidRPr="0090194E" w:rsidRDefault="00BC199D" w:rsidP="00D441F4">
            <w:pPr>
              <w:pStyle w:val="BPBodytext"/>
              <w:spacing w:after="0" w:line="240" w:lineRule="auto"/>
              <w:jc w:val="left"/>
              <w:rPr>
                <w:i/>
                <w:iCs/>
                <w:sz w:val="22"/>
                <w:lang w:val="it-IT" w:eastAsia="el-GR"/>
              </w:rPr>
            </w:pPr>
          </w:p>
          <w:p w14:paraId="19C3A4A0" w14:textId="05647CAE" w:rsidR="00B6153E" w:rsidRPr="0090194E" w:rsidRDefault="00BC199D" w:rsidP="00D441F4">
            <w:pPr>
              <w:pStyle w:val="BPBodytext"/>
              <w:spacing w:after="0" w:line="240" w:lineRule="auto"/>
              <w:jc w:val="left"/>
              <w:rPr>
                <w:sz w:val="22"/>
                <w:lang w:val="it-IT" w:eastAsia="el-GR"/>
              </w:rPr>
            </w:pPr>
            <w:r w:rsidRPr="0090194E">
              <w:rPr>
                <w:sz w:val="22"/>
                <w:lang w:val="it-IT" w:eastAsia="el-GR"/>
              </w:rPr>
              <w:t>Dichiaro di possedere capacità operative per quanto segue:</w:t>
            </w:r>
          </w:p>
        </w:tc>
      </w:tr>
      <w:tr w:rsidR="00AA6547" w:rsidRPr="008E5B7B" w14:paraId="57EE66DF" w14:textId="77777777" w:rsidTr="00383176">
        <w:trPr>
          <w:trHeight w:val="20"/>
        </w:trPr>
        <w:tc>
          <w:tcPr>
            <w:tcW w:w="10075" w:type="dxa"/>
          </w:tcPr>
          <w:p w14:paraId="22920C4B" w14:textId="599006F0" w:rsidR="00AA6547" w:rsidRPr="0090194E" w:rsidRDefault="00000000" w:rsidP="00D22A98">
            <w:pPr>
              <w:pStyle w:val="BPBodytext"/>
              <w:spacing w:before="40" w:after="40" w:line="240" w:lineRule="auto"/>
              <w:jc w:val="left"/>
              <w:rPr>
                <w:sz w:val="22"/>
                <w:lang w:val="it-IT" w:eastAsia="el-GR"/>
              </w:rPr>
            </w:pPr>
            <w:sdt>
              <w:sdtPr>
                <w:rPr>
                  <w:sz w:val="22"/>
                  <w:lang w:val="it-IT" w:eastAsia="el-GR"/>
                </w:rPr>
                <w:id w:val="-1550684092"/>
                <w14:checkbox>
                  <w14:checked w14:val="0"/>
                  <w14:checkedState w14:val="2612" w14:font="MS Gothic"/>
                  <w14:uncheckedState w14:val="2610" w14:font="MS Gothic"/>
                </w14:checkbox>
              </w:sdt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Partecipazione a formazione online e videoconferenze</w:t>
            </w:r>
          </w:p>
        </w:tc>
      </w:tr>
      <w:tr w:rsidR="00AA6547" w:rsidRPr="008E5B7B" w14:paraId="2B74E378" w14:textId="77777777" w:rsidTr="00383176">
        <w:trPr>
          <w:trHeight w:val="20"/>
        </w:trPr>
        <w:tc>
          <w:tcPr>
            <w:tcW w:w="10075" w:type="dxa"/>
          </w:tcPr>
          <w:p w14:paraId="0EA6AE2E" w14:textId="13BC691E" w:rsidR="00AA6547" w:rsidRPr="0090194E" w:rsidRDefault="00000000" w:rsidP="00D22A98">
            <w:pPr>
              <w:pStyle w:val="BPBodytext"/>
              <w:spacing w:before="40" w:after="40" w:line="240" w:lineRule="auto"/>
              <w:jc w:val="left"/>
              <w:rPr>
                <w:sz w:val="22"/>
                <w:lang w:val="it-IT" w:eastAsia="el-GR"/>
              </w:rPr>
            </w:pPr>
            <w:sdt>
              <w:sdtPr>
                <w:rPr>
                  <w:sz w:val="22"/>
                  <w:lang w:val="it-IT" w:eastAsia="el-GR"/>
                </w:rPr>
                <w:id w:val="1125963517"/>
                <w14:checkbox>
                  <w14:checked w14:val="0"/>
                  <w14:checkedState w14:val="2612" w14:font="MS Gothic"/>
                  <w14:uncheckedState w14:val="2610" w14:font="MS Gothic"/>
                </w14:checkbox>
              </w:sdt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Navigazione in </w:t>
            </w:r>
            <w:r w:rsidR="00BC199D">
              <w:rPr>
                <w:sz w:val="22"/>
                <w:lang w:val="it-IT" w:eastAsia="el-GR"/>
              </w:rPr>
              <w:t>I</w:t>
            </w:r>
            <w:r w:rsidR="00BC199D" w:rsidRPr="0090194E">
              <w:rPr>
                <w:sz w:val="22"/>
                <w:lang w:val="it-IT" w:eastAsia="el-GR"/>
              </w:rPr>
              <w:t>nternet e accesso a informazini online</w:t>
            </w:r>
          </w:p>
        </w:tc>
      </w:tr>
      <w:tr w:rsidR="00AA6547" w:rsidRPr="00904171" w14:paraId="3B47875C" w14:textId="77777777" w:rsidTr="00383176">
        <w:trPr>
          <w:trHeight w:val="20"/>
        </w:trPr>
        <w:tc>
          <w:tcPr>
            <w:tcW w:w="10075" w:type="dxa"/>
          </w:tcPr>
          <w:p w14:paraId="0A10A2F0" w14:textId="56FD3F8E" w:rsidR="00AA6547" w:rsidRPr="0090194E" w:rsidRDefault="00000000" w:rsidP="00D22A98">
            <w:pPr>
              <w:pStyle w:val="BPBodytext"/>
              <w:spacing w:before="40" w:after="40" w:line="240" w:lineRule="auto"/>
              <w:jc w:val="left"/>
              <w:rPr>
                <w:sz w:val="22"/>
                <w:lang w:val="it-IT" w:eastAsia="el-GR"/>
              </w:rPr>
            </w:pPr>
            <w:sdt>
              <w:sdtPr>
                <w:rPr>
                  <w:sz w:val="22"/>
                  <w:lang w:val="it-IT" w:eastAsia="el-GR"/>
                </w:rPr>
                <w:id w:val="1527900196"/>
                <w14:checkbox>
                  <w14:checked w14:val="0"/>
                  <w14:checkedState w14:val="2612" w14:font="MS Gothic"/>
                  <w14:uncheckedState w14:val="2610" w14:font="MS Gothic"/>
                </w14:checkbox>
              </w:sdtPr>
              <w:sdtContent>
                <w:r w:rsidR="00AA6547" w:rsidRPr="0090194E">
                  <w:rPr>
                    <w:rFonts w:ascii="MS Gothic" w:eastAsia="MS Gothic" w:hAnsi="MS Gothic"/>
                    <w:sz w:val="22"/>
                    <w:lang w:val="it-IT" w:eastAsia="el-GR"/>
                  </w:rPr>
                  <w:t>☐</w:t>
                </w:r>
              </w:sdtContent>
            </w:sdt>
            <w:r w:rsidR="00AA6547" w:rsidRPr="0090194E">
              <w:rPr>
                <w:sz w:val="22"/>
                <w:lang w:val="it-IT" w:eastAsia="el-GR"/>
              </w:rPr>
              <w:t xml:space="preserve">  </w:t>
            </w:r>
            <w:r w:rsidR="00BC199D" w:rsidRPr="0090194E">
              <w:rPr>
                <w:sz w:val="22"/>
                <w:lang w:val="it-IT" w:eastAsia="el-GR"/>
              </w:rPr>
              <w:t xml:space="preserve">Uso della posta elettronica e di piattaforme e-lerning online </w:t>
            </w:r>
          </w:p>
        </w:tc>
      </w:tr>
      <w:tr w:rsidR="00B6153E" w:rsidRPr="008E5B7B" w14:paraId="1F48ECAF" w14:textId="77777777" w:rsidTr="00383176">
        <w:trPr>
          <w:trHeight w:val="20"/>
        </w:trPr>
        <w:tc>
          <w:tcPr>
            <w:tcW w:w="10075" w:type="dxa"/>
            <w:vAlign w:val="center"/>
          </w:tcPr>
          <w:p w14:paraId="7AEADDB9" w14:textId="4056BA53" w:rsidR="00B6153E" w:rsidRPr="0090194E" w:rsidRDefault="00000000" w:rsidP="76F7D955">
            <w:pPr>
              <w:pStyle w:val="BPBodytext"/>
              <w:spacing w:before="40" w:after="40" w:line="240" w:lineRule="auto"/>
              <w:jc w:val="left"/>
              <w:rPr>
                <w:sz w:val="22"/>
                <w:lang w:val="it-IT" w:eastAsia="el-GR"/>
              </w:rPr>
            </w:pPr>
            <w:sdt>
              <w:sdtPr>
                <w:rPr>
                  <w:sz w:val="22"/>
                  <w:lang w:val="it-IT" w:eastAsia="el-GR"/>
                </w:rPr>
                <w:id w:val="1137536639"/>
                <w14:checkbox>
                  <w14:checked w14:val="0"/>
                  <w14:checkedState w14:val="2612" w14:font="MS Gothic"/>
                  <w14:uncheckedState w14:val="2610" w14:font="MS Gothic"/>
                </w14:checkbox>
              </w:sdtPr>
              <w:sdtContent>
                <w:r w:rsidR="76F7D955" w:rsidRPr="0090194E">
                  <w:rPr>
                    <w:rFonts w:ascii="MS Gothic" w:eastAsia="MS Gothic" w:hAnsi="MS Gothic"/>
                    <w:sz w:val="22"/>
                    <w:lang w:val="it-IT" w:eastAsia="el-GR"/>
                  </w:rPr>
                  <w:t>☐</w:t>
                </w:r>
              </w:sdtContent>
            </w:sdt>
            <w:r w:rsidR="76F7D955" w:rsidRPr="0090194E">
              <w:rPr>
                <w:sz w:val="22"/>
                <w:lang w:val="it-IT" w:eastAsia="el-GR"/>
              </w:rPr>
              <w:t xml:space="preserve">  </w:t>
            </w:r>
            <w:r w:rsidR="00BC199D" w:rsidRPr="0090194E">
              <w:rPr>
                <w:sz w:val="22"/>
                <w:lang w:val="it-IT" w:eastAsia="el-GR"/>
              </w:rPr>
              <w:t>Uso de</w:t>
            </w:r>
            <w:r w:rsidR="0048453E">
              <w:rPr>
                <w:sz w:val="22"/>
                <w:lang w:val="it-IT" w:eastAsia="el-GR"/>
              </w:rPr>
              <w:t xml:space="preserve">lla suite Microsoft Office ed altri software </w:t>
            </w:r>
            <w:r w:rsidR="00695F31">
              <w:rPr>
                <w:sz w:val="22"/>
                <w:lang w:val="it-IT" w:eastAsia="el-GR"/>
              </w:rPr>
              <w:t xml:space="preserve">equivalenti </w:t>
            </w:r>
            <w:r w:rsidR="00BC199D" w:rsidRPr="0090194E">
              <w:rPr>
                <w:sz w:val="22"/>
                <w:lang w:val="it-IT" w:eastAsia="el-GR"/>
              </w:rPr>
              <w:t>(Word / Excel / PDF)</w:t>
            </w:r>
          </w:p>
        </w:tc>
      </w:tr>
    </w:tbl>
    <w:p w14:paraId="1EF12435" w14:textId="77777777" w:rsidR="00384440" w:rsidRPr="00AE1BC1" w:rsidRDefault="00384440" w:rsidP="00384440">
      <w:pPr>
        <w:spacing w:after="0"/>
        <w:rPr>
          <w:sz w:val="16"/>
          <w:szCs w:val="16"/>
          <w:lang w:val="it-IT"/>
        </w:rPr>
      </w:pPr>
    </w:p>
    <w:tbl>
      <w:tblPr>
        <w:tblStyle w:val="TableGrid"/>
        <w:tblW w:w="10060" w:type="dxa"/>
        <w:tblLook w:val="04A0" w:firstRow="1" w:lastRow="0" w:firstColumn="1" w:lastColumn="0" w:noHBand="0" w:noVBand="1"/>
      </w:tblPr>
      <w:tblGrid>
        <w:gridCol w:w="10060"/>
      </w:tblGrid>
      <w:tr w:rsidR="00AC44B9" w:rsidRPr="0010644A" w14:paraId="1F101512" w14:textId="77777777" w:rsidTr="00384440">
        <w:trPr>
          <w:trHeight w:val="20"/>
        </w:trPr>
        <w:tc>
          <w:tcPr>
            <w:tcW w:w="10060" w:type="dxa"/>
            <w:shd w:val="clear" w:color="auto" w:fill="00B8A6" w:themeFill="accent2"/>
          </w:tcPr>
          <w:p w14:paraId="33FA2953" w14:textId="41B1382A" w:rsidR="00AC44B9" w:rsidRPr="0010644A" w:rsidRDefault="00AC44B9" w:rsidP="001C0219">
            <w:pPr>
              <w:pStyle w:val="BPBodytext"/>
              <w:spacing w:after="0" w:line="240" w:lineRule="auto"/>
              <w:jc w:val="left"/>
              <w:rPr>
                <w:b/>
                <w:bCs/>
                <w:lang w:eastAsia="el-GR"/>
              </w:rPr>
            </w:pPr>
            <w:r>
              <w:rPr>
                <w:b/>
                <w:bCs/>
                <w:color w:val="FFFFFF" w:themeColor="background1"/>
                <w:lang w:eastAsia="el-GR"/>
              </w:rPr>
              <w:t>7</w:t>
            </w:r>
            <w:r w:rsidRPr="0010644A">
              <w:rPr>
                <w:b/>
                <w:bCs/>
                <w:color w:val="FFFFFF" w:themeColor="background1"/>
                <w:lang w:eastAsia="el-GR"/>
              </w:rPr>
              <w:t xml:space="preserve">. </w:t>
            </w:r>
            <w:r w:rsidR="00EA6611">
              <w:rPr>
                <w:b/>
                <w:bCs/>
                <w:color w:val="FFFFFF" w:themeColor="background1"/>
                <w:lang w:eastAsia="el-GR"/>
              </w:rPr>
              <w:t>Mi candido per</w:t>
            </w:r>
            <w:r w:rsidR="0070136F">
              <w:rPr>
                <w:b/>
                <w:bCs/>
                <w:color w:val="FFFFFF" w:themeColor="background1"/>
                <w:lang w:eastAsia="el-GR"/>
              </w:rPr>
              <w:t>:</w:t>
            </w:r>
          </w:p>
        </w:tc>
      </w:tr>
      <w:tr w:rsidR="0070136F" w:rsidRPr="0010644A" w14:paraId="77EE3331" w14:textId="77777777" w:rsidTr="00384440">
        <w:trPr>
          <w:trHeight w:val="20"/>
        </w:trPr>
        <w:tc>
          <w:tcPr>
            <w:tcW w:w="10060" w:type="dxa"/>
            <w:shd w:val="clear" w:color="auto" w:fill="EBEBEB" w:themeFill="accent6" w:themeFillTint="33"/>
          </w:tcPr>
          <w:p w14:paraId="508E2354" w14:textId="46C47228" w:rsidR="0070136F" w:rsidRPr="000A6848" w:rsidRDefault="00EA6611" w:rsidP="001C0219">
            <w:pPr>
              <w:pStyle w:val="BPBodytext"/>
              <w:spacing w:after="0" w:line="240" w:lineRule="auto"/>
              <w:jc w:val="left"/>
              <w:rPr>
                <w:sz w:val="22"/>
                <w:lang w:eastAsia="el-GR"/>
              </w:rPr>
            </w:pPr>
            <w:r>
              <w:rPr>
                <w:sz w:val="22"/>
                <w:lang w:eastAsia="el-GR"/>
              </w:rPr>
              <w:t>Selezionare una sola opzione</w:t>
            </w:r>
            <w:r w:rsidR="0070136F" w:rsidRPr="000A6848">
              <w:rPr>
                <w:sz w:val="22"/>
                <w:lang w:eastAsia="el-GR"/>
              </w:rPr>
              <w:t>:</w:t>
            </w:r>
          </w:p>
        </w:tc>
      </w:tr>
      <w:tr w:rsidR="00AC44B9" w:rsidRPr="008E5B7B" w14:paraId="38CFC865" w14:textId="77777777" w:rsidTr="00384440">
        <w:trPr>
          <w:trHeight w:val="20"/>
        </w:trPr>
        <w:tc>
          <w:tcPr>
            <w:tcW w:w="10060" w:type="dxa"/>
            <w:vAlign w:val="center"/>
          </w:tcPr>
          <w:p w14:paraId="446A3067" w14:textId="2D0BC455" w:rsidR="00AC44B9" w:rsidRPr="0090194E" w:rsidRDefault="00000000" w:rsidP="001C0219">
            <w:pPr>
              <w:pStyle w:val="BPBodytext"/>
              <w:spacing w:before="40" w:after="40" w:line="240" w:lineRule="auto"/>
              <w:jc w:val="left"/>
              <w:rPr>
                <w:sz w:val="22"/>
                <w:lang w:val="it-IT" w:eastAsia="el-GR"/>
              </w:rPr>
            </w:pPr>
            <w:sdt>
              <w:sdtPr>
                <w:rPr>
                  <w:sz w:val="22"/>
                  <w:lang w:val="it-IT" w:eastAsia="el-GR"/>
                </w:rPr>
                <w:id w:val="219405148"/>
                <w14:checkbox>
                  <w14:checked w14:val="0"/>
                  <w14:checkedState w14:val="2612" w14:font="MS Gothic"/>
                  <w14:uncheckedState w14:val="2610" w14:font="MS Gothic"/>
                </w14:checkbox>
              </w:sdt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Responsabile della Sostenibilità Portuale (</w:t>
            </w:r>
            <w:r w:rsidR="00AC44B9" w:rsidRPr="0090194E">
              <w:rPr>
                <w:sz w:val="22"/>
                <w:lang w:val="it-IT" w:eastAsia="el-GR"/>
              </w:rPr>
              <w:t>Port Sustainability Officer</w:t>
            </w:r>
            <w:r w:rsidR="00EA6611" w:rsidRPr="0090194E">
              <w:rPr>
                <w:sz w:val="22"/>
                <w:lang w:val="it-IT" w:eastAsia="el-GR"/>
              </w:rPr>
              <w:t>)</w:t>
            </w:r>
          </w:p>
        </w:tc>
      </w:tr>
      <w:tr w:rsidR="00AC44B9" w:rsidRPr="008E5B7B" w14:paraId="5280499B" w14:textId="77777777" w:rsidTr="00384440">
        <w:trPr>
          <w:trHeight w:val="20"/>
        </w:trPr>
        <w:tc>
          <w:tcPr>
            <w:tcW w:w="10060" w:type="dxa"/>
          </w:tcPr>
          <w:p w14:paraId="16479087" w14:textId="1A721AD6" w:rsidR="00AC44B9" w:rsidRPr="0090194E" w:rsidRDefault="00000000" w:rsidP="001C0219">
            <w:pPr>
              <w:pStyle w:val="BPBodytext"/>
              <w:spacing w:before="40" w:after="40" w:line="240" w:lineRule="auto"/>
              <w:jc w:val="left"/>
              <w:rPr>
                <w:sz w:val="22"/>
                <w:lang w:val="it-IT" w:eastAsia="el-GR"/>
              </w:rPr>
            </w:pPr>
            <w:sdt>
              <w:sdtPr>
                <w:rPr>
                  <w:sz w:val="22"/>
                  <w:lang w:val="it-IT" w:eastAsia="el-GR"/>
                </w:rPr>
                <w:id w:val="-1166017049"/>
                <w14:checkbox>
                  <w14:checked w14:val="0"/>
                  <w14:checkedState w14:val="2612" w14:font="MS Gothic"/>
                  <w14:uncheckedState w14:val="2610" w14:font="MS Gothic"/>
                </w14:checkbox>
              </w:sdtPr>
              <w:sdtContent>
                <w:r w:rsidR="00AC44B9" w:rsidRPr="0090194E">
                  <w:rPr>
                    <w:rFonts w:ascii="MS Gothic" w:eastAsia="MS Gothic" w:hAnsi="MS Gothic"/>
                    <w:sz w:val="22"/>
                    <w:lang w:val="it-IT" w:eastAsia="el-GR"/>
                  </w:rPr>
                  <w:t>☐</w:t>
                </w:r>
              </w:sdtContent>
            </w:sdt>
            <w:r w:rsidR="00AC44B9" w:rsidRPr="0090194E">
              <w:rPr>
                <w:sz w:val="22"/>
                <w:lang w:val="it-IT" w:eastAsia="el-GR"/>
              </w:rPr>
              <w:t xml:space="preserve"> </w:t>
            </w:r>
            <w:r w:rsidR="00EA6611" w:rsidRPr="0090194E">
              <w:rPr>
                <w:sz w:val="22"/>
                <w:lang w:val="it-IT" w:eastAsia="el-GR"/>
              </w:rPr>
              <w:t>Operatore per la Sostenibilità Portuale (</w:t>
            </w:r>
            <w:r w:rsidR="00AC44B9" w:rsidRPr="0090194E">
              <w:rPr>
                <w:sz w:val="22"/>
                <w:lang w:val="it-IT" w:eastAsia="el-GR"/>
              </w:rPr>
              <w:t>Port Sustainability Operator</w:t>
            </w:r>
            <w:r w:rsidR="00EA6611" w:rsidRPr="0090194E">
              <w:rPr>
                <w:sz w:val="22"/>
                <w:lang w:val="it-IT" w:eastAsia="el-GR"/>
              </w:rPr>
              <w:t>)</w:t>
            </w:r>
          </w:p>
        </w:tc>
      </w:tr>
    </w:tbl>
    <w:p w14:paraId="76B7665E" w14:textId="28A9B41B" w:rsidR="5C7C5CB6" w:rsidRPr="0090194E" w:rsidRDefault="5C7C5CB6" w:rsidP="00383176">
      <w:pPr>
        <w:spacing w:after="0" w:line="240" w:lineRule="auto"/>
        <w:rPr>
          <w:sz w:val="16"/>
          <w:szCs w:val="16"/>
          <w:lang w:val="it-IT" w:eastAsia="el-GR"/>
        </w:rPr>
      </w:pPr>
    </w:p>
    <w:tbl>
      <w:tblPr>
        <w:tblStyle w:val="TableGrid"/>
        <w:tblW w:w="5228" w:type="pct"/>
        <w:tblLook w:val="04A0" w:firstRow="1" w:lastRow="0" w:firstColumn="1" w:lastColumn="0" w:noHBand="0" w:noVBand="1"/>
      </w:tblPr>
      <w:tblGrid>
        <w:gridCol w:w="10060"/>
      </w:tblGrid>
      <w:tr w:rsidR="5C7C5CB6" w14:paraId="225A5B1C" w14:textId="77777777" w:rsidTr="00D22A98">
        <w:trPr>
          <w:trHeight w:val="20"/>
        </w:trPr>
        <w:tc>
          <w:tcPr>
            <w:tcW w:w="5000" w:type="pct"/>
            <w:shd w:val="clear" w:color="auto" w:fill="00B8A6" w:themeFill="accent2"/>
          </w:tcPr>
          <w:p w14:paraId="354BFB01" w14:textId="1ADB58A5" w:rsidR="5C7C5CB6" w:rsidRPr="000D6AEA" w:rsidRDefault="5C7C5CB6" w:rsidP="5C7C5CB6">
            <w:pPr>
              <w:pStyle w:val="BPBodytext"/>
              <w:spacing w:after="0" w:line="240" w:lineRule="auto"/>
              <w:jc w:val="left"/>
              <w:rPr>
                <w:b/>
                <w:bCs/>
                <w:color w:val="FFFFFF" w:themeColor="background1"/>
                <w:lang w:eastAsia="el-GR"/>
              </w:rPr>
            </w:pPr>
            <w:r w:rsidRPr="5C7C5CB6">
              <w:rPr>
                <w:b/>
                <w:bCs/>
                <w:color w:val="FFFFFF" w:themeColor="background1"/>
                <w:lang w:eastAsia="el-GR"/>
              </w:rPr>
              <w:t xml:space="preserve">8. </w:t>
            </w:r>
            <w:r w:rsidR="00EA6611">
              <w:rPr>
                <w:b/>
                <w:bCs/>
                <w:color w:val="FFFFFF" w:themeColor="background1"/>
                <w:lang w:eastAsia="el-GR"/>
              </w:rPr>
              <w:t>Lingua</w:t>
            </w:r>
          </w:p>
        </w:tc>
      </w:tr>
      <w:tr w:rsidR="5C7C5CB6" w:rsidRPr="00904171" w14:paraId="604F64AE" w14:textId="77777777" w:rsidTr="00D22A98">
        <w:trPr>
          <w:trHeight w:val="20"/>
        </w:trPr>
        <w:tc>
          <w:tcPr>
            <w:tcW w:w="5000" w:type="pct"/>
            <w:shd w:val="clear" w:color="auto" w:fill="EBEBEB" w:themeFill="accent6" w:themeFillTint="33"/>
          </w:tcPr>
          <w:p w14:paraId="79B71C81" w14:textId="6BE46005" w:rsidR="5C7C5CB6" w:rsidRPr="0090194E" w:rsidRDefault="00EA6611" w:rsidP="00D22A98">
            <w:pPr>
              <w:pStyle w:val="BPBodytext"/>
              <w:spacing w:after="0" w:line="240" w:lineRule="auto"/>
              <w:jc w:val="left"/>
              <w:rPr>
                <w:lang w:val="it-IT" w:eastAsia="el-GR"/>
              </w:rPr>
            </w:pPr>
            <w:r w:rsidRPr="0090194E">
              <w:rPr>
                <w:sz w:val="22"/>
                <w:lang w:val="it-IT" w:eastAsia="el-GR"/>
              </w:rPr>
              <w:t>Selezionare la lingua preferita per la formazione e l’esame</w:t>
            </w:r>
          </w:p>
        </w:tc>
      </w:tr>
      <w:tr w:rsidR="00AA6547" w14:paraId="1C32A9E5" w14:textId="77777777" w:rsidTr="00D22A98">
        <w:trPr>
          <w:trHeight w:val="20"/>
        </w:trPr>
        <w:tc>
          <w:tcPr>
            <w:tcW w:w="5000" w:type="pct"/>
          </w:tcPr>
          <w:p w14:paraId="62060675" w14:textId="70F76007" w:rsidR="00AA6547" w:rsidRDefault="00000000" w:rsidP="00D22A98">
            <w:pPr>
              <w:pStyle w:val="BPBodytext"/>
              <w:spacing w:before="40" w:after="40" w:line="240" w:lineRule="auto"/>
              <w:jc w:val="left"/>
              <w:rPr>
                <w:sz w:val="22"/>
                <w:lang w:eastAsia="el-GR"/>
              </w:rPr>
            </w:pPr>
            <w:sdt>
              <w:sdtPr>
                <w:rPr>
                  <w:sz w:val="22"/>
                  <w:lang w:eastAsia="el-GR"/>
                </w:rPr>
                <w:id w:val="-1728605914"/>
                <w14:checkbox>
                  <w14:checked w14:val="0"/>
                  <w14:checkedState w14:val="2612" w14:font="MS Gothic"/>
                  <w14:uncheckedState w14:val="2610" w14:font="MS Gothic"/>
                </w14:checkbox>
              </w:sdtPr>
              <w:sdtContent>
                <w:r w:rsidR="00AA6547" w:rsidRPr="0E1F8352">
                  <w:rPr>
                    <w:rFonts w:ascii="MS Gothic" w:eastAsia="MS Gothic" w:hAnsi="MS Gothic"/>
                    <w:sz w:val="22"/>
                    <w:lang w:eastAsia="el-GR"/>
                  </w:rPr>
                  <w:t>☐</w:t>
                </w:r>
              </w:sdtContent>
            </w:sdt>
            <w:r w:rsidR="00AA6547" w:rsidRPr="0E1F8352">
              <w:rPr>
                <w:sz w:val="22"/>
                <w:lang w:eastAsia="el-GR"/>
              </w:rPr>
              <w:t xml:space="preserve"> </w:t>
            </w:r>
            <w:r w:rsidR="00EA6611">
              <w:rPr>
                <w:sz w:val="22"/>
                <w:lang w:eastAsia="el-GR"/>
              </w:rPr>
              <w:t xml:space="preserve">Georgiano          </w:t>
            </w:r>
            <w:sdt>
              <w:sdtPr>
                <w:rPr>
                  <w:sz w:val="22"/>
                  <w:lang w:eastAsia="el-GR"/>
                </w:rPr>
                <w:id w:val="1779498338"/>
                <w14:checkbox>
                  <w14:checked w14:val="0"/>
                  <w14:checkedState w14:val="2612" w14:font="MS Gothic"/>
                  <w14:uncheckedState w14:val="2610" w14:font="MS Gothic"/>
                </w14:checkbox>
              </w:sdtPr>
              <w:sdtContent>
                <w:r w:rsidR="00D22A98" w:rsidRPr="5C7C5CB6">
                  <w:rPr>
                    <w:rFonts w:ascii="MS Gothic" w:eastAsia="MS Gothic" w:hAnsi="MS Gothic"/>
                    <w:sz w:val="22"/>
                    <w:lang w:eastAsia="el-GR"/>
                  </w:rPr>
                  <w:t>☐</w:t>
                </w:r>
              </w:sdtContent>
            </w:sdt>
            <w:r w:rsidR="00D22A98" w:rsidRPr="5C7C5CB6">
              <w:rPr>
                <w:sz w:val="22"/>
                <w:lang w:eastAsia="el-GR"/>
              </w:rPr>
              <w:t xml:space="preserve"> </w:t>
            </w:r>
            <w:r w:rsidR="00EA6611">
              <w:rPr>
                <w:sz w:val="22"/>
                <w:lang w:eastAsia="el-GR"/>
              </w:rPr>
              <w:t xml:space="preserve">Greco              </w:t>
            </w:r>
            <w:sdt>
              <w:sdtPr>
                <w:rPr>
                  <w:sz w:val="22"/>
                  <w:lang w:eastAsia="el-GR"/>
                </w:rPr>
                <w:id w:val="301373425"/>
                <w14:checkbox>
                  <w14:checked w14:val="0"/>
                  <w14:checkedState w14:val="2612" w14:font="MS Gothic"/>
                  <w14:uncheckedState w14:val="2610" w14:font="MS Gothic"/>
                </w14:checkbox>
              </w:sdtPr>
              <w:sdtContent>
                <w:r w:rsidR="00D22A98" w:rsidRPr="0E1F8352">
                  <w:rPr>
                    <w:rFonts w:ascii="MS Gothic" w:eastAsia="MS Gothic" w:hAnsi="MS Gothic"/>
                    <w:sz w:val="22"/>
                    <w:lang w:eastAsia="el-GR"/>
                  </w:rPr>
                  <w:t>☐</w:t>
                </w:r>
              </w:sdtContent>
            </w:sdt>
            <w:r w:rsidR="00D22A98" w:rsidRPr="0E1F8352">
              <w:rPr>
                <w:sz w:val="22"/>
                <w:lang w:eastAsia="el-GR"/>
              </w:rPr>
              <w:t xml:space="preserve"> Italian</w:t>
            </w:r>
            <w:r w:rsidR="00EA6611">
              <w:rPr>
                <w:sz w:val="22"/>
                <w:lang w:eastAsia="el-GR"/>
              </w:rPr>
              <w:t>o</w:t>
            </w:r>
            <w:r w:rsidR="00D22A98">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Content>
                <w:r w:rsidR="00D22A98" w:rsidRPr="0E1F8352">
                  <w:rPr>
                    <w:rFonts w:ascii="MS Gothic" w:eastAsia="MS Gothic" w:hAnsi="MS Gothic"/>
                    <w:sz w:val="22"/>
                    <w:lang w:eastAsia="el-GR"/>
                  </w:rPr>
                  <w:t>☐</w:t>
                </w:r>
              </w:sdtContent>
            </w:sdt>
            <w:r w:rsidR="00D22A98" w:rsidRPr="0E1F8352">
              <w:rPr>
                <w:sz w:val="22"/>
                <w:lang w:eastAsia="el-GR"/>
              </w:rPr>
              <w:t xml:space="preserve"> </w:t>
            </w:r>
            <w:r w:rsidR="00D22A98">
              <w:rPr>
                <w:sz w:val="22"/>
                <w:lang w:eastAsia="el-GR"/>
              </w:rPr>
              <w:t>Spa</w:t>
            </w:r>
            <w:r w:rsidR="00EA6611">
              <w:rPr>
                <w:sz w:val="22"/>
                <w:lang w:eastAsia="el-GR"/>
              </w:rPr>
              <w:t>g</w:t>
            </w:r>
            <w:r w:rsidR="00D22A98">
              <w:rPr>
                <w:sz w:val="22"/>
                <w:lang w:eastAsia="el-GR"/>
              </w:rPr>
              <w:t>n</w:t>
            </w:r>
            <w:r w:rsidR="00EA6611">
              <w:rPr>
                <w:sz w:val="22"/>
                <w:lang w:eastAsia="el-GR"/>
              </w:rPr>
              <w:t>olo</w:t>
            </w:r>
          </w:p>
        </w:tc>
      </w:tr>
    </w:tbl>
    <w:p w14:paraId="10DA538B" w14:textId="77777777" w:rsidR="00AA6547" w:rsidRPr="00383176" w:rsidRDefault="00AA6547" w:rsidP="00383176">
      <w:pPr>
        <w:spacing w:after="0" w:line="240" w:lineRule="auto"/>
        <w:rPr>
          <w:sz w:val="16"/>
          <w:szCs w:val="16"/>
        </w:rPr>
      </w:pPr>
    </w:p>
    <w:tbl>
      <w:tblPr>
        <w:tblStyle w:val="TableGrid"/>
        <w:tblW w:w="10075" w:type="dxa"/>
        <w:tblLook w:val="04A0" w:firstRow="1" w:lastRow="0" w:firstColumn="1" w:lastColumn="0" w:noHBand="0" w:noVBand="1"/>
      </w:tblPr>
      <w:tblGrid>
        <w:gridCol w:w="10075"/>
      </w:tblGrid>
      <w:tr w:rsidR="00AA6547" w:rsidRPr="008E5B7B" w14:paraId="4F4A35E1" w14:textId="77777777" w:rsidTr="00D22A98">
        <w:trPr>
          <w:trHeight w:val="20"/>
        </w:trPr>
        <w:tc>
          <w:tcPr>
            <w:tcW w:w="10075" w:type="dxa"/>
            <w:shd w:val="clear" w:color="auto" w:fill="00B8A6" w:themeFill="accent2"/>
          </w:tcPr>
          <w:p w14:paraId="53A3D5B4" w14:textId="467F7356" w:rsidR="00AA6547" w:rsidRPr="0090194E" w:rsidRDefault="00383176" w:rsidP="00D22A98">
            <w:pPr>
              <w:pStyle w:val="BPBodytext"/>
              <w:spacing w:after="0" w:line="240" w:lineRule="auto"/>
              <w:jc w:val="left"/>
              <w:rPr>
                <w:b/>
                <w:bCs/>
                <w:lang w:val="it-IT" w:eastAsia="el-GR"/>
              </w:rPr>
            </w:pPr>
            <w:r w:rsidRPr="0090194E">
              <w:rPr>
                <w:b/>
                <w:bCs/>
                <w:color w:val="FFFFFF" w:themeColor="background1"/>
                <w:lang w:val="it-IT" w:eastAsia="el-GR"/>
              </w:rPr>
              <w:t>9</w:t>
            </w:r>
            <w:r w:rsidR="00AA6547" w:rsidRPr="0090194E">
              <w:rPr>
                <w:b/>
                <w:bCs/>
                <w:color w:val="FFFFFF" w:themeColor="background1"/>
                <w:lang w:val="it-IT" w:eastAsia="el-GR"/>
              </w:rPr>
              <w:t xml:space="preserve">. </w:t>
            </w:r>
            <w:r w:rsidR="0025728E" w:rsidRPr="0090194E">
              <w:rPr>
                <w:b/>
                <w:bCs/>
                <w:color w:val="FFFFFF" w:themeColor="background1"/>
                <w:lang w:val="it-IT" w:eastAsia="el-GR"/>
              </w:rPr>
              <w:t xml:space="preserve">Accesso ad attrezzature tecnica </w:t>
            </w:r>
            <w:r w:rsidR="004A7001">
              <w:rPr>
                <w:b/>
                <w:bCs/>
                <w:color w:val="FFFFFF" w:themeColor="background1"/>
                <w:lang w:val="it-IT" w:eastAsia="el-GR"/>
              </w:rPr>
              <w:t>necessaria</w:t>
            </w:r>
          </w:p>
        </w:tc>
      </w:tr>
      <w:tr w:rsidR="00AA6547" w:rsidRPr="00904171" w14:paraId="46BF5D80" w14:textId="77777777" w:rsidTr="00D22A98">
        <w:trPr>
          <w:trHeight w:val="20"/>
        </w:trPr>
        <w:tc>
          <w:tcPr>
            <w:tcW w:w="10075" w:type="dxa"/>
          </w:tcPr>
          <w:p w14:paraId="6A29200C" w14:textId="478D1B00" w:rsidR="00AA6547" w:rsidRPr="0090194E" w:rsidRDefault="00000000" w:rsidP="00383176">
            <w:pPr>
              <w:pStyle w:val="BPBodytext"/>
              <w:spacing w:after="0" w:line="240" w:lineRule="auto"/>
              <w:rPr>
                <w:rFonts w:eastAsia="Aptos" w:cs="Aptos"/>
                <w:i/>
                <w:iCs/>
                <w:sz w:val="22"/>
                <w:lang w:val="it-IT" w:eastAsia="el-GR"/>
              </w:rPr>
            </w:pPr>
            <w:sdt>
              <w:sdtPr>
                <w:rPr>
                  <w:sz w:val="22"/>
                  <w:lang w:val="it-IT" w:eastAsia="el-GR"/>
                </w:rPr>
                <w:id w:val="1586417545"/>
                <w14:checkbox>
                  <w14:checked w14:val="0"/>
                  <w14:checkedState w14:val="2612" w14:font="MS Gothic"/>
                  <w14:uncheckedState w14:val="2610" w14:font="MS Gothic"/>
                </w14:checkbox>
              </w:sdtPr>
              <w:sdtContent>
                <w:r w:rsidR="000D6AEA" w:rsidRPr="0090194E">
                  <w:rPr>
                    <w:rFonts w:ascii="MS Gothic" w:eastAsia="MS Gothic" w:hAnsi="MS Gothic"/>
                    <w:sz w:val="22"/>
                    <w:lang w:val="it-IT" w:eastAsia="el-GR"/>
                  </w:rPr>
                  <w:t>☐</w:t>
                </w:r>
              </w:sdtContent>
            </w:sdt>
            <w:r w:rsidR="000D6AEA" w:rsidRPr="0090194E">
              <w:rPr>
                <w:sz w:val="22"/>
                <w:lang w:val="it-IT" w:eastAsia="el-GR"/>
              </w:rPr>
              <w:t xml:space="preserve">  </w:t>
            </w:r>
            <w:r w:rsidR="0025728E" w:rsidRPr="0090194E">
              <w:rPr>
                <w:sz w:val="22"/>
                <w:lang w:val="it-IT" w:eastAsia="el-GR"/>
              </w:rPr>
              <w:t>Comprendo che per partecipare all'esame online, devo avere accesso</w:t>
            </w:r>
            <w:r w:rsidR="0025728E" w:rsidRPr="0090194E">
              <w:rPr>
                <w:sz w:val="22"/>
                <w:lang w:val="it-IT" w:eastAsia="el-GR"/>
              </w:rPr>
              <w:br/>
              <w:t xml:space="preserve">all'attrezzatura tecnica </w:t>
            </w:r>
            <w:r w:rsidR="004A7001">
              <w:rPr>
                <w:sz w:val="22"/>
                <w:lang w:val="it-IT" w:eastAsia="el-GR"/>
              </w:rPr>
              <w:t>necessaria</w:t>
            </w:r>
            <w:r w:rsidR="0025728E" w:rsidRPr="0090194E">
              <w:rPr>
                <w:sz w:val="22"/>
                <w:lang w:val="it-IT" w:eastAsia="el-GR"/>
              </w:rPr>
              <w:t>, inclusi: un computer con Windows</w:t>
            </w:r>
            <w:r w:rsidR="0025728E" w:rsidRPr="0090194E">
              <w:rPr>
                <w:sz w:val="22"/>
                <w:lang w:val="it-IT" w:eastAsia="el-GR"/>
              </w:rPr>
              <w:br/>
              <w:t xml:space="preserve">8 o superiore, una connessione </w:t>
            </w:r>
            <w:r w:rsidR="004A7001">
              <w:rPr>
                <w:sz w:val="22"/>
                <w:lang w:val="it-IT" w:eastAsia="el-GR"/>
              </w:rPr>
              <w:t>I</w:t>
            </w:r>
            <w:r w:rsidR="0025728E" w:rsidRPr="0090194E">
              <w:rPr>
                <w:sz w:val="22"/>
                <w:lang w:val="it-IT" w:eastAsia="el-GR"/>
              </w:rPr>
              <w:t>nternet stabile, una telecamera e un</w:t>
            </w:r>
            <w:r w:rsidR="004A7001">
              <w:rPr>
                <w:sz w:val="22"/>
                <w:lang w:val="it-IT" w:eastAsia="el-GR"/>
              </w:rPr>
              <w:t xml:space="preserve"> </w:t>
            </w:r>
            <w:r w:rsidR="0025728E" w:rsidRPr="0090194E">
              <w:rPr>
                <w:sz w:val="22"/>
                <w:lang w:val="it-IT" w:eastAsia="el-GR"/>
              </w:rPr>
              <w:t>microfono.</w:t>
            </w:r>
          </w:p>
        </w:tc>
      </w:tr>
    </w:tbl>
    <w:p w14:paraId="74D6F6BA" w14:textId="77777777" w:rsidR="00505A3B" w:rsidRPr="0090194E" w:rsidRDefault="00505A3B" w:rsidP="00505A3B">
      <w:pPr>
        <w:pStyle w:val="BPBodytext"/>
        <w:rPr>
          <w:lang w:val="it-IT"/>
        </w:rPr>
      </w:pPr>
    </w:p>
    <w:p w14:paraId="4BE84A5A" w14:textId="630E1481" w:rsidR="003E5AAC" w:rsidRPr="0090194E" w:rsidRDefault="00384861" w:rsidP="00505A3B">
      <w:pPr>
        <w:pStyle w:val="BPBodytext"/>
        <w:spacing w:after="0" w:line="240" w:lineRule="auto"/>
        <w:jc w:val="center"/>
        <w:rPr>
          <w:b/>
          <w:bCs/>
          <w:sz w:val="32"/>
          <w:szCs w:val="28"/>
          <w:u w:val="single"/>
          <w:lang w:val="it-IT" w:eastAsia="el-GR"/>
        </w:rPr>
      </w:pPr>
      <w:r w:rsidRPr="0090194E">
        <w:rPr>
          <w:b/>
          <w:bCs/>
          <w:sz w:val="32"/>
          <w:szCs w:val="28"/>
          <w:u w:val="single"/>
          <w:lang w:val="it-IT" w:eastAsia="el-GR"/>
        </w:rPr>
        <w:t>Dichiarazione solenne</w:t>
      </w:r>
    </w:p>
    <w:p w14:paraId="491630CE" w14:textId="7E354E20" w:rsidR="00A43D68"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Con la presente candidatura, riconosco che le domande sono soggette a un controllo di ammissibilità, in conformità con gli obiettivi e la capacità del programma.</w:t>
      </w:r>
    </w:p>
    <w:p w14:paraId="775533D5" w14:textId="40881DED"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Comprendo che, se selezionato per partecipare al Programma di Formazione e Certificazione BLUE PORTS, frequenterò il </w:t>
      </w:r>
      <w:r w:rsidRPr="0090194E">
        <w:rPr>
          <w:b/>
          <w:bCs/>
          <w:sz w:val="20"/>
          <w:szCs w:val="20"/>
          <w:lang w:val="it-IT" w:eastAsia="el-GR"/>
        </w:rPr>
        <w:t>Corso di Formazione BLUE PORTS</w:t>
      </w:r>
      <w:r w:rsidRPr="0090194E">
        <w:rPr>
          <w:sz w:val="20"/>
          <w:szCs w:val="20"/>
          <w:lang w:val="it-IT" w:eastAsia="el-GR"/>
        </w:rPr>
        <w:t> e sosterrò l'</w:t>
      </w:r>
      <w:r w:rsidRPr="0090194E">
        <w:rPr>
          <w:b/>
          <w:bCs/>
          <w:sz w:val="20"/>
          <w:szCs w:val="20"/>
          <w:lang w:val="it-IT" w:eastAsia="el-GR"/>
        </w:rPr>
        <w:t>Esame di Certificazione</w:t>
      </w:r>
      <w:r w:rsidRPr="0090194E">
        <w:rPr>
          <w:sz w:val="20"/>
          <w:szCs w:val="20"/>
          <w:lang w:val="it-IT" w:eastAsia="el-GR"/>
        </w:rPr>
        <w:t> per uno dei seguenti sotto-schemi:</w:t>
      </w:r>
      <w:r>
        <w:rPr>
          <w:sz w:val="20"/>
          <w:szCs w:val="20"/>
          <w:lang w:val="it-IT" w:eastAsia="el-GR"/>
        </w:rPr>
        <w:t xml:space="preserve"> </w:t>
      </w:r>
    </w:p>
    <w:p w14:paraId="4BFF2034" w14:textId="77777777" w:rsidR="00384861" w:rsidRDefault="00384861" w:rsidP="0090194E">
      <w:pPr>
        <w:pStyle w:val="BPBodytext"/>
        <w:spacing w:after="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Responsabile della Sostenibilità Portuale (</w:t>
      </w:r>
      <w:r w:rsidR="00D31BA4" w:rsidRPr="0090194E">
        <w:rPr>
          <w:b/>
          <w:bCs/>
          <w:color w:val="06695E" w:themeColor="accent1" w:themeShade="BF"/>
          <w:sz w:val="22"/>
          <w:lang w:val="it-IT" w:eastAsia="el-GR"/>
        </w:rPr>
        <w:t>Ports Sustainability Officer</w:t>
      </w:r>
      <w:r>
        <w:rPr>
          <w:b/>
          <w:bCs/>
          <w:color w:val="06695E" w:themeColor="accent1" w:themeShade="BF"/>
          <w:sz w:val="22"/>
          <w:lang w:val="it-IT" w:eastAsia="el-GR"/>
        </w:rPr>
        <w:t>)</w:t>
      </w:r>
    </w:p>
    <w:p w14:paraId="21F773FF" w14:textId="07ABD51C" w:rsidR="00384861" w:rsidRDefault="00D31BA4" w:rsidP="0090194E">
      <w:pPr>
        <w:pStyle w:val="BPBodytext"/>
        <w:spacing w:after="0" w:line="240" w:lineRule="auto"/>
        <w:jc w:val="center"/>
        <w:rPr>
          <w:color w:val="06695E" w:themeColor="accent1" w:themeShade="BF"/>
          <w:sz w:val="22"/>
          <w:lang w:val="it-IT" w:eastAsia="el-GR"/>
        </w:rPr>
      </w:pPr>
      <w:r w:rsidRPr="0090194E">
        <w:rPr>
          <w:color w:val="06695E" w:themeColor="accent1" w:themeShade="BF"/>
          <w:sz w:val="22"/>
          <w:lang w:val="it-IT" w:eastAsia="el-GR"/>
        </w:rPr>
        <w:t>o</w:t>
      </w:r>
      <w:r w:rsidR="00FC0C6D">
        <w:rPr>
          <w:color w:val="06695E" w:themeColor="accent1" w:themeShade="BF"/>
          <w:sz w:val="22"/>
          <w:lang w:val="it-IT" w:eastAsia="el-GR"/>
        </w:rPr>
        <w:t>ppure</w:t>
      </w:r>
    </w:p>
    <w:p w14:paraId="2F5A755E" w14:textId="7B34435E" w:rsidR="00D31BA4" w:rsidRPr="0090194E" w:rsidRDefault="00384861" w:rsidP="00383176">
      <w:pPr>
        <w:pStyle w:val="BPBodytext"/>
        <w:spacing w:after="120" w:line="240" w:lineRule="auto"/>
        <w:jc w:val="center"/>
        <w:rPr>
          <w:b/>
          <w:bCs/>
          <w:color w:val="06695E" w:themeColor="accent1" w:themeShade="BF"/>
          <w:sz w:val="22"/>
          <w:lang w:val="it-IT" w:eastAsia="el-GR"/>
        </w:rPr>
      </w:pPr>
      <w:r w:rsidRPr="0090194E">
        <w:rPr>
          <w:b/>
          <w:bCs/>
          <w:color w:val="06695E" w:themeColor="accent1" w:themeShade="BF"/>
          <w:sz w:val="22"/>
          <w:lang w:val="it-IT" w:eastAsia="el-GR"/>
        </w:rPr>
        <w:t>Operatore per la Sostenibilità Portuale</w:t>
      </w:r>
      <w:r>
        <w:rPr>
          <w:b/>
          <w:bCs/>
          <w:color w:val="06695E" w:themeColor="accent1" w:themeShade="BF"/>
          <w:sz w:val="22"/>
          <w:lang w:val="it-IT" w:eastAsia="el-GR"/>
        </w:rPr>
        <w:t xml:space="preserve"> (</w:t>
      </w:r>
      <w:r w:rsidR="00D31BA4" w:rsidRPr="0090194E">
        <w:rPr>
          <w:b/>
          <w:bCs/>
          <w:color w:val="06695E" w:themeColor="accent1" w:themeShade="BF"/>
          <w:sz w:val="22"/>
          <w:lang w:val="it-IT" w:eastAsia="el-GR"/>
        </w:rPr>
        <w:t>Ports Sustainability Operator</w:t>
      </w:r>
      <w:r>
        <w:rPr>
          <w:b/>
          <w:bCs/>
          <w:color w:val="06695E" w:themeColor="accent1" w:themeShade="BF"/>
          <w:sz w:val="22"/>
          <w:lang w:val="it-IT" w:eastAsia="el-GR"/>
        </w:rPr>
        <w:t>)</w:t>
      </w:r>
    </w:p>
    <w:p w14:paraId="4AD43099" w14:textId="26BB472F" w:rsidR="00D31BA4" w:rsidRPr="0090194E" w:rsidRDefault="00384861" w:rsidP="00383176">
      <w:pPr>
        <w:pStyle w:val="BPBodytext"/>
        <w:spacing w:after="120" w:line="240" w:lineRule="auto"/>
        <w:rPr>
          <w:sz w:val="20"/>
          <w:szCs w:val="20"/>
          <w:lang w:val="it-IT" w:eastAsia="el-GR"/>
        </w:rPr>
      </w:pPr>
      <w:r w:rsidRPr="0090194E">
        <w:rPr>
          <w:sz w:val="20"/>
          <w:szCs w:val="20"/>
          <w:lang w:val="it-IT" w:eastAsia="el-GR"/>
        </w:rPr>
        <w:t xml:space="preserve">Con la presente dichiaro solennemente di accettare quanto segue: </w:t>
      </w:r>
    </w:p>
    <w:p w14:paraId="49593326" w14:textId="1DC677C2" w:rsidR="00D31BA4" w:rsidRPr="0090194E" w:rsidRDefault="009F772D" w:rsidP="0090194E">
      <w:pPr>
        <w:pStyle w:val="BPBodytext"/>
        <w:numPr>
          <w:ilvl w:val="0"/>
          <w:numId w:val="25"/>
        </w:numPr>
        <w:spacing w:after="120"/>
        <w:rPr>
          <w:sz w:val="20"/>
          <w:szCs w:val="20"/>
          <w:lang w:val="it-IT" w:eastAsia="el-GR"/>
        </w:rPr>
      </w:pPr>
      <w:r w:rsidRPr="0090194E">
        <w:rPr>
          <w:sz w:val="20"/>
          <w:szCs w:val="20"/>
          <w:lang w:val="it-IT" w:eastAsia="el-GR"/>
        </w:rPr>
        <w:t>Le informazioni fornite in questa candidatura sono veritiere e supportate dalla documentazione necessaria presentata in allegato.</w:t>
      </w:r>
    </w:p>
    <w:p w14:paraId="3CA29AAF" w14:textId="71911FE6" w:rsidR="006D265C" w:rsidRPr="0090194E" w:rsidRDefault="009F772D" w:rsidP="00383176">
      <w:pPr>
        <w:pStyle w:val="BPBodytext"/>
        <w:numPr>
          <w:ilvl w:val="0"/>
          <w:numId w:val="25"/>
        </w:numPr>
        <w:spacing w:after="120" w:line="240" w:lineRule="auto"/>
        <w:rPr>
          <w:sz w:val="20"/>
          <w:szCs w:val="20"/>
          <w:lang w:val="it-IT" w:eastAsia="el-GR"/>
        </w:rPr>
      </w:pPr>
      <w:r w:rsidRPr="009F772D">
        <w:rPr>
          <w:sz w:val="20"/>
          <w:szCs w:val="20"/>
          <w:lang w:val="it-IT" w:eastAsia="el-GR"/>
        </w:rPr>
        <w:t xml:space="preserve">Soddisfo i </w:t>
      </w:r>
      <w:r w:rsidRPr="0090194E">
        <w:rPr>
          <w:sz w:val="20"/>
          <w:szCs w:val="20"/>
          <w:lang w:val="it-IT" w:eastAsia="el-GR"/>
        </w:rPr>
        <w:t>requisit</w:t>
      </w:r>
      <w:r w:rsidR="005A5C1A">
        <w:rPr>
          <w:sz w:val="20"/>
          <w:szCs w:val="20"/>
          <w:lang w:val="it-IT" w:eastAsia="el-GR"/>
        </w:rPr>
        <w:t>i</w:t>
      </w:r>
      <w:r w:rsidRPr="0090194E">
        <w:rPr>
          <w:sz w:val="20"/>
          <w:szCs w:val="20"/>
          <w:lang w:val="it-IT" w:eastAsia="el-GR"/>
        </w:rPr>
        <w:t xml:space="preserve"> di ammissibilità</w:t>
      </w:r>
      <w:r w:rsidR="00223E3D" w:rsidRPr="0090194E">
        <w:rPr>
          <w:sz w:val="20"/>
          <w:szCs w:val="20"/>
          <w:vertAlign w:val="superscript"/>
          <w:lang w:val="it-IT" w:eastAsia="el-GR"/>
        </w:rPr>
        <w:t>1</w:t>
      </w:r>
      <w:r w:rsidR="006D265C" w:rsidRPr="0090194E">
        <w:rPr>
          <w:sz w:val="20"/>
          <w:szCs w:val="20"/>
          <w:lang w:val="it-IT" w:eastAsia="el-GR"/>
        </w:rPr>
        <w:t xml:space="preserve"> </w:t>
      </w:r>
      <w:r w:rsidRPr="0090194E">
        <w:rPr>
          <w:sz w:val="20"/>
          <w:szCs w:val="20"/>
          <w:lang w:val="it-IT" w:eastAsia="el-GR"/>
        </w:rPr>
        <w:t>per il prog</w:t>
      </w:r>
      <w:r>
        <w:rPr>
          <w:sz w:val="20"/>
          <w:szCs w:val="20"/>
          <w:lang w:val="it-IT" w:eastAsia="el-GR"/>
        </w:rPr>
        <w:t>ramma a cui mi candido, come descritto nel bando di candidatura</w:t>
      </w:r>
      <w:r w:rsidR="006D265C" w:rsidRPr="0090194E">
        <w:rPr>
          <w:sz w:val="20"/>
          <w:szCs w:val="20"/>
          <w:lang w:val="it-IT" w:eastAsia="el-GR"/>
        </w:rPr>
        <w:t>.</w:t>
      </w:r>
    </w:p>
    <w:p w14:paraId="7A3DD526" w14:textId="11F1B386" w:rsidR="00D31BA4" w:rsidRPr="0090194E" w:rsidRDefault="009F772D" w:rsidP="00383176">
      <w:pPr>
        <w:pStyle w:val="BPBodytext"/>
        <w:numPr>
          <w:ilvl w:val="0"/>
          <w:numId w:val="25"/>
        </w:numPr>
        <w:spacing w:after="120" w:line="240" w:lineRule="auto"/>
        <w:rPr>
          <w:sz w:val="20"/>
          <w:szCs w:val="20"/>
          <w:lang w:val="it-IT" w:eastAsia="el-GR"/>
        </w:rPr>
      </w:pPr>
      <w:r w:rsidRPr="00FF049D">
        <w:rPr>
          <w:sz w:val="20"/>
          <w:szCs w:val="20"/>
          <w:lang w:val="it-IT" w:eastAsia="el-GR"/>
        </w:rPr>
        <w:t>Comprendo che per completare con successo il pr</w:t>
      </w:r>
      <w:r w:rsidR="00FF049D" w:rsidRPr="0090194E">
        <w:rPr>
          <w:sz w:val="20"/>
          <w:szCs w:val="20"/>
          <w:lang w:val="it-IT" w:eastAsia="el-GR"/>
        </w:rPr>
        <w:t>o</w:t>
      </w:r>
      <w:r w:rsidRPr="00FF049D">
        <w:rPr>
          <w:sz w:val="20"/>
          <w:szCs w:val="20"/>
          <w:lang w:val="it-IT" w:eastAsia="el-GR"/>
        </w:rPr>
        <w:t>gramma</w:t>
      </w:r>
      <w:r w:rsidRPr="0090194E">
        <w:rPr>
          <w:sz w:val="20"/>
          <w:szCs w:val="20"/>
          <w:lang w:val="it-IT" w:eastAsia="el-GR"/>
        </w:rPr>
        <w:t>,</w:t>
      </w:r>
      <w:r w:rsidR="00FF049D" w:rsidRPr="0090194E">
        <w:rPr>
          <w:sz w:val="20"/>
          <w:szCs w:val="20"/>
          <w:lang w:val="it-IT" w:eastAsia="el-GR"/>
        </w:rPr>
        <w:t xml:space="preserve"> </w:t>
      </w:r>
      <w:r w:rsidR="00FF049D" w:rsidRPr="0090194E">
        <w:rPr>
          <w:b/>
          <w:bCs/>
          <w:sz w:val="20"/>
          <w:szCs w:val="20"/>
          <w:lang w:val="it-IT" w:eastAsia="el-GR"/>
        </w:rPr>
        <w:t xml:space="preserve">la partecipazione al </w:t>
      </w:r>
      <w:r w:rsidR="00FF049D">
        <w:rPr>
          <w:b/>
          <w:bCs/>
          <w:sz w:val="20"/>
          <w:szCs w:val="20"/>
          <w:lang w:val="it-IT" w:eastAsia="el-GR"/>
        </w:rPr>
        <w:t xml:space="preserve">corso di formazione selezionato e all’esame di certificazione è obbligatoria. </w:t>
      </w:r>
    </w:p>
    <w:p w14:paraId="1C34558E" w14:textId="1F9FEBF5" w:rsidR="00AB75FC" w:rsidRPr="0090194E" w:rsidRDefault="00FF049D" w:rsidP="00383176">
      <w:pPr>
        <w:pStyle w:val="BPBodytext"/>
        <w:numPr>
          <w:ilvl w:val="0"/>
          <w:numId w:val="25"/>
        </w:numPr>
        <w:spacing w:after="120" w:line="240" w:lineRule="auto"/>
        <w:rPr>
          <w:sz w:val="20"/>
          <w:szCs w:val="20"/>
          <w:lang w:val="it-IT" w:eastAsia="el-GR"/>
        </w:rPr>
      </w:pPr>
      <w:r w:rsidRPr="0090194E">
        <w:rPr>
          <w:sz w:val="20"/>
          <w:szCs w:val="20"/>
          <w:lang w:val="it-IT" w:eastAsia="el-GR"/>
        </w:rPr>
        <w:t xml:space="preserve">Comprendo che, per ottenere il certificate “BLUE PORTS personale per la Sostenibilità Portuale” devo supercare con successo l’esame di certificazione. </w:t>
      </w:r>
    </w:p>
    <w:p w14:paraId="6811C099" w14:textId="1049D267" w:rsidR="006D265C" w:rsidRPr="0090194E" w:rsidRDefault="00FF049D" w:rsidP="00383176">
      <w:pPr>
        <w:pStyle w:val="BPBodytext"/>
        <w:numPr>
          <w:ilvl w:val="0"/>
          <w:numId w:val="25"/>
        </w:numPr>
        <w:spacing w:after="120" w:line="240" w:lineRule="auto"/>
        <w:jc w:val="left"/>
        <w:rPr>
          <w:sz w:val="20"/>
          <w:szCs w:val="20"/>
          <w:lang w:val="it-IT" w:eastAsia="el-GR"/>
        </w:rPr>
      </w:pPr>
      <w:r w:rsidRPr="0090194E">
        <w:rPr>
          <w:sz w:val="20"/>
          <w:szCs w:val="20"/>
          <w:lang w:val="it-IT" w:eastAsia="el-GR"/>
        </w:rPr>
        <w:t>Sono stato informato e accetto i termini relativi alla conservazione dei dati, come descritto nell’informativa sulla Conservazio</w:t>
      </w:r>
      <w:r>
        <w:rPr>
          <w:sz w:val="20"/>
          <w:szCs w:val="20"/>
          <w:lang w:val="it-IT" w:eastAsia="el-GR"/>
        </w:rPr>
        <w:t>ne dei Dati</w:t>
      </w:r>
      <w:r w:rsidR="00223E3D" w:rsidRPr="0090194E">
        <w:rPr>
          <w:sz w:val="20"/>
          <w:szCs w:val="20"/>
          <w:u w:val="single"/>
          <w:vertAlign w:val="superscript"/>
          <w:lang w:val="it-IT" w:eastAsia="el-GR"/>
        </w:rPr>
        <w:t>2</w:t>
      </w:r>
      <w:r w:rsidR="006D265C" w:rsidRPr="0090194E">
        <w:rPr>
          <w:sz w:val="20"/>
          <w:szCs w:val="20"/>
          <w:lang w:val="it-IT" w:eastAsia="el-GR"/>
        </w:rPr>
        <w:t>.</w:t>
      </w:r>
    </w:p>
    <w:p w14:paraId="1EC9B691" w14:textId="5288CDB5" w:rsidR="007856D2" w:rsidRPr="00FC0C6D" w:rsidRDefault="00404435" w:rsidP="00FC0C6D">
      <w:pPr>
        <w:pStyle w:val="BPBodytext"/>
        <w:numPr>
          <w:ilvl w:val="0"/>
          <w:numId w:val="25"/>
        </w:numPr>
        <w:spacing w:after="240" w:line="240" w:lineRule="auto"/>
        <w:ind w:left="714" w:hanging="357"/>
        <w:rPr>
          <w:sz w:val="20"/>
          <w:szCs w:val="20"/>
          <w:lang w:val="it-IT" w:eastAsia="el-GR"/>
        </w:rPr>
      </w:pPr>
      <w:r w:rsidRPr="0090194E">
        <w:rPr>
          <w:sz w:val="20"/>
          <w:szCs w:val="20"/>
          <w:lang w:val="it-IT" w:eastAsia="el-GR"/>
        </w:rPr>
        <w:t xml:space="preserve">Acconsento che, al conseguimento della certificazione, il Consorzio BLUE PORTS includa le seguenti informazioni a me relative nel </w:t>
      </w:r>
      <w:r w:rsidRPr="0090194E">
        <w:rPr>
          <w:b/>
          <w:bCs/>
          <w:sz w:val="20"/>
          <w:szCs w:val="20"/>
          <w:lang w:val="it-IT" w:eastAsia="el-GR"/>
        </w:rPr>
        <w:t>Registro Pubblico degli Individui Certificati</w:t>
      </w:r>
      <w:r w:rsidR="002B78A2">
        <w:rPr>
          <w:b/>
          <w:bCs/>
          <w:sz w:val="20"/>
          <w:szCs w:val="20"/>
          <w:lang w:val="it-IT" w:eastAsia="el-GR"/>
        </w:rPr>
        <w:t xml:space="preserve"> </w:t>
      </w:r>
      <w:r w:rsidR="002B78A2" w:rsidRPr="00A83579">
        <w:rPr>
          <w:b/>
          <w:bCs/>
          <w:sz w:val="20"/>
          <w:szCs w:val="20"/>
          <w:lang w:val="it-IT" w:eastAsia="el-GR"/>
        </w:rPr>
        <w:t>BLUE PORTS</w:t>
      </w:r>
      <w:r>
        <w:rPr>
          <w:sz w:val="20"/>
          <w:szCs w:val="20"/>
          <w:lang w:val="it-IT" w:eastAsia="el-GR"/>
        </w:rPr>
        <w:t xml:space="preserve">: nome e cognome, tipo di certificato, numero di certificato, syllabus, data di rilascio del certificato, periodo di validità, data di ricertificazione. </w:t>
      </w:r>
      <w:r w:rsidRPr="00404435">
        <w:rPr>
          <w:sz w:val="20"/>
          <w:szCs w:val="20"/>
          <w:lang w:val="it-IT" w:eastAsia="el-GR"/>
        </w:rPr>
        <w:t>Accetto inoltre</w:t>
      </w:r>
      <w:r w:rsidRPr="0090194E">
        <w:rPr>
          <w:sz w:val="20"/>
          <w:szCs w:val="20"/>
          <w:lang w:val="it-IT" w:eastAsia="el-GR"/>
        </w:rPr>
        <w:t xml:space="preserve"> di informare l’Organismo di Certificazione di qualsiasi modifica ai dati inclusi nel registro. In caso di mancata comunicazione, o di informazioni false o fuorivianti, l’Organismo di Certificazione</w:t>
      </w:r>
      <w:r>
        <w:rPr>
          <w:sz w:val="20"/>
          <w:szCs w:val="20"/>
          <w:lang w:val="it-IT" w:eastAsia="el-GR"/>
        </w:rPr>
        <w:t xml:space="preserve"> si riserva il diritto di non rilasciare il certifcato e di rimuovere i miei dati dal Registro degli Individui Certificati.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7083"/>
      </w:tblGrid>
      <w:tr w:rsidR="00D31BA4" w:rsidRPr="00AC44B9" w14:paraId="24A69BBE" w14:textId="77777777" w:rsidTr="00FC0C6D">
        <w:tc>
          <w:tcPr>
            <w:tcW w:w="1323" w:type="pct"/>
          </w:tcPr>
          <w:p w14:paraId="7C5FF4BD" w14:textId="358BA5DA" w:rsidR="00D31BA4" w:rsidRPr="00B87607" w:rsidRDefault="00404435" w:rsidP="00383176">
            <w:pPr>
              <w:pStyle w:val="BPBodytext"/>
              <w:spacing w:after="0" w:line="240" w:lineRule="auto"/>
              <w:rPr>
                <w:b/>
                <w:bCs/>
                <w:sz w:val="22"/>
                <w:lang w:eastAsia="el-GR"/>
              </w:rPr>
            </w:pPr>
            <w:r w:rsidRPr="00B87607">
              <w:rPr>
                <w:b/>
                <w:bCs/>
                <w:sz w:val="22"/>
                <w:lang w:eastAsia="el-GR"/>
              </w:rPr>
              <w:t>Data e luogo</w:t>
            </w:r>
            <w:r w:rsidR="00463714" w:rsidRPr="00B87607">
              <w:rPr>
                <w:b/>
                <w:bCs/>
                <w:sz w:val="22"/>
                <w:lang w:eastAsia="el-GR"/>
              </w:rPr>
              <w:t>:</w:t>
            </w:r>
          </w:p>
        </w:tc>
        <w:tc>
          <w:tcPr>
            <w:tcW w:w="3677" w:type="pct"/>
          </w:tcPr>
          <w:p w14:paraId="083CEEEC" w14:textId="050C2D68" w:rsidR="00D31BA4" w:rsidRPr="00AC44B9" w:rsidRDefault="000A6848" w:rsidP="00383176">
            <w:pPr>
              <w:pStyle w:val="BPBodytext"/>
              <w:spacing w:after="0" w:line="240" w:lineRule="auto"/>
              <w:rPr>
                <w:sz w:val="20"/>
                <w:szCs w:val="20"/>
                <w:lang w:val="el-GR" w:eastAsia="el-GR"/>
              </w:rPr>
            </w:pPr>
            <w:r w:rsidRPr="000A6848">
              <w:rPr>
                <w:sz w:val="22"/>
                <w:lang w:eastAsia="el-GR"/>
              </w:rPr>
              <w:fldChar w:fldCharType="begin">
                <w:ffData>
                  <w:name w:val="Text3"/>
                  <w:enabled/>
                  <w:calcOnExit w:val="0"/>
                  <w:textInput/>
                </w:ffData>
              </w:fldChar>
            </w:r>
            <w:bookmarkStart w:id="3" w:name="Text3"/>
            <w:r w:rsidRPr="000A6848">
              <w:rPr>
                <w:sz w:val="22"/>
                <w:lang w:eastAsia="el-GR"/>
              </w:rPr>
              <w:instrText xml:space="preserve"> FORMTEXT </w:instrText>
            </w:r>
            <w:r w:rsidRPr="000A6848">
              <w:rPr>
                <w:sz w:val="22"/>
                <w:lang w:eastAsia="el-GR"/>
              </w:rPr>
            </w:r>
            <w:r w:rsidRPr="000A6848">
              <w:rPr>
                <w:sz w:val="22"/>
                <w:lang w:eastAsia="el-GR"/>
              </w:rPr>
              <w:fldChar w:fldCharType="separate"/>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noProof/>
                <w:sz w:val="22"/>
                <w:lang w:eastAsia="el-GR"/>
              </w:rPr>
              <w:t> </w:t>
            </w:r>
            <w:r w:rsidRPr="000A6848">
              <w:rPr>
                <w:sz w:val="22"/>
                <w:lang w:eastAsia="el-GR"/>
              </w:rPr>
              <w:fldChar w:fldCharType="end"/>
            </w:r>
            <w:bookmarkEnd w:id="3"/>
          </w:p>
        </w:tc>
      </w:tr>
      <w:tr w:rsidR="00D31BA4" w:rsidRPr="00AC44B9" w14:paraId="283FE737" w14:textId="77777777" w:rsidTr="00FC0C6D">
        <w:tc>
          <w:tcPr>
            <w:tcW w:w="1323" w:type="pct"/>
          </w:tcPr>
          <w:p w14:paraId="132F8DA8" w14:textId="77777777" w:rsidR="00FC0C6D" w:rsidRDefault="00FC0C6D" w:rsidP="00383176">
            <w:pPr>
              <w:pStyle w:val="BPBodytext"/>
              <w:spacing w:after="0" w:line="240" w:lineRule="auto"/>
              <w:rPr>
                <w:sz w:val="22"/>
                <w:lang w:eastAsia="el-GR"/>
              </w:rPr>
            </w:pPr>
          </w:p>
          <w:p w14:paraId="26B190DB" w14:textId="0DC32A04" w:rsidR="00D31BA4" w:rsidRPr="00B87607" w:rsidRDefault="00404435" w:rsidP="00383176">
            <w:pPr>
              <w:pStyle w:val="BPBodytext"/>
              <w:spacing w:after="0" w:line="240" w:lineRule="auto"/>
              <w:rPr>
                <w:b/>
                <w:bCs/>
                <w:sz w:val="22"/>
                <w:lang w:eastAsia="el-GR"/>
              </w:rPr>
            </w:pPr>
            <w:r w:rsidRPr="00B87607">
              <w:rPr>
                <w:b/>
                <w:bCs/>
                <w:sz w:val="22"/>
                <w:lang w:eastAsia="el-GR"/>
              </w:rPr>
              <w:t>Firma del candidato</w:t>
            </w:r>
            <w:r w:rsidR="00463714" w:rsidRPr="00B87607">
              <w:rPr>
                <w:b/>
                <w:bCs/>
                <w:sz w:val="22"/>
                <w:lang w:eastAsia="el-GR"/>
              </w:rPr>
              <w:t>:</w:t>
            </w:r>
          </w:p>
        </w:tc>
        <w:tc>
          <w:tcPr>
            <w:tcW w:w="3677" w:type="pct"/>
          </w:tcPr>
          <w:p w14:paraId="79967399" w14:textId="77777777" w:rsidR="00FC0C6D" w:rsidRDefault="00FC0C6D" w:rsidP="00383176">
            <w:pPr>
              <w:pStyle w:val="BPBodytext"/>
              <w:spacing w:after="0" w:line="240" w:lineRule="auto"/>
              <w:rPr>
                <w:sz w:val="20"/>
                <w:szCs w:val="20"/>
                <w:lang w:eastAsia="el-GR"/>
              </w:rPr>
            </w:pPr>
          </w:p>
          <w:p w14:paraId="050EEA51" w14:textId="225A3455" w:rsidR="00A4305B" w:rsidRPr="00A4305B" w:rsidRDefault="00FC0C6D" w:rsidP="00383176">
            <w:pPr>
              <w:pStyle w:val="BPBodytext"/>
              <w:spacing w:after="0" w:line="240" w:lineRule="auto"/>
              <w:rPr>
                <w:sz w:val="20"/>
                <w:szCs w:val="20"/>
                <w:lang w:eastAsia="el-GR"/>
              </w:rPr>
            </w:pPr>
            <w:r>
              <w:rPr>
                <w:sz w:val="20"/>
                <w:szCs w:val="20"/>
                <w:lang w:eastAsia="el-GR"/>
              </w:rPr>
              <w:t>_____________________________________</w:t>
            </w:r>
          </w:p>
        </w:tc>
      </w:tr>
    </w:tbl>
    <w:p w14:paraId="7F359149" w14:textId="59949352" w:rsidR="008B2755" w:rsidRPr="0090194E" w:rsidRDefault="000A6848" w:rsidP="00D05253">
      <w:pPr>
        <w:pageBreakBefore/>
        <w:spacing w:after="0" w:line="240" w:lineRule="auto"/>
        <w:rPr>
          <w:rFonts w:eastAsia="Arial"/>
          <w:b/>
          <w:bCs/>
          <w:color w:val="231F20"/>
          <w:sz w:val="24"/>
          <w:lang w:val="it-IT" w:eastAsia="el-GR"/>
        </w:rPr>
      </w:pPr>
      <w:r w:rsidRPr="0090194E">
        <w:rPr>
          <w:rFonts w:eastAsia="Arial"/>
          <w:b/>
          <w:bCs/>
          <w:color w:val="231F20"/>
          <w:sz w:val="24"/>
          <w:vertAlign w:val="superscript"/>
          <w:lang w:val="it-IT" w:eastAsia="el-GR"/>
        </w:rPr>
        <w:lastRenderedPageBreak/>
        <w:t>1</w:t>
      </w:r>
      <w:r w:rsidR="005A5C1A">
        <w:rPr>
          <w:rFonts w:eastAsia="Arial"/>
          <w:b/>
          <w:bCs/>
          <w:color w:val="231F20"/>
          <w:sz w:val="24"/>
          <w:lang w:val="it-IT" w:eastAsia="el-GR"/>
        </w:rPr>
        <w:t>R</w:t>
      </w:r>
      <w:r w:rsidR="005D31C5" w:rsidRPr="0090194E">
        <w:rPr>
          <w:rFonts w:eastAsia="Arial"/>
          <w:b/>
          <w:bCs/>
          <w:color w:val="231F20"/>
          <w:sz w:val="24"/>
          <w:lang w:val="it-IT" w:eastAsia="el-GR"/>
        </w:rPr>
        <w:t>equisiti per la p</w:t>
      </w:r>
      <w:r w:rsidR="003A7AA5">
        <w:rPr>
          <w:rFonts w:eastAsia="Arial"/>
          <w:b/>
          <w:bCs/>
          <w:color w:val="231F20"/>
          <w:sz w:val="24"/>
          <w:lang w:val="it-IT" w:eastAsia="el-GR"/>
        </w:rPr>
        <w:t>a</w:t>
      </w:r>
      <w:r w:rsidR="005D31C5" w:rsidRPr="0090194E">
        <w:rPr>
          <w:rFonts w:eastAsia="Arial"/>
          <w:b/>
          <w:bCs/>
          <w:color w:val="231F20"/>
          <w:sz w:val="24"/>
          <w:lang w:val="it-IT" w:eastAsia="el-GR"/>
        </w:rPr>
        <w:t xml:space="preserve">rtecipazione al Programma di Formazione e Training BLUE PORTS </w:t>
      </w:r>
    </w:p>
    <w:p w14:paraId="65CE1BEE" w14:textId="77777777" w:rsidR="008B2755" w:rsidRPr="0090194E" w:rsidRDefault="008B2755" w:rsidP="00AA5C73">
      <w:pPr>
        <w:pStyle w:val="BPBodytext"/>
        <w:spacing w:after="0"/>
        <w:rPr>
          <w:sz w:val="22"/>
          <w:szCs w:val="20"/>
          <w:lang w:val="it-IT" w:eastAsia="el-GR"/>
        </w:rPr>
      </w:pPr>
    </w:p>
    <w:p w14:paraId="2F6794F1" w14:textId="6EDCF2DB" w:rsidR="00A27EC4" w:rsidRPr="00A27EC4" w:rsidRDefault="003A2672" w:rsidP="00A27EC4">
      <w:pPr>
        <w:spacing w:after="120" w:line="240" w:lineRule="auto"/>
        <w:jc w:val="both"/>
        <w:rPr>
          <w:b/>
          <w:bCs/>
          <w:sz w:val="20"/>
          <w:szCs w:val="20"/>
          <w:lang w:val="el-GR" w:eastAsia="el-GR"/>
        </w:rPr>
      </w:pPr>
      <w:r w:rsidRPr="0090194E">
        <w:rPr>
          <w:b/>
          <w:bCs/>
          <w:sz w:val="20"/>
          <w:szCs w:val="20"/>
          <w:lang w:val="it-IT" w:eastAsia="el-GR"/>
        </w:rPr>
        <w:t>Responsabilie della Sostenibilità Portuale</w:t>
      </w:r>
      <w:r>
        <w:rPr>
          <w:b/>
          <w:bCs/>
          <w:sz w:val="20"/>
          <w:szCs w:val="20"/>
          <w:lang w:val="it-IT" w:eastAsia="el-GR"/>
        </w:rPr>
        <w:t xml:space="preserve"> (</w:t>
      </w:r>
      <w:r w:rsidR="00A27EC4" w:rsidRPr="0090194E">
        <w:rPr>
          <w:b/>
          <w:bCs/>
          <w:sz w:val="20"/>
          <w:szCs w:val="20"/>
          <w:lang w:val="it-IT" w:eastAsia="el-GR"/>
        </w:rPr>
        <w:t>Port Sustainability Officer</w:t>
      </w:r>
      <w:r>
        <w:rPr>
          <w:b/>
          <w:bCs/>
          <w:sz w:val="20"/>
          <w:szCs w:val="20"/>
          <w:lang w:val="it-IT" w:eastAsia="el-GR"/>
        </w:rPr>
        <w:t>)</w:t>
      </w:r>
      <w:r w:rsidR="00A27EC4" w:rsidRPr="0090194E">
        <w:rPr>
          <w:b/>
          <w:bCs/>
          <w:sz w:val="20"/>
          <w:szCs w:val="20"/>
          <w:lang w:val="it-IT" w:eastAsia="el-GR"/>
        </w:rPr>
        <w:t xml:space="preserve"> </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111"/>
        <w:gridCol w:w="709"/>
        <w:gridCol w:w="567"/>
        <w:gridCol w:w="425"/>
        <w:gridCol w:w="3827"/>
      </w:tblGrid>
      <w:tr w:rsidR="00A27EC4" w:rsidRPr="00A27EC4" w14:paraId="72A89252" w14:textId="77777777" w:rsidTr="00AA6547">
        <w:tc>
          <w:tcPr>
            <w:tcW w:w="4820" w:type="dxa"/>
            <w:gridSpan w:val="2"/>
            <w:tcBorders>
              <w:top w:val="nil"/>
              <w:bottom w:val="single" w:sz="4" w:space="0" w:color="auto"/>
              <w:right w:val="nil"/>
            </w:tcBorders>
            <w:shd w:val="clear" w:color="auto" w:fill="EBFFFD"/>
            <w:vAlign w:val="center"/>
          </w:tcPr>
          <w:p w14:paraId="33C9BA91" w14:textId="2C2B26C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5D071E6C"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7526F597" w14:textId="0E7A86B1" w:rsidR="00A27EC4" w:rsidRPr="00A27EC4" w:rsidRDefault="003A267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904171" w14:paraId="4836B48C" w14:textId="77777777" w:rsidTr="00AA6547">
        <w:tc>
          <w:tcPr>
            <w:tcW w:w="4820" w:type="dxa"/>
            <w:gridSpan w:val="2"/>
            <w:tcBorders>
              <w:top w:val="single" w:sz="4" w:space="0" w:color="auto"/>
              <w:bottom w:val="single" w:sz="4" w:space="0" w:color="auto"/>
              <w:right w:val="nil"/>
            </w:tcBorders>
            <w:vAlign w:val="center"/>
          </w:tcPr>
          <w:p w14:paraId="4802465B" w14:textId="0D8E0035"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90194E">
              <w:rPr>
                <w:rFonts w:cs="Aptos"/>
                <w:color w:val="211E1E"/>
                <w:sz w:val="20"/>
                <w:szCs w:val="20"/>
                <w:lang w:val="it-IT" w:eastAsia="en-GB"/>
              </w:rPr>
              <w:t>Laurea triennale (o titolo equivalente EQF 6 o superiore) in studi marittimi/navali, discipline STEM (tecnologia, ingegneria, etc.), gestione, amministrazione, studi economici</w:t>
            </w:r>
          </w:p>
        </w:tc>
        <w:tc>
          <w:tcPr>
            <w:tcW w:w="567" w:type="dxa"/>
            <w:tcBorders>
              <w:left w:val="nil"/>
              <w:bottom w:val="single" w:sz="4" w:space="0" w:color="auto"/>
              <w:right w:val="nil"/>
            </w:tcBorders>
            <w:vAlign w:val="center"/>
          </w:tcPr>
          <w:p w14:paraId="1A51E08F" w14:textId="1BAAA4CF"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209D13" w14:textId="3EA1DB9B"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nella gestione portuale</w:t>
            </w:r>
          </w:p>
        </w:tc>
      </w:tr>
      <w:tr w:rsidR="00A27EC4" w:rsidRPr="00A27EC4" w14:paraId="44FF2343" w14:textId="77777777" w:rsidTr="0090194E">
        <w:tc>
          <w:tcPr>
            <w:tcW w:w="4111" w:type="dxa"/>
            <w:tcBorders>
              <w:top w:val="single" w:sz="4" w:space="0" w:color="auto"/>
              <w:right w:val="nil"/>
            </w:tcBorders>
            <w:shd w:val="clear" w:color="auto" w:fill="F2F2F2" w:themeFill="background1" w:themeFillShade="F2"/>
            <w:vAlign w:val="center"/>
          </w:tcPr>
          <w:p w14:paraId="75B9461C"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701" w:type="dxa"/>
            <w:gridSpan w:val="3"/>
            <w:tcBorders>
              <w:top w:val="single" w:sz="4" w:space="0" w:color="auto"/>
              <w:left w:val="nil"/>
              <w:bottom w:val="single" w:sz="4" w:space="0" w:color="auto"/>
              <w:right w:val="nil"/>
            </w:tcBorders>
            <w:shd w:val="clear" w:color="auto" w:fill="F2F2F2" w:themeFill="background1" w:themeFillShade="F2"/>
            <w:vAlign w:val="center"/>
          </w:tcPr>
          <w:p w14:paraId="5FC3858C" w14:textId="62729F79"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6AE742EB"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904171" w14:paraId="737D3D4E" w14:textId="77777777" w:rsidTr="00AA6547">
        <w:tc>
          <w:tcPr>
            <w:tcW w:w="4820" w:type="dxa"/>
            <w:gridSpan w:val="2"/>
            <w:tcBorders>
              <w:right w:val="nil"/>
            </w:tcBorders>
            <w:vAlign w:val="center"/>
          </w:tcPr>
          <w:p w14:paraId="0AF89EC7" w14:textId="625CE0D0"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Laurea triennale (o titolo equivalente EQF 6 o superiore)</w:t>
            </w:r>
          </w:p>
        </w:tc>
        <w:tc>
          <w:tcPr>
            <w:tcW w:w="567" w:type="dxa"/>
            <w:tcBorders>
              <w:top w:val="single" w:sz="4" w:space="0" w:color="auto"/>
              <w:left w:val="nil"/>
              <w:bottom w:val="nil"/>
              <w:right w:val="nil"/>
            </w:tcBorders>
            <w:vAlign w:val="center"/>
          </w:tcPr>
          <w:p w14:paraId="7EEFFF2C" w14:textId="20296F12"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581D34BE" w14:textId="5F8E18EB"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nella gestione portuale</w:t>
            </w:r>
          </w:p>
        </w:tc>
      </w:tr>
    </w:tbl>
    <w:p w14:paraId="26A5C2D6" w14:textId="77777777" w:rsidR="00A27EC4" w:rsidRPr="0090194E" w:rsidRDefault="00A27EC4" w:rsidP="00A27EC4">
      <w:pPr>
        <w:spacing w:after="120" w:line="240" w:lineRule="auto"/>
        <w:jc w:val="both"/>
        <w:rPr>
          <w:sz w:val="20"/>
          <w:szCs w:val="20"/>
          <w:lang w:val="it-IT" w:eastAsia="el-GR"/>
        </w:rPr>
      </w:pPr>
    </w:p>
    <w:p w14:paraId="1A45E75B" w14:textId="51F8CF77" w:rsidR="00A27EC4" w:rsidRPr="0090194E" w:rsidRDefault="002B78A2" w:rsidP="00A27EC4">
      <w:pPr>
        <w:spacing w:after="120" w:line="240" w:lineRule="auto"/>
        <w:jc w:val="both"/>
        <w:rPr>
          <w:b/>
          <w:bCs/>
          <w:sz w:val="20"/>
          <w:szCs w:val="20"/>
          <w:lang w:val="it-IT" w:eastAsia="el-GR"/>
        </w:rPr>
      </w:pPr>
      <w:r w:rsidRPr="0090194E">
        <w:rPr>
          <w:b/>
          <w:bCs/>
          <w:sz w:val="20"/>
          <w:szCs w:val="20"/>
          <w:lang w:val="it-IT" w:eastAsia="el-GR"/>
        </w:rPr>
        <w:t>Operatore per la Sostenibilità portuale (</w:t>
      </w:r>
      <w:r w:rsidR="00A27EC4" w:rsidRPr="0090194E">
        <w:rPr>
          <w:b/>
          <w:bCs/>
          <w:sz w:val="20"/>
          <w:szCs w:val="20"/>
          <w:lang w:val="it-IT" w:eastAsia="el-GR"/>
        </w:rPr>
        <w:t>Port Sustainability Operator</w:t>
      </w:r>
      <w:r>
        <w:rPr>
          <w:b/>
          <w:bCs/>
          <w:sz w:val="20"/>
          <w:szCs w:val="20"/>
          <w:lang w:val="it-IT" w:eastAsia="el-GR"/>
        </w:rPr>
        <w:t>)</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395"/>
        <w:gridCol w:w="425"/>
        <w:gridCol w:w="567"/>
        <w:gridCol w:w="425"/>
        <w:gridCol w:w="3827"/>
      </w:tblGrid>
      <w:tr w:rsidR="00A27EC4" w:rsidRPr="00A27EC4" w14:paraId="01E7F800" w14:textId="77777777" w:rsidTr="0090194E">
        <w:tc>
          <w:tcPr>
            <w:tcW w:w="4820" w:type="dxa"/>
            <w:gridSpan w:val="2"/>
            <w:tcBorders>
              <w:top w:val="nil"/>
              <w:bottom w:val="single" w:sz="4" w:space="0" w:color="auto"/>
              <w:right w:val="nil"/>
            </w:tcBorders>
            <w:shd w:val="clear" w:color="auto" w:fill="EBFFFD"/>
            <w:vAlign w:val="center"/>
          </w:tcPr>
          <w:p w14:paraId="06C95DDC" w14:textId="695ECF21"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Titolo di studio</w:t>
            </w:r>
          </w:p>
        </w:tc>
        <w:tc>
          <w:tcPr>
            <w:tcW w:w="567" w:type="dxa"/>
            <w:tcBorders>
              <w:left w:val="nil"/>
              <w:right w:val="nil"/>
            </w:tcBorders>
            <w:shd w:val="clear" w:color="auto" w:fill="EBFFFD"/>
          </w:tcPr>
          <w:p w14:paraId="7622858E" w14:textId="77777777" w:rsidR="00A27EC4" w:rsidRPr="00A27EC4" w:rsidRDefault="00A27EC4" w:rsidP="00A27EC4">
            <w:pPr>
              <w:spacing w:before="40" w:after="40" w:line="240" w:lineRule="auto"/>
              <w:ind w:left="-57" w:right="-57"/>
              <w:jc w:val="center"/>
              <w:rPr>
                <w:rFonts w:eastAsia="Arial"/>
                <w:b/>
                <w:bCs/>
                <w:color w:val="231F20"/>
                <w:sz w:val="20"/>
                <w:szCs w:val="20"/>
                <w:lang w:eastAsia="el-GR"/>
              </w:rPr>
            </w:pPr>
          </w:p>
        </w:tc>
        <w:tc>
          <w:tcPr>
            <w:tcW w:w="4252" w:type="dxa"/>
            <w:gridSpan w:val="2"/>
            <w:tcBorders>
              <w:top w:val="nil"/>
              <w:left w:val="nil"/>
              <w:bottom w:val="single" w:sz="4" w:space="0" w:color="auto"/>
            </w:tcBorders>
            <w:shd w:val="clear" w:color="auto" w:fill="EBFFFD"/>
            <w:vAlign w:val="center"/>
          </w:tcPr>
          <w:p w14:paraId="256A811D" w14:textId="753D0412" w:rsidR="00A27EC4" w:rsidRPr="00A27EC4" w:rsidRDefault="002B78A2" w:rsidP="00A27EC4">
            <w:pPr>
              <w:spacing w:before="40" w:after="40" w:line="240" w:lineRule="auto"/>
              <w:jc w:val="center"/>
              <w:rPr>
                <w:rFonts w:eastAsia="Arial"/>
                <w:b/>
                <w:bCs/>
                <w:color w:val="231F20"/>
                <w:sz w:val="20"/>
                <w:szCs w:val="20"/>
                <w:lang w:eastAsia="el-GR"/>
              </w:rPr>
            </w:pPr>
            <w:r>
              <w:rPr>
                <w:rFonts w:eastAsia="Arial"/>
                <w:b/>
                <w:bCs/>
                <w:color w:val="231F20"/>
                <w:sz w:val="20"/>
                <w:szCs w:val="20"/>
                <w:lang w:eastAsia="el-GR"/>
              </w:rPr>
              <w:t>Esperienza professionale</w:t>
            </w:r>
          </w:p>
        </w:tc>
      </w:tr>
      <w:tr w:rsidR="00A27EC4" w:rsidRPr="00904171" w14:paraId="1864793F" w14:textId="77777777" w:rsidTr="0090194E">
        <w:tc>
          <w:tcPr>
            <w:tcW w:w="4820" w:type="dxa"/>
            <w:gridSpan w:val="2"/>
            <w:tcBorders>
              <w:top w:val="single" w:sz="4" w:space="0" w:color="auto"/>
              <w:bottom w:val="single" w:sz="4" w:space="0" w:color="auto"/>
              <w:right w:val="nil"/>
            </w:tcBorders>
            <w:vAlign w:val="center"/>
          </w:tcPr>
          <w:p w14:paraId="3B21CFE6" w14:textId="40D213A3"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211E1E"/>
                <w:sz w:val="20"/>
                <w:szCs w:val="20"/>
                <w:lang w:val="it-IT" w:eastAsia="en-GB"/>
              </w:rPr>
              <w:t>Diploma di scuola tecnica (o titolo equivalente EQF 4 o superiore) in studi marittimi/navali, o tecnologici, ingegneristici</w:t>
            </w:r>
          </w:p>
        </w:tc>
        <w:tc>
          <w:tcPr>
            <w:tcW w:w="567" w:type="dxa"/>
            <w:tcBorders>
              <w:left w:val="nil"/>
              <w:bottom w:val="single" w:sz="4" w:space="0" w:color="auto"/>
              <w:right w:val="nil"/>
            </w:tcBorders>
            <w:vAlign w:val="center"/>
          </w:tcPr>
          <w:p w14:paraId="1B31715E" w14:textId="564819AC"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e</w:t>
            </w:r>
          </w:p>
        </w:tc>
        <w:tc>
          <w:tcPr>
            <w:tcW w:w="4252" w:type="dxa"/>
            <w:gridSpan w:val="2"/>
            <w:tcBorders>
              <w:top w:val="single" w:sz="4" w:space="0" w:color="auto"/>
              <w:left w:val="nil"/>
              <w:bottom w:val="single" w:sz="4" w:space="0" w:color="auto"/>
            </w:tcBorders>
            <w:vAlign w:val="center"/>
          </w:tcPr>
          <w:p w14:paraId="52D6E037" w14:textId="0605DABA" w:rsidR="00A27EC4" w:rsidRPr="0090194E" w:rsidRDefault="002B78A2" w:rsidP="00AA6547">
            <w:pPr>
              <w:widowControl/>
              <w:autoSpaceDE w:val="0"/>
              <w:autoSpaceDN w:val="0"/>
              <w:adjustRightInd w:val="0"/>
              <w:spacing w:before="40" w:after="40" w:line="240" w:lineRule="auto"/>
              <w:jc w:val="center"/>
              <w:rPr>
                <w:rFonts w:cs="Aptos"/>
                <w:color w:val="000000"/>
                <w:sz w:val="20"/>
                <w:szCs w:val="20"/>
                <w:lang w:val="it-IT" w:eastAsia="en-GB"/>
              </w:rPr>
            </w:pPr>
            <w:r w:rsidRPr="002B78A2">
              <w:rPr>
                <w:rFonts w:cs="Aptos"/>
                <w:color w:val="000000"/>
                <w:sz w:val="20"/>
                <w:szCs w:val="20"/>
                <w:lang w:val="it-IT" w:eastAsia="en-GB"/>
              </w:rPr>
              <w:t>Un (1) anno o più di esperienza professionale in operazioni tecniche portuali</w:t>
            </w:r>
            <w:r>
              <w:rPr>
                <w:rFonts w:cs="Aptos"/>
                <w:color w:val="000000"/>
                <w:sz w:val="20"/>
                <w:szCs w:val="20"/>
                <w:lang w:val="it-IT" w:eastAsia="en-GB"/>
              </w:rPr>
              <w:t xml:space="preserve"> </w:t>
            </w:r>
          </w:p>
        </w:tc>
      </w:tr>
      <w:tr w:rsidR="00A27EC4" w:rsidRPr="00A27EC4" w14:paraId="07BF9B28" w14:textId="77777777" w:rsidTr="0090194E">
        <w:tc>
          <w:tcPr>
            <w:tcW w:w="4395" w:type="dxa"/>
            <w:tcBorders>
              <w:top w:val="single" w:sz="4" w:space="0" w:color="auto"/>
              <w:right w:val="nil"/>
            </w:tcBorders>
            <w:shd w:val="clear" w:color="auto" w:fill="F2F2F2" w:themeFill="background1" w:themeFillShade="F2"/>
            <w:vAlign w:val="center"/>
          </w:tcPr>
          <w:p w14:paraId="618C2281" w14:textId="77777777" w:rsidR="00A27EC4" w:rsidRPr="0090194E" w:rsidRDefault="00A27EC4" w:rsidP="00AA6547">
            <w:pPr>
              <w:widowControl/>
              <w:autoSpaceDE w:val="0"/>
              <w:autoSpaceDN w:val="0"/>
              <w:adjustRightInd w:val="0"/>
              <w:spacing w:before="40" w:after="40" w:line="240" w:lineRule="auto"/>
              <w:jc w:val="center"/>
              <w:rPr>
                <w:rFonts w:cs="Aptos"/>
                <w:color w:val="211E1E"/>
                <w:sz w:val="20"/>
                <w:szCs w:val="20"/>
                <w:lang w:val="it-IT" w:eastAsia="en-GB"/>
              </w:rPr>
            </w:pPr>
          </w:p>
        </w:tc>
        <w:tc>
          <w:tcPr>
            <w:tcW w:w="1417" w:type="dxa"/>
            <w:gridSpan w:val="3"/>
            <w:tcBorders>
              <w:top w:val="single" w:sz="4" w:space="0" w:color="auto"/>
              <w:left w:val="nil"/>
              <w:bottom w:val="single" w:sz="4" w:space="0" w:color="auto"/>
              <w:right w:val="nil"/>
            </w:tcBorders>
            <w:shd w:val="clear" w:color="auto" w:fill="F2F2F2" w:themeFill="background1" w:themeFillShade="F2"/>
            <w:vAlign w:val="center"/>
          </w:tcPr>
          <w:p w14:paraId="581486AE" w14:textId="29A4B5C3" w:rsidR="00A27EC4" w:rsidRPr="00A27EC4" w:rsidRDefault="002B78A2" w:rsidP="00AA6547">
            <w:pPr>
              <w:widowControl/>
              <w:autoSpaceDE w:val="0"/>
              <w:autoSpaceDN w:val="0"/>
              <w:adjustRightInd w:val="0"/>
              <w:spacing w:before="40" w:after="40" w:line="240" w:lineRule="auto"/>
              <w:ind w:left="-57" w:right="-57"/>
              <w:jc w:val="center"/>
              <w:rPr>
                <w:rFonts w:cs="Aptos"/>
                <w:b/>
                <w:bCs/>
                <w:color w:val="000000"/>
                <w:sz w:val="20"/>
                <w:szCs w:val="20"/>
                <w:lang w:eastAsia="en-GB"/>
              </w:rPr>
            </w:pPr>
            <w:r>
              <w:rPr>
                <w:rFonts w:cs="Aptos"/>
                <w:b/>
                <w:bCs/>
                <w:color w:val="000000"/>
                <w:sz w:val="20"/>
                <w:szCs w:val="20"/>
                <w:lang w:eastAsia="en-GB"/>
              </w:rPr>
              <w:t>oppure</w:t>
            </w:r>
          </w:p>
        </w:tc>
        <w:tc>
          <w:tcPr>
            <w:tcW w:w="3827" w:type="dxa"/>
            <w:tcBorders>
              <w:top w:val="single" w:sz="4" w:space="0" w:color="auto"/>
              <w:left w:val="nil"/>
            </w:tcBorders>
            <w:shd w:val="clear" w:color="auto" w:fill="F2F2F2" w:themeFill="background1" w:themeFillShade="F2"/>
            <w:vAlign w:val="center"/>
          </w:tcPr>
          <w:p w14:paraId="267F968E" w14:textId="77777777" w:rsidR="00A27EC4" w:rsidRPr="00A27EC4" w:rsidRDefault="00A27EC4" w:rsidP="00AA6547">
            <w:pPr>
              <w:widowControl/>
              <w:autoSpaceDE w:val="0"/>
              <w:autoSpaceDN w:val="0"/>
              <w:adjustRightInd w:val="0"/>
              <w:spacing w:before="40" w:after="40" w:line="240" w:lineRule="auto"/>
              <w:jc w:val="center"/>
              <w:rPr>
                <w:rFonts w:cs="Aptos"/>
                <w:color w:val="000000"/>
                <w:sz w:val="20"/>
                <w:szCs w:val="20"/>
                <w:lang w:eastAsia="en-GB"/>
              </w:rPr>
            </w:pPr>
          </w:p>
        </w:tc>
      </w:tr>
      <w:tr w:rsidR="00A27EC4" w:rsidRPr="00904171" w14:paraId="6F3A5DA7" w14:textId="77777777" w:rsidTr="0090194E">
        <w:tc>
          <w:tcPr>
            <w:tcW w:w="4820" w:type="dxa"/>
            <w:gridSpan w:val="2"/>
            <w:tcBorders>
              <w:right w:val="nil"/>
            </w:tcBorders>
            <w:vAlign w:val="center"/>
          </w:tcPr>
          <w:p w14:paraId="5CB011A4" w14:textId="0D84BD9B" w:rsidR="00A27EC4" w:rsidRPr="0090194E" w:rsidRDefault="002B78A2" w:rsidP="00AA6547">
            <w:pPr>
              <w:spacing w:before="40" w:after="40" w:line="240" w:lineRule="auto"/>
              <w:ind w:left="-57" w:right="-57"/>
              <w:jc w:val="center"/>
              <w:rPr>
                <w:rFonts w:eastAsia="Arial"/>
                <w:color w:val="231F20"/>
                <w:sz w:val="20"/>
                <w:szCs w:val="20"/>
                <w:lang w:val="it-IT" w:eastAsia="el-GR"/>
              </w:rPr>
            </w:pPr>
            <w:r w:rsidRPr="002B78A2">
              <w:rPr>
                <w:rFonts w:eastAsia="Arial"/>
                <w:color w:val="211E1E"/>
                <w:sz w:val="20"/>
                <w:szCs w:val="20"/>
                <w:lang w:val="it-IT"/>
              </w:rPr>
              <w:t>Diploma di istruzione obbligatoria (o titolo equivalente EQF 2 o superiore)</w:t>
            </w:r>
            <w:r w:rsidR="00A27EC4" w:rsidRPr="0090194E">
              <w:rPr>
                <w:rFonts w:eastAsia="Arial"/>
                <w:color w:val="211E1E"/>
                <w:sz w:val="20"/>
                <w:szCs w:val="20"/>
                <w:lang w:val="it-IT"/>
              </w:rPr>
              <w:t xml:space="preserve"> </w:t>
            </w:r>
          </w:p>
        </w:tc>
        <w:tc>
          <w:tcPr>
            <w:tcW w:w="567" w:type="dxa"/>
            <w:tcBorders>
              <w:top w:val="single" w:sz="4" w:space="0" w:color="auto"/>
              <w:left w:val="nil"/>
              <w:bottom w:val="nil"/>
              <w:right w:val="nil"/>
            </w:tcBorders>
            <w:vAlign w:val="center"/>
          </w:tcPr>
          <w:p w14:paraId="69A19EB0" w14:textId="386A8B79" w:rsidR="00A27EC4" w:rsidRPr="00A27EC4" w:rsidRDefault="002B78A2" w:rsidP="00AA6547">
            <w:pPr>
              <w:spacing w:before="40" w:after="40" w:line="240" w:lineRule="auto"/>
              <w:ind w:left="-57" w:right="-57"/>
              <w:jc w:val="center"/>
              <w:rPr>
                <w:rFonts w:eastAsia="Arial"/>
                <w:b/>
                <w:bCs/>
                <w:color w:val="231F20"/>
                <w:sz w:val="20"/>
                <w:szCs w:val="20"/>
              </w:rPr>
            </w:pPr>
            <w:r>
              <w:rPr>
                <w:rFonts w:eastAsia="Arial"/>
                <w:b/>
                <w:bCs/>
                <w:color w:val="231F20"/>
                <w:sz w:val="20"/>
                <w:szCs w:val="20"/>
              </w:rPr>
              <w:t>e</w:t>
            </w:r>
          </w:p>
        </w:tc>
        <w:tc>
          <w:tcPr>
            <w:tcW w:w="4252" w:type="dxa"/>
            <w:gridSpan w:val="2"/>
            <w:tcBorders>
              <w:left w:val="nil"/>
            </w:tcBorders>
            <w:vAlign w:val="center"/>
          </w:tcPr>
          <w:p w14:paraId="7851A52B" w14:textId="77B6E6E8" w:rsidR="00A27EC4" w:rsidRPr="0090194E" w:rsidRDefault="002B78A2" w:rsidP="00AA6547">
            <w:pPr>
              <w:spacing w:before="40" w:after="40" w:line="240" w:lineRule="auto"/>
              <w:jc w:val="center"/>
              <w:rPr>
                <w:rFonts w:eastAsia="Arial"/>
                <w:color w:val="231F20"/>
                <w:sz w:val="20"/>
                <w:szCs w:val="20"/>
                <w:lang w:val="it-IT" w:eastAsia="el-GR"/>
              </w:rPr>
            </w:pPr>
            <w:r w:rsidRPr="002B78A2">
              <w:rPr>
                <w:rFonts w:eastAsia="Arial"/>
                <w:color w:val="231F20"/>
                <w:sz w:val="20"/>
                <w:szCs w:val="20"/>
                <w:lang w:val="it-IT"/>
              </w:rPr>
              <w:t>Tre (3) anni o più di esperienza professionale in operazioni tecniche portuali</w:t>
            </w:r>
          </w:p>
        </w:tc>
      </w:tr>
    </w:tbl>
    <w:p w14:paraId="671A20E6" w14:textId="77777777" w:rsidR="00A27EC4" w:rsidRDefault="00A27EC4" w:rsidP="00A27EC4">
      <w:pPr>
        <w:spacing w:after="0" w:line="240" w:lineRule="auto"/>
        <w:jc w:val="both"/>
        <w:rPr>
          <w:lang w:val="it-IT"/>
        </w:rPr>
      </w:pPr>
    </w:p>
    <w:p w14:paraId="706D1761" w14:textId="5F195E0D" w:rsidR="00A27EC4" w:rsidRPr="0090194E" w:rsidRDefault="002B78A2" w:rsidP="00A27EC4">
      <w:pPr>
        <w:pBdr>
          <w:top w:val="single" w:sz="4" w:space="1" w:color="098D7F" w:themeColor="accent1"/>
          <w:left w:val="single" w:sz="4" w:space="4" w:color="098D7F" w:themeColor="accent1"/>
          <w:bottom w:val="single" w:sz="4" w:space="1" w:color="098D7F" w:themeColor="accent1"/>
          <w:right w:val="single" w:sz="4" w:space="4" w:color="098D7F" w:themeColor="accent1"/>
        </w:pBdr>
        <w:spacing w:after="120" w:line="240" w:lineRule="auto"/>
        <w:jc w:val="both"/>
        <w:rPr>
          <w:sz w:val="20"/>
          <w:szCs w:val="20"/>
          <w:lang w:val="it-IT" w:eastAsia="el-GR"/>
        </w:rPr>
      </w:pPr>
      <w:r w:rsidRPr="002B78A2">
        <w:rPr>
          <w:sz w:val="20"/>
          <w:szCs w:val="20"/>
          <w:lang w:val="it-IT" w:eastAsia="el-GR"/>
        </w:rPr>
        <w:t>I candidat</w:t>
      </w:r>
      <w:r w:rsidR="00B03AA5">
        <w:rPr>
          <w:sz w:val="20"/>
          <w:szCs w:val="20"/>
          <w:lang w:val="it-IT" w:eastAsia="el-GR"/>
        </w:rPr>
        <w:t>i</w:t>
      </w:r>
      <w:r w:rsidRPr="002B78A2">
        <w:rPr>
          <w:sz w:val="20"/>
          <w:szCs w:val="20"/>
          <w:lang w:val="it-IT" w:eastAsia="el-GR"/>
        </w:rPr>
        <w:t xml:space="preserve"> devono possedere una conoscenza informatica di base per partecipare al programma di formazione e completare l’esame. </w:t>
      </w:r>
      <w:r w:rsidRPr="0090194E">
        <w:rPr>
          <w:sz w:val="20"/>
          <w:szCs w:val="20"/>
          <w:lang w:val="it-IT" w:eastAsia="el-GR"/>
        </w:rPr>
        <w:t>Entrambi sono svolti interamente in ambienti virtuali.</w:t>
      </w:r>
    </w:p>
    <w:p w14:paraId="24C30F41" w14:textId="0BFB7D92" w:rsidR="00223E3D" w:rsidRPr="0090194E" w:rsidRDefault="00601214" w:rsidP="00ED20FA">
      <w:pPr>
        <w:pStyle w:val="BPBodytext"/>
        <w:spacing w:before="240"/>
        <w:rPr>
          <w:b/>
          <w:bCs/>
          <w:lang w:val="it-IT" w:eastAsia="el-GR"/>
        </w:rPr>
      </w:pPr>
      <w:r w:rsidRPr="0090194E">
        <w:rPr>
          <w:b/>
          <w:bCs/>
          <w:vertAlign w:val="superscript"/>
          <w:lang w:val="it-IT" w:eastAsia="el-GR"/>
        </w:rPr>
        <w:t>2</w:t>
      </w:r>
      <w:r w:rsidR="003A4C06" w:rsidRPr="0090194E">
        <w:rPr>
          <w:b/>
          <w:bCs/>
          <w:lang w:val="it-IT" w:eastAsia="el-GR"/>
        </w:rPr>
        <w:t>Informativa sulla Co</w:t>
      </w:r>
      <w:r w:rsidR="00EE6F45">
        <w:rPr>
          <w:b/>
          <w:bCs/>
          <w:lang w:val="it-IT" w:eastAsia="el-GR"/>
        </w:rPr>
        <w:t>n</w:t>
      </w:r>
      <w:r w:rsidR="003A4C06" w:rsidRPr="0090194E">
        <w:rPr>
          <w:b/>
          <w:bCs/>
          <w:lang w:val="it-IT" w:eastAsia="el-GR"/>
        </w:rPr>
        <w:t>servazione dei Dati</w:t>
      </w:r>
    </w:p>
    <w:p w14:paraId="6A2CFCD0" w14:textId="2E843715"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Il Candidato presta il proprio esplicito, libero e informato consenso al Punto di Contatto Nazionale </w:t>
      </w:r>
      <w:r w:rsidRPr="0090194E">
        <w:rPr>
          <w:b/>
          <w:bCs/>
          <w:sz w:val="18"/>
          <w:szCs w:val="18"/>
          <w:lang w:val="it-IT" w:eastAsia="el-GR"/>
        </w:rPr>
        <w:t>(</w:t>
      </w:r>
      <w:r>
        <w:rPr>
          <w:b/>
          <w:bCs/>
          <w:sz w:val="18"/>
          <w:szCs w:val="18"/>
          <w:lang w:val="it-IT" w:eastAsia="el-GR"/>
        </w:rPr>
        <w:t>Distretto Ligure delle Tecnologie Marine</w:t>
      </w:r>
      <w:r w:rsidRPr="0090194E">
        <w:rPr>
          <w:b/>
          <w:bCs/>
          <w:sz w:val="18"/>
          <w:szCs w:val="18"/>
          <w:lang w:val="it-IT" w:eastAsia="el-GR"/>
        </w:rPr>
        <w:t>)</w:t>
      </w:r>
      <w:r w:rsidRPr="0090194E">
        <w:rPr>
          <w:sz w:val="18"/>
          <w:szCs w:val="18"/>
          <w:lang w:val="it-IT" w:eastAsia="el-GR"/>
        </w:rPr>
        <w:t xml:space="preserve">, al Coordinatore BLUE PORTS (Technical University of Crete) e all'Organismo di Certificazione (TÜV NORD Hellas) (Titolari del Trattamento) per la conservazione e il trattamento dei registri contenenti i propri dati personali, in conformità al Regolamento (UE) 2016/679 (Regolamento Generale sulla Protezione dei Dati – GDPR) e alla legislazione nazionale applicabile in materia di protezione dei dati. La conservazione e il trattamento dei dati personali saranno mantenuti per tutta la durata del rapporto del Candidato con il Consorzio BLUE PORTS e, successivamente, per tutto il tempo richiesto dalle disposizioni legislative, regolamentari e amministrative. Dopo tale periodo, i dati potranno essere utilizzati solo in forma anonima per scopi storici, statistici o di ricerca. </w:t>
      </w:r>
    </w:p>
    <w:p w14:paraId="5AEBAD59" w14:textId="3EFD53FD" w:rsidR="00223E3D" w:rsidRPr="0090194E" w:rsidRDefault="003A4C06" w:rsidP="00223E3D">
      <w:pPr>
        <w:pStyle w:val="BPBodytext"/>
        <w:spacing w:after="120" w:line="240" w:lineRule="auto"/>
        <w:rPr>
          <w:sz w:val="18"/>
          <w:szCs w:val="18"/>
          <w:lang w:val="it-IT" w:eastAsia="el-GR"/>
        </w:rPr>
      </w:pPr>
      <w:r w:rsidRPr="0090194E">
        <w:rPr>
          <w:sz w:val="18"/>
          <w:szCs w:val="18"/>
          <w:lang w:val="it-IT" w:eastAsia="el-GR"/>
        </w:rPr>
        <w:t xml:space="preserve">La finalità della conservazione e del trattamento dei dati personali è garantire il funzionamento efficace e regolare del rapporto Candidato – Consorzio BLUE PORTS, inclusa la fornitura di servizi e informazioni appropriati al Candidato, la corretta organizzazione e conduzione del processo d'esame e di certificazione, il rilascio dei certificati, la risoluzione di eventuali questioni relative all'esame del Candidato e la protezione degli interessi del Candidato e, salvo opposizione del Candidato, informare il </w:t>
      </w:r>
      <w:r>
        <w:rPr>
          <w:sz w:val="18"/>
          <w:szCs w:val="18"/>
          <w:lang w:val="it-IT" w:eastAsia="el-GR"/>
        </w:rPr>
        <w:t>lo stesso</w:t>
      </w:r>
      <w:r w:rsidRPr="0090194E">
        <w:rPr>
          <w:sz w:val="18"/>
          <w:szCs w:val="18"/>
          <w:lang w:val="it-IT" w:eastAsia="el-GR"/>
        </w:rPr>
        <w:t xml:space="preserve"> sui servizi, prodotti e attività correlate del Consorzio BLUE PORTS. Se applicabile</w:t>
      </w:r>
      <w:r>
        <w:rPr>
          <w:sz w:val="18"/>
          <w:szCs w:val="18"/>
          <w:lang w:val="it-IT" w:eastAsia="el-GR"/>
        </w:rPr>
        <w:t>,</w:t>
      </w:r>
      <w:r w:rsidRPr="0090194E">
        <w:rPr>
          <w:sz w:val="18"/>
          <w:szCs w:val="18"/>
          <w:lang w:val="it-IT" w:eastAsia="el-GR"/>
        </w:rPr>
        <w:t xml:space="preserve"> previo esplicito consenso del Candidato, fotografie, materiale audiovisivo o testimonianze possono essere utilizzati per scopi di documentazione e comunicazione relativi alle attività di BLUE PORTS. Il rifiuto di concedere tale consenso non pregiudicherà la partecipazione del Candidato agli esami o alle procedure di certificazione. </w:t>
      </w:r>
    </w:p>
    <w:p w14:paraId="060E8C5A" w14:textId="35BB83DB" w:rsidR="00A4305B" w:rsidRPr="0090194E" w:rsidRDefault="00B83718" w:rsidP="00ED20FA">
      <w:pPr>
        <w:pStyle w:val="BPBodytext"/>
        <w:spacing w:after="120" w:line="240" w:lineRule="auto"/>
        <w:rPr>
          <w:sz w:val="22"/>
          <w:szCs w:val="20"/>
          <w:lang w:val="it-IT" w:eastAsia="el-GR"/>
        </w:rPr>
      </w:pPr>
      <w:r>
        <w:rPr>
          <w:sz w:val="18"/>
          <w:szCs w:val="18"/>
          <w:lang w:val="it-IT" w:eastAsia="el-GR"/>
        </w:rPr>
        <w:t>I</w:t>
      </w:r>
      <w:r w:rsidR="003A4C06" w:rsidRPr="0090194E">
        <w:rPr>
          <w:sz w:val="18"/>
          <w:szCs w:val="18"/>
          <w:lang w:val="it-IT" w:eastAsia="el-GR"/>
        </w:rPr>
        <w:t xml:space="preserve">l Candidato è informato che i propri dati personali saranno accessibili solo dal personale autorizzato dei Titolari del Trattamento e, ove richiesto, dalle autorità pubbliche competenti, in conformità alla legge. I dati personali non saranno comunicati a terzi per scopi commerciali senza il consenso esplicito del Candidato. Il Candidato ha il diritto di accesso ai propri dati personali e il diritto di essere informato sul metodo, le finalità e la durata del trattamento. In conformità al GDPR, il Candidato ha inoltre il diritto di richiedere la rettifica o la cancellazione dei propri dati personali, la limitazione del trattamento, la portabilità dei dati e il diritto di opporsi al trattamento. Il Candidato può revocare il proprio consenso in qualsiasi momento, senza pregiudicare la liceità del trattamento effettuato prima di tale revoca. Qualsiasi richiesta del Candidato riguardante l'esercizio di tali diritti, nonché qualsiasi opposizione al trattamento dei dati personali, deve essere presentata per iscritto ai Titolari del Trattamento. I Titolari del Trattamento garantiscono che tutti i dati personali siano trattati in modo lecito, corretto e trasparente e che siano in atto misure tecniche e organizzative adeguate per garantire la sicurezza e la riservatezza dei dati. </w:t>
      </w:r>
      <w:r w:rsidR="00683782" w:rsidRPr="0090194E">
        <w:rPr>
          <w:b/>
          <w:bCs/>
          <w:sz w:val="32"/>
          <w:szCs w:val="28"/>
          <w:u w:val="single"/>
          <w:lang w:val="it-IT" w:eastAsia="el-GR"/>
        </w:rPr>
        <w:lastRenderedPageBreak/>
        <w:t xml:space="preserve">Checklist – </w:t>
      </w:r>
      <w:r w:rsidR="00B2593E" w:rsidRPr="0090194E">
        <w:rPr>
          <w:b/>
          <w:bCs/>
          <w:sz w:val="32"/>
          <w:szCs w:val="28"/>
          <w:u w:val="single"/>
          <w:lang w:val="it-IT" w:eastAsia="el-GR"/>
        </w:rPr>
        <w:t xml:space="preserve">Documenti giustificativi richiesti per la </w:t>
      </w:r>
      <w:r w:rsidR="00B2593E">
        <w:rPr>
          <w:b/>
          <w:bCs/>
          <w:sz w:val="32"/>
          <w:szCs w:val="28"/>
          <w:u w:val="single"/>
          <w:lang w:val="it-IT" w:eastAsia="el-GR"/>
        </w:rPr>
        <w:t>candidatura</w:t>
      </w:r>
    </w:p>
    <w:p w14:paraId="7B22C6DF" w14:textId="01EA24A9" w:rsidR="00683782" w:rsidRPr="0090194E" w:rsidRDefault="00B2593E" w:rsidP="00A4305B">
      <w:pPr>
        <w:pStyle w:val="BPBodytext"/>
        <w:jc w:val="left"/>
        <w:rPr>
          <w:sz w:val="22"/>
          <w:szCs w:val="20"/>
          <w:lang w:val="it-IT" w:eastAsia="el-GR"/>
        </w:rPr>
      </w:pPr>
      <w:r w:rsidRPr="0090194E">
        <w:rPr>
          <w:sz w:val="22"/>
          <w:szCs w:val="20"/>
          <w:lang w:val="it-IT" w:eastAsia="el-GR"/>
        </w:rPr>
        <w:t>Alla</w:t>
      </w:r>
      <w:r>
        <w:rPr>
          <w:sz w:val="22"/>
          <w:szCs w:val="20"/>
          <w:lang w:val="it-IT" w:eastAsia="el-GR"/>
        </w:rPr>
        <w:t xml:space="preserve"> candidatura sono allegati i seguenti documenti giustificativi:</w:t>
      </w:r>
    </w:p>
    <w:tbl>
      <w:tblPr>
        <w:tblStyle w:val="TableGrid"/>
        <w:tblW w:w="5000" w:type="pct"/>
        <w:tblLook w:val="04A0" w:firstRow="1" w:lastRow="0" w:firstColumn="1" w:lastColumn="0" w:noHBand="0" w:noVBand="1"/>
      </w:tblPr>
      <w:tblGrid>
        <w:gridCol w:w="772"/>
        <w:gridCol w:w="8012"/>
        <w:gridCol w:w="837"/>
      </w:tblGrid>
      <w:tr w:rsidR="00976E28" w:rsidRPr="00976E28" w14:paraId="65EB1E08" w14:textId="77777777" w:rsidTr="00771184">
        <w:trPr>
          <w:trHeight w:val="20"/>
        </w:trPr>
        <w:tc>
          <w:tcPr>
            <w:tcW w:w="401" w:type="pct"/>
          </w:tcPr>
          <w:p w14:paraId="096989FB" w14:textId="5DD6EC49"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1</w:t>
            </w:r>
            <w:r w:rsidR="00BC6BFC">
              <w:rPr>
                <w:sz w:val="22"/>
                <w:szCs w:val="20"/>
                <w:lang w:eastAsia="el-GR"/>
              </w:rPr>
              <w:t>*</w:t>
            </w:r>
          </w:p>
        </w:tc>
        <w:tc>
          <w:tcPr>
            <w:tcW w:w="4164" w:type="pct"/>
          </w:tcPr>
          <w:p w14:paraId="30DF16B6" w14:textId="0E8D1255"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documento di identità</w:t>
            </w:r>
            <w:r>
              <w:rPr>
                <w:sz w:val="22"/>
                <w:szCs w:val="20"/>
                <w:lang w:val="it-IT" w:eastAsia="el-GR"/>
              </w:rPr>
              <w:t xml:space="preserve"> (Carta d’Identità o Passaporto)</w:t>
            </w:r>
          </w:p>
        </w:tc>
        <w:sdt>
          <w:sdtPr>
            <w:rPr>
              <w:sz w:val="22"/>
              <w:szCs w:val="20"/>
              <w:lang w:eastAsia="el-GR"/>
            </w:rPr>
            <w:id w:val="1119958999"/>
            <w14:checkbox>
              <w14:checked w14:val="0"/>
              <w14:checkedState w14:val="2612" w14:font="MS Gothic"/>
              <w14:uncheckedState w14:val="2610" w14:font="MS Gothic"/>
            </w14:checkbox>
          </w:sdtPr>
          <w:sdtEndPr>
            <w:rPr>
              <w:szCs w:val="22"/>
            </w:rPr>
          </w:sdtEndPr>
          <w:sdtContent>
            <w:tc>
              <w:tcPr>
                <w:tcW w:w="435" w:type="pct"/>
              </w:tcPr>
              <w:p w14:paraId="79770441" w14:textId="3F8CA042"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683782" w:rsidRPr="00976E28" w14:paraId="3E4ADB6D" w14:textId="77777777" w:rsidTr="00771184">
        <w:trPr>
          <w:trHeight w:val="20"/>
        </w:trPr>
        <w:tc>
          <w:tcPr>
            <w:tcW w:w="401" w:type="pct"/>
          </w:tcPr>
          <w:p w14:paraId="4D9822D2" w14:textId="193396EC" w:rsidR="00683782" w:rsidRPr="00976E28" w:rsidRDefault="00683782" w:rsidP="00771184">
            <w:pPr>
              <w:pStyle w:val="BPBodytext"/>
              <w:spacing w:before="40" w:after="40" w:line="240" w:lineRule="auto"/>
              <w:jc w:val="left"/>
              <w:rPr>
                <w:sz w:val="22"/>
                <w:szCs w:val="20"/>
                <w:lang w:eastAsia="el-GR"/>
              </w:rPr>
            </w:pPr>
            <w:r w:rsidRPr="00976E28">
              <w:rPr>
                <w:sz w:val="22"/>
                <w:szCs w:val="20"/>
                <w:lang w:eastAsia="el-GR"/>
              </w:rPr>
              <w:t>2</w:t>
            </w:r>
            <w:r w:rsidR="00BC6BFC">
              <w:rPr>
                <w:sz w:val="22"/>
                <w:szCs w:val="20"/>
                <w:lang w:eastAsia="el-GR"/>
              </w:rPr>
              <w:t>*</w:t>
            </w:r>
          </w:p>
        </w:tc>
        <w:tc>
          <w:tcPr>
            <w:tcW w:w="4164" w:type="pct"/>
          </w:tcPr>
          <w:p w14:paraId="607CAB01" w14:textId="7CE65BFB"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 del titolo di studio</w:t>
            </w:r>
          </w:p>
        </w:tc>
        <w:sdt>
          <w:sdtPr>
            <w:rPr>
              <w:sz w:val="22"/>
              <w:szCs w:val="20"/>
              <w:lang w:eastAsia="el-GR"/>
            </w:rPr>
            <w:id w:val="-535123210"/>
            <w14:checkbox>
              <w14:checked w14:val="0"/>
              <w14:checkedState w14:val="2612" w14:font="MS Gothic"/>
              <w14:uncheckedState w14:val="2610" w14:font="MS Gothic"/>
            </w14:checkbox>
          </w:sdtPr>
          <w:sdtEndPr>
            <w:rPr>
              <w:szCs w:val="22"/>
            </w:rPr>
          </w:sdtEndPr>
          <w:sdtContent>
            <w:tc>
              <w:tcPr>
                <w:tcW w:w="435" w:type="pct"/>
              </w:tcPr>
              <w:p w14:paraId="29B9219A"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24D0958F" w14:textId="77777777" w:rsidTr="00771184">
        <w:trPr>
          <w:trHeight w:val="20"/>
        </w:trPr>
        <w:tc>
          <w:tcPr>
            <w:tcW w:w="401" w:type="pct"/>
          </w:tcPr>
          <w:p w14:paraId="52F76431" w14:textId="6B318C83" w:rsidR="00976E28" w:rsidRPr="00976E28" w:rsidRDefault="00976E28" w:rsidP="00771184">
            <w:pPr>
              <w:pStyle w:val="BPBodytext"/>
              <w:spacing w:before="40" w:after="40" w:line="240" w:lineRule="auto"/>
              <w:jc w:val="left"/>
              <w:rPr>
                <w:sz w:val="22"/>
                <w:szCs w:val="20"/>
                <w:lang w:eastAsia="el-GR"/>
              </w:rPr>
            </w:pPr>
            <w:r>
              <w:rPr>
                <w:sz w:val="22"/>
                <w:szCs w:val="20"/>
                <w:lang w:eastAsia="el-GR"/>
              </w:rPr>
              <w:t>3</w:t>
            </w:r>
            <w:r w:rsidR="00BC6BFC">
              <w:rPr>
                <w:sz w:val="22"/>
                <w:szCs w:val="20"/>
                <w:lang w:eastAsia="el-GR"/>
              </w:rPr>
              <w:t>*</w:t>
            </w:r>
          </w:p>
        </w:tc>
        <w:tc>
          <w:tcPr>
            <w:tcW w:w="4164" w:type="pct"/>
          </w:tcPr>
          <w:p w14:paraId="77CB9991" w14:textId="3B2CB5C1" w:rsidR="00AA5C73" w:rsidRPr="0090194E" w:rsidRDefault="001A704D" w:rsidP="00771184">
            <w:pPr>
              <w:pStyle w:val="BPBodytext"/>
              <w:spacing w:before="40" w:after="40" w:line="240" w:lineRule="auto"/>
              <w:jc w:val="left"/>
              <w:rPr>
                <w:b/>
                <w:bCs/>
                <w:sz w:val="22"/>
                <w:szCs w:val="20"/>
                <w:lang w:val="it-IT" w:eastAsia="el-GR"/>
              </w:rPr>
            </w:pPr>
            <w:r w:rsidRPr="003F1C73">
              <w:rPr>
                <w:sz w:val="22"/>
                <w:szCs w:val="20"/>
                <w:lang w:val="it-IT" w:eastAsia="el-GR"/>
              </w:rPr>
              <w:t xml:space="preserve">Copia del(i) contratto(i) di lavoro o cedolini paga o documentazione legalmente valida equivalente o copia(e) del(i) certificato(i) del datore di </w:t>
            </w:r>
            <w:r w:rsidR="003F1C73" w:rsidRPr="003F1C73">
              <w:rPr>
                <w:sz w:val="22"/>
                <w:szCs w:val="20"/>
                <w:lang w:val="it-IT" w:eastAsia="el-GR"/>
              </w:rPr>
              <w:t>l</w:t>
            </w:r>
            <w:r w:rsidRPr="003F1C73">
              <w:rPr>
                <w:sz w:val="22"/>
                <w:szCs w:val="20"/>
                <w:lang w:val="it-IT" w:eastAsia="el-GR"/>
              </w:rPr>
              <w:t xml:space="preserve">avoro (per </w:t>
            </w:r>
            <w:r>
              <w:rPr>
                <w:sz w:val="22"/>
                <w:szCs w:val="20"/>
                <w:lang w:val="it-IT" w:eastAsia="el-GR"/>
              </w:rPr>
              <w:t>lavoratori dipendenti) a comprovare l’esperienza professionale richiesta</w:t>
            </w:r>
            <w:r w:rsidR="00ED2DDD">
              <w:rPr>
                <w:sz w:val="22"/>
                <w:szCs w:val="20"/>
                <w:lang w:val="it-IT" w:eastAsia="el-GR"/>
              </w:rPr>
              <w:t xml:space="preserve"> </w:t>
            </w:r>
            <w:r w:rsidRPr="00ED2DDD">
              <w:rPr>
                <w:b/>
                <w:bCs/>
                <w:sz w:val="22"/>
                <w:szCs w:val="20"/>
                <w:lang w:val="it-IT" w:eastAsia="el-GR"/>
              </w:rPr>
              <w:t xml:space="preserve">E </w:t>
            </w:r>
            <w:r w:rsidR="00AA5C73" w:rsidRPr="00ED2DDD">
              <w:rPr>
                <w:b/>
                <w:bCs/>
                <w:sz w:val="22"/>
                <w:szCs w:val="20"/>
                <w:lang w:val="it-IT" w:eastAsia="el-GR"/>
              </w:rPr>
              <w:t xml:space="preserve">/ </w:t>
            </w:r>
            <w:r w:rsidRPr="00ED2DDD">
              <w:rPr>
                <w:b/>
                <w:bCs/>
                <w:sz w:val="22"/>
                <w:szCs w:val="20"/>
                <w:lang w:val="it-IT" w:eastAsia="el-GR"/>
              </w:rPr>
              <w:t>O</w:t>
            </w:r>
          </w:p>
        </w:tc>
        <w:sdt>
          <w:sdtPr>
            <w:rPr>
              <w:sz w:val="22"/>
              <w:szCs w:val="20"/>
              <w:lang w:eastAsia="el-GR"/>
            </w:rPr>
            <w:id w:val="1980797797"/>
            <w14:checkbox>
              <w14:checked w14:val="0"/>
              <w14:checkedState w14:val="2612" w14:font="MS Gothic"/>
              <w14:uncheckedState w14:val="2610" w14:font="MS Gothic"/>
            </w14:checkbox>
          </w:sdtPr>
          <w:sdtEndPr>
            <w:rPr>
              <w:szCs w:val="22"/>
            </w:rPr>
          </w:sdtEndPr>
          <w:sdtContent>
            <w:tc>
              <w:tcPr>
                <w:tcW w:w="435" w:type="pct"/>
              </w:tcPr>
              <w:p w14:paraId="58CF53D9" w14:textId="4FAB8D7C" w:rsidR="00976E28"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6C86526" w14:textId="77777777" w:rsidTr="00771184">
        <w:trPr>
          <w:trHeight w:val="20"/>
        </w:trPr>
        <w:tc>
          <w:tcPr>
            <w:tcW w:w="401" w:type="pct"/>
          </w:tcPr>
          <w:p w14:paraId="58D0AD34" w14:textId="66E860F1"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4</w:t>
            </w:r>
            <w:r w:rsidR="00BC6BFC">
              <w:rPr>
                <w:sz w:val="22"/>
                <w:szCs w:val="20"/>
                <w:lang w:eastAsia="el-GR"/>
              </w:rPr>
              <w:t>*</w:t>
            </w:r>
          </w:p>
        </w:tc>
        <w:tc>
          <w:tcPr>
            <w:tcW w:w="4164" w:type="pct"/>
          </w:tcPr>
          <w:p w14:paraId="58917E1A" w14:textId="167A30B8" w:rsidR="00683782"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del(i) contratto(i), fatture, o documentazione legalmente valida equivalente (per lavor</w:t>
            </w:r>
            <w:r>
              <w:rPr>
                <w:sz w:val="22"/>
                <w:szCs w:val="20"/>
                <w:lang w:val="it-IT" w:eastAsia="el-GR"/>
              </w:rPr>
              <w:t>atori autonomi)</w:t>
            </w:r>
          </w:p>
        </w:tc>
        <w:sdt>
          <w:sdtPr>
            <w:rPr>
              <w:sz w:val="22"/>
              <w:szCs w:val="20"/>
              <w:lang w:eastAsia="el-GR"/>
            </w:rPr>
            <w:id w:val="-192148368"/>
            <w14:checkbox>
              <w14:checked w14:val="0"/>
              <w14:checkedState w14:val="2612" w14:font="MS Gothic"/>
              <w14:uncheckedState w14:val="2610" w14:font="MS Gothic"/>
            </w14:checkbox>
          </w:sdtPr>
          <w:sdtEndPr>
            <w:rPr>
              <w:szCs w:val="22"/>
            </w:rPr>
          </w:sdtEndPr>
          <w:sdtContent>
            <w:tc>
              <w:tcPr>
                <w:tcW w:w="435" w:type="pct"/>
              </w:tcPr>
              <w:p w14:paraId="609F9FF5"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976E28" w:rsidRPr="00976E28" w14:paraId="1FDAE338" w14:textId="77777777" w:rsidTr="00771184">
        <w:trPr>
          <w:trHeight w:val="20"/>
        </w:trPr>
        <w:tc>
          <w:tcPr>
            <w:tcW w:w="401" w:type="pct"/>
          </w:tcPr>
          <w:p w14:paraId="09464DD4" w14:textId="147B6EBF" w:rsidR="00976E28" w:rsidRPr="00976E28" w:rsidRDefault="00411273" w:rsidP="00771184">
            <w:pPr>
              <w:pStyle w:val="BPBodytext"/>
              <w:spacing w:before="40" w:after="40" w:line="240" w:lineRule="auto"/>
              <w:jc w:val="left"/>
              <w:rPr>
                <w:sz w:val="22"/>
                <w:szCs w:val="20"/>
                <w:lang w:eastAsia="el-GR"/>
              </w:rPr>
            </w:pPr>
            <w:r>
              <w:rPr>
                <w:sz w:val="22"/>
                <w:szCs w:val="20"/>
                <w:lang w:eastAsia="el-GR"/>
              </w:rPr>
              <w:t>5</w:t>
            </w:r>
          </w:p>
        </w:tc>
        <w:tc>
          <w:tcPr>
            <w:tcW w:w="4164" w:type="pct"/>
          </w:tcPr>
          <w:p w14:paraId="69246221" w14:textId="12798842" w:rsidR="00976E28"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 xml:space="preserve">Copia della(e) licenza(e) </w:t>
            </w:r>
            <w:r>
              <w:rPr>
                <w:sz w:val="22"/>
                <w:szCs w:val="20"/>
                <w:lang w:val="it-IT" w:eastAsia="el-GR"/>
              </w:rPr>
              <w:t xml:space="preserve">/ abilitazione(i) </w:t>
            </w:r>
            <w:r w:rsidRPr="0090194E">
              <w:rPr>
                <w:sz w:val="22"/>
                <w:szCs w:val="20"/>
                <w:lang w:val="it-IT" w:eastAsia="el-GR"/>
              </w:rPr>
              <w:t>professionale</w:t>
            </w:r>
            <w:r>
              <w:rPr>
                <w:sz w:val="22"/>
                <w:szCs w:val="20"/>
                <w:lang w:val="it-IT" w:eastAsia="el-GR"/>
              </w:rPr>
              <w:t>(i)</w:t>
            </w:r>
            <w:r w:rsidR="00BC6BFC" w:rsidRPr="0090194E">
              <w:rPr>
                <w:sz w:val="22"/>
                <w:szCs w:val="20"/>
                <w:lang w:val="it-IT" w:eastAsia="el-GR"/>
              </w:rPr>
              <w:t xml:space="preserve"> </w:t>
            </w:r>
          </w:p>
        </w:tc>
        <w:sdt>
          <w:sdtPr>
            <w:rPr>
              <w:sz w:val="22"/>
              <w:szCs w:val="20"/>
              <w:lang w:eastAsia="el-GR"/>
            </w:rPr>
            <w:id w:val="481517139"/>
            <w14:checkbox>
              <w14:checked w14:val="0"/>
              <w14:checkedState w14:val="2612" w14:font="MS Gothic"/>
              <w14:uncheckedState w14:val="2610" w14:font="MS Gothic"/>
            </w14:checkbox>
          </w:sdtPr>
          <w:sdtEndPr>
            <w:rPr>
              <w:szCs w:val="22"/>
            </w:rPr>
          </w:sdtEndPr>
          <w:sdtContent>
            <w:tc>
              <w:tcPr>
                <w:tcW w:w="435" w:type="pct"/>
              </w:tcPr>
              <w:p w14:paraId="33D57AF5" w14:textId="77777777" w:rsidR="00976E28" w:rsidRPr="00976E28" w:rsidRDefault="00976E28"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00411273" w:rsidRPr="00976E28" w14:paraId="3E3B695A" w14:textId="77777777" w:rsidTr="00771184">
        <w:trPr>
          <w:trHeight w:val="20"/>
        </w:trPr>
        <w:tc>
          <w:tcPr>
            <w:tcW w:w="401" w:type="pct"/>
          </w:tcPr>
          <w:p w14:paraId="15CCFCD2" w14:textId="5E544E41" w:rsidR="00411273" w:rsidRPr="00976E28" w:rsidRDefault="00411273" w:rsidP="00771184">
            <w:pPr>
              <w:pStyle w:val="BPBodytext"/>
              <w:spacing w:before="40" w:after="40" w:line="240" w:lineRule="auto"/>
              <w:jc w:val="left"/>
              <w:rPr>
                <w:sz w:val="22"/>
                <w:szCs w:val="20"/>
                <w:lang w:eastAsia="el-GR"/>
              </w:rPr>
            </w:pPr>
            <w:r>
              <w:rPr>
                <w:sz w:val="22"/>
                <w:szCs w:val="20"/>
                <w:lang w:eastAsia="el-GR"/>
              </w:rPr>
              <w:t>6</w:t>
            </w:r>
          </w:p>
        </w:tc>
        <w:tc>
          <w:tcPr>
            <w:tcW w:w="4164" w:type="pct"/>
          </w:tcPr>
          <w:p w14:paraId="740BB2AB" w14:textId="050571E4" w:rsidR="00411273" w:rsidRPr="0090194E" w:rsidRDefault="001A704D" w:rsidP="00771184">
            <w:pPr>
              <w:pStyle w:val="BPBodytext"/>
              <w:spacing w:before="40" w:after="40" w:line="240" w:lineRule="auto"/>
              <w:jc w:val="left"/>
              <w:rPr>
                <w:sz w:val="22"/>
                <w:szCs w:val="20"/>
                <w:lang w:val="it-IT" w:eastAsia="el-GR"/>
              </w:rPr>
            </w:pPr>
            <w:r w:rsidRPr="0090194E">
              <w:rPr>
                <w:sz w:val="22"/>
                <w:szCs w:val="20"/>
                <w:lang w:val="it-IT" w:eastAsia="el-GR"/>
              </w:rPr>
              <w:t>Copia(e) della(e) prova(e) di partecipazione ad associazioni</w:t>
            </w:r>
            <w:r>
              <w:rPr>
                <w:sz w:val="22"/>
                <w:szCs w:val="20"/>
                <w:lang w:val="it-IT" w:eastAsia="el-GR"/>
              </w:rPr>
              <w:t xml:space="preserve"> / organizzazioni professionali</w:t>
            </w:r>
            <w:r w:rsidR="00BC6BFC" w:rsidRPr="0090194E">
              <w:rPr>
                <w:sz w:val="22"/>
                <w:szCs w:val="20"/>
                <w:lang w:val="it-IT" w:eastAsia="el-GR"/>
              </w:rPr>
              <w:t xml:space="preserve"> </w:t>
            </w:r>
          </w:p>
        </w:tc>
        <w:sdt>
          <w:sdtPr>
            <w:rPr>
              <w:sz w:val="22"/>
              <w:szCs w:val="20"/>
              <w:lang w:eastAsia="el-GR"/>
            </w:rPr>
            <w:id w:val="-203022773"/>
            <w14:checkbox>
              <w14:checked w14:val="0"/>
              <w14:checkedState w14:val="2612" w14:font="MS Gothic"/>
              <w14:uncheckedState w14:val="2610" w14:font="MS Gothic"/>
            </w14:checkbox>
          </w:sdtPr>
          <w:sdtEndPr>
            <w:rPr>
              <w:szCs w:val="22"/>
            </w:rPr>
          </w:sdtEndPr>
          <w:sdtContent>
            <w:tc>
              <w:tcPr>
                <w:tcW w:w="435" w:type="pct"/>
              </w:tcPr>
              <w:p w14:paraId="7FD234AA" w14:textId="08B0F7FC" w:rsidR="00411273" w:rsidRPr="00976E28" w:rsidRDefault="00411273" w:rsidP="00771184">
                <w:pPr>
                  <w:pStyle w:val="BPBodytext"/>
                  <w:spacing w:before="40" w:after="40" w:line="240" w:lineRule="auto"/>
                  <w:jc w:val="center"/>
                  <w:rPr>
                    <w:sz w:val="22"/>
                    <w:szCs w:val="20"/>
                    <w:lang w:eastAsia="el-GR"/>
                  </w:rPr>
                </w:pPr>
                <w:r>
                  <w:rPr>
                    <w:rFonts w:ascii="MS Gothic" w:eastAsia="MS Gothic" w:hAnsi="MS Gothic" w:hint="eastAsia"/>
                    <w:sz w:val="22"/>
                    <w:szCs w:val="20"/>
                    <w:lang w:eastAsia="el-GR"/>
                  </w:rPr>
                  <w:t>☐</w:t>
                </w:r>
              </w:p>
            </w:tc>
          </w:sdtContent>
        </w:sdt>
      </w:tr>
      <w:tr w:rsidR="00683782" w:rsidRPr="00976E28" w14:paraId="62B11A91" w14:textId="77777777" w:rsidTr="00D05253">
        <w:trPr>
          <w:trHeight w:val="300"/>
        </w:trPr>
        <w:tc>
          <w:tcPr>
            <w:tcW w:w="401" w:type="pct"/>
          </w:tcPr>
          <w:p w14:paraId="4B7A935C" w14:textId="517DB385" w:rsidR="00683782" w:rsidRPr="00976E28" w:rsidRDefault="00411273" w:rsidP="00771184">
            <w:pPr>
              <w:pStyle w:val="BPBodytext"/>
              <w:spacing w:before="40" w:after="40" w:line="240" w:lineRule="auto"/>
              <w:jc w:val="left"/>
              <w:rPr>
                <w:sz w:val="22"/>
                <w:szCs w:val="20"/>
                <w:lang w:eastAsia="el-GR"/>
              </w:rPr>
            </w:pPr>
            <w:r>
              <w:rPr>
                <w:sz w:val="22"/>
                <w:szCs w:val="20"/>
                <w:lang w:eastAsia="el-GR"/>
              </w:rPr>
              <w:t>7</w:t>
            </w:r>
          </w:p>
        </w:tc>
        <w:tc>
          <w:tcPr>
            <w:tcW w:w="4164" w:type="pct"/>
          </w:tcPr>
          <w:p w14:paraId="38741C05" w14:textId="0186E6B9" w:rsidR="00683782" w:rsidRPr="0090194E" w:rsidRDefault="001A704D" w:rsidP="00771184">
            <w:pPr>
              <w:pStyle w:val="BPBodytext"/>
              <w:tabs>
                <w:tab w:val="left" w:pos="1080"/>
              </w:tabs>
              <w:spacing w:before="40" w:after="40" w:line="240" w:lineRule="auto"/>
              <w:jc w:val="left"/>
              <w:rPr>
                <w:sz w:val="22"/>
                <w:szCs w:val="20"/>
                <w:lang w:val="it-IT" w:eastAsia="el-GR"/>
              </w:rPr>
            </w:pPr>
            <w:r w:rsidRPr="0090194E">
              <w:rPr>
                <w:sz w:val="22"/>
                <w:szCs w:val="20"/>
                <w:lang w:val="it-IT" w:eastAsia="el-GR"/>
              </w:rPr>
              <w:t>Copia(e) del(i) certificate(i) di formazione professionale</w:t>
            </w:r>
          </w:p>
        </w:tc>
        <w:sdt>
          <w:sdtPr>
            <w:rPr>
              <w:sz w:val="22"/>
              <w:szCs w:val="20"/>
              <w:lang w:eastAsia="el-GR"/>
            </w:rPr>
            <w:id w:val="-317880885"/>
            <w14:checkbox>
              <w14:checked w14:val="0"/>
              <w14:checkedState w14:val="2612" w14:font="MS Gothic"/>
              <w14:uncheckedState w14:val="2610" w14:font="MS Gothic"/>
            </w14:checkbox>
          </w:sdtPr>
          <w:sdtEndPr>
            <w:rPr>
              <w:szCs w:val="22"/>
            </w:rPr>
          </w:sdtEndPr>
          <w:sdtContent>
            <w:tc>
              <w:tcPr>
                <w:tcW w:w="435" w:type="pct"/>
              </w:tcPr>
              <w:p w14:paraId="5963BF5C" w14:textId="77777777" w:rsidR="00683782" w:rsidRPr="00976E28" w:rsidRDefault="00683782" w:rsidP="00771184">
                <w:pPr>
                  <w:pStyle w:val="BPBodytext"/>
                  <w:spacing w:before="40" w:after="40" w:line="240" w:lineRule="auto"/>
                  <w:jc w:val="center"/>
                  <w:rPr>
                    <w:sz w:val="22"/>
                    <w:szCs w:val="20"/>
                    <w:lang w:eastAsia="el-GR"/>
                  </w:rPr>
                </w:pPr>
                <w:r w:rsidRPr="00976E28">
                  <w:rPr>
                    <w:rFonts w:ascii="MS Gothic" w:eastAsia="MS Gothic" w:hAnsi="MS Gothic"/>
                    <w:sz w:val="22"/>
                    <w:szCs w:val="20"/>
                    <w:lang w:eastAsia="el-GR"/>
                  </w:rPr>
                  <w:t>☐</w:t>
                </w:r>
              </w:p>
            </w:tc>
          </w:sdtContent>
        </w:sdt>
      </w:tr>
      <w:tr w:rsidR="292B6ADE" w14:paraId="400A0619" w14:textId="77777777" w:rsidTr="00771184">
        <w:trPr>
          <w:trHeight w:val="20"/>
        </w:trPr>
        <w:tc>
          <w:tcPr>
            <w:tcW w:w="401" w:type="pct"/>
          </w:tcPr>
          <w:p w14:paraId="18134871" w14:textId="788D4733" w:rsidR="292B6ADE" w:rsidRDefault="292B6ADE" w:rsidP="00D05253">
            <w:pPr>
              <w:pStyle w:val="BPBodytext"/>
              <w:spacing w:line="240" w:lineRule="auto"/>
              <w:jc w:val="left"/>
              <w:rPr>
                <w:lang w:eastAsia="el-GR"/>
              </w:rPr>
            </w:pPr>
            <w:r w:rsidRPr="292B6ADE">
              <w:rPr>
                <w:sz w:val="22"/>
                <w:lang w:eastAsia="el-GR"/>
              </w:rPr>
              <w:t>8</w:t>
            </w:r>
          </w:p>
        </w:tc>
        <w:tc>
          <w:tcPr>
            <w:tcW w:w="4164" w:type="pct"/>
          </w:tcPr>
          <w:p w14:paraId="7CDD74F7" w14:textId="5AAB166E" w:rsidR="002B6C8B" w:rsidRPr="0090194E" w:rsidRDefault="001A704D" w:rsidP="00D05253">
            <w:pPr>
              <w:pStyle w:val="BPBodytext"/>
              <w:spacing w:line="240" w:lineRule="auto"/>
              <w:jc w:val="left"/>
              <w:rPr>
                <w:lang w:val="it-IT" w:eastAsia="el-GR"/>
              </w:rPr>
            </w:pPr>
            <w:r w:rsidRPr="0090194E">
              <w:rPr>
                <w:sz w:val="22"/>
                <w:lang w:val="it-IT" w:eastAsia="el-GR"/>
              </w:rPr>
              <w:t>Copia della documentazione a supporto di richieste</w:t>
            </w:r>
            <w:r w:rsidR="00132EA9" w:rsidRPr="0090194E">
              <w:rPr>
                <w:sz w:val="22"/>
                <w:lang w:val="it-IT" w:eastAsia="el-GR"/>
              </w:rPr>
              <w:t xml:space="preserve"> per disposizioni speciali per la partecipazione alle attività formative e all’esame (se</w:t>
            </w:r>
            <w:r w:rsidR="00132EA9">
              <w:rPr>
                <w:sz w:val="22"/>
                <w:lang w:val="it-IT" w:eastAsia="el-GR"/>
              </w:rPr>
              <w:t xml:space="preserve"> applicabile)</w:t>
            </w:r>
          </w:p>
        </w:tc>
        <w:tc>
          <w:tcPr>
            <w:tcW w:w="435" w:type="pct"/>
          </w:tcPr>
          <w:sdt>
            <w:sdtPr>
              <w:rPr>
                <w:sz w:val="22"/>
                <w:lang w:eastAsia="el-GR"/>
              </w:rPr>
              <w:id w:val="382843710"/>
              <w14:checkbox>
                <w14:checked w14:val="0"/>
                <w14:checkedState w14:val="2612" w14:font="MS Gothic"/>
                <w14:uncheckedState w14:val="2610" w14:font="MS Gothic"/>
              </w14:checkbox>
            </w:sdtPr>
            <w:sdtContent>
              <w:p w14:paraId="1BE898FE" w14:textId="215DCF5D" w:rsidR="292B6ADE" w:rsidRDefault="32D9C973" w:rsidP="00771184">
                <w:pPr>
                  <w:pStyle w:val="BPBodytext"/>
                  <w:spacing w:line="240" w:lineRule="auto"/>
                  <w:jc w:val="center"/>
                  <w:rPr>
                    <w:sz w:val="22"/>
                    <w:lang w:eastAsia="el-GR"/>
                  </w:rPr>
                </w:pPr>
                <w:r w:rsidRPr="32D9C973">
                  <w:rPr>
                    <w:rFonts w:ascii="MS Gothic" w:eastAsia="MS Gothic" w:hAnsi="MS Gothic"/>
                    <w:sz w:val="22"/>
                    <w:lang w:eastAsia="el-GR"/>
                  </w:rPr>
                  <w:t>☐</w:t>
                </w:r>
              </w:p>
            </w:sdtContent>
          </w:sdt>
        </w:tc>
      </w:tr>
    </w:tbl>
    <w:p w14:paraId="0D863F9A" w14:textId="77777777" w:rsidR="00BC6BFC" w:rsidRPr="00A4305B" w:rsidRDefault="00BC6BFC" w:rsidP="00BC6BFC">
      <w:pPr>
        <w:pStyle w:val="BPBodytext"/>
        <w:spacing w:after="0"/>
        <w:rPr>
          <w:sz w:val="16"/>
          <w:szCs w:val="14"/>
          <w:lang w:eastAsia="el-GR"/>
        </w:rPr>
      </w:pPr>
    </w:p>
    <w:p w14:paraId="3F5506F7" w14:textId="457140A1" w:rsidR="00683782" w:rsidRPr="0090194E" w:rsidRDefault="00BC6BFC" w:rsidP="00BC6BFC">
      <w:pPr>
        <w:pStyle w:val="BPBodytext"/>
        <w:rPr>
          <w:b/>
          <w:bCs/>
          <w:sz w:val="20"/>
          <w:szCs w:val="20"/>
          <w:lang w:val="it-IT" w:eastAsia="el-GR"/>
        </w:rPr>
      </w:pPr>
      <w:r w:rsidRPr="0090194E">
        <w:rPr>
          <w:b/>
          <w:bCs/>
          <w:sz w:val="22"/>
          <w:szCs w:val="20"/>
          <w:lang w:val="it-IT" w:eastAsia="el-GR"/>
        </w:rPr>
        <w:t xml:space="preserve">* </w:t>
      </w:r>
      <w:r w:rsidR="0089321E" w:rsidRPr="0090194E">
        <w:rPr>
          <w:b/>
          <w:bCs/>
          <w:sz w:val="20"/>
          <w:szCs w:val="20"/>
          <w:lang w:val="it-IT" w:eastAsia="el-GR"/>
        </w:rPr>
        <w:t>Documentazione obbligatoria per il controllo d</w:t>
      </w:r>
      <w:r w:rsidR="0089321E">
        <w:rPr>
          <w:b/>
          <w:bCs/>
          <w:sz w:val="20"/>
          <w:szCs w:val="20"/>
          <w:lang w:val="it-IT" w:eastAsia="el-GR"/>
        </w:rPr>
        <w:t>i ammissibilità</w:t>
      </w:r>
    </w:p>
    <w:p w14:paraId="00A53906" w14:textId="77777777" w:rsidR="00BC6BFC" w:rsidRPr="0090194E" w:rsidRDefault="00BC6BFC" w:rsidP="007227FD">
      <w:pPr>
        <w:pStyle w:val="BPBodytext"/>
        <w:spacing w:after="0"/>
        <w:rPr>
          <w:lang w:val="it-IT" w:eastAsia="el-GR"/>
        </w:rPr>
      </w:pPr>
    </w:p>
    <w:p w14:paraId="76210ACD" w14:textId="77777777" w:rsidR="00A4305B" w:rsidRPr="0090194E" w:rsidRDefault="00A4305B" w:rsidP="00A4305B">
      <w:pPr>
        <w:pStyle w:val="BPBodytext"/>
        <w:shd w:val="clear" w:color="auto" w:fill="C8D4FA" w:themeFill="accent4" w:themeFillTint="33"/>
        <w:spacing w:after="0"/>
        <w:jc w:val="left"/>
        <w:rPr>
          <w:b/>
          <w:bCs/>
          <w:sz w:val="16"/>
          <w:szCs w:val="14"/>
          <w:u w:val="single"/>
          <w:lang w:val="it-IT" w:eastAsia="el-GR"/>
        </w:rPr>
      </w:pPr>
    </w:p>
    <w:p w14:paraId="3BF906D9" w14:textId="58FA413A" w:rsidR="00683782" w:rsidRPr="00B87607" w:rsidRDefault="0089321E" w:rsidP="00B87607">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7607">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COME PRESENTARE LA TUA CANDIDATURA</w:t>
      </w:r>
    </w:p>
    <w:p w14:paraId="35071F57" w14:textId="72D7177D"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Si prega di compilare il presente modulo di candidatur</w:t>
      </w:r>
      <w:r>
        <w:rPr>
          <w:lang w:val="it-IT" w:eastAsia="el-GR"/>
        </w:rPr>
        <w:t>a</w:t>
      </w:r>
      <w:r w:rsidRPr="0090194E">
        <w:rPr>
          <w:lang w:val="it-IT" w:eastAsia="el-GR"/>
        </w:rPr>
        <w:t xml:space="preserve"> e inviarne </w:t>
      </w:r>
      <w:r w:rsidRPr="0090194E">
        <w:rPr>
          <w:b/>
          <w:bCs/>
          <w:lang w:val="it-IT" w:eastAsia="el-GR"/>
        </w:rPr>
        <w:t xml:space="preserve">una copia firmata </w:t>
      </w:r>
      <w:r>
        <w:rPr>
          <w:b/>
          <w:bCs/>
          <w:lang w:val="it-IT" w:eastAsia="el-GR"/>
        </w:rPr>
        <w:t>assieme</w:t>
      </w:r>
      <w:r w:rsidRPr="0090194E">
        <w:rPr>
          <w:b/>
          <w:bCs/>
          <w:lang w:val="it-IT" w:eastAsia="el-GR"/>
        </w:rPr>
        <w:t xml:space="preserve"> </w:t>
      </w:r>
      <w:r>
        <w:rPr>
          <w:b/>
          <w:bCs/>
          <w:lang w:val="it-IT" w:eastAsia="el-GR"/>
        </w:rPr>
        <w:t xml:space="preserve">alle </w:t>
      </w:r>
      <w:r w:rsidRPr="0090194E">
        <w:rPr>
          <w:b/>
          <w:bCs/>
          <w:lang w:val="it-IT" w:eastAsia="el-GR"/>
        </w:rPr>
        <w:t>copie dei documenti giustificativi richiesti</w:t>
      </w:r>
      <w:r>
        <w:rPr>
          <w:b/>
          <w:bCs/>
          <w:lang w:val="it-IT" w:eastAsia="el-GR"/>
        </w:rPr>
        <w:t xml:space="preserve"> </w:t>
      </w:r>
      <w:r>
        <w:rPr>
          <w:lang w:val="it-IT" w:eastAsia="el-GR"/>
        </w:rPr>
        <w:t xml:space="preserve">ai seguenti indirizzi email: </w:t>
      </w:r>
    </w:p>
    <w:p w14:paraId="6D4A17C2" w14:textId="739E9218" w:rsidR="008B2755" w:rsidRPr="0090194E" w:rsidRDefault="0000481B" w:rsidP="00140F35">
      <w:pPr>
        <w:shd w:val="clear" w:color="auto" w:fill="C8D4FA" w:themeFill="accent4" w:themeFillTint="33"/>
        <w:spacing w:after="160" w:line="264" w:lineRule="auto"/>
        <w:jc w:val="both"/>
        <w:rPr>
          <w:lang w:val="it-IT" w:eastAsia="el-GR"/>
        </w:rPr>
      </w:pPr>
      <w:hyperlink r:id="rId9" w:history="1">
        <w:r w:rsidRPr="0000481B">
          <w:rPr>
            <w:rStyle w:val="Hyperlink"/>
            <w:rFonts w:ascii="Aptos" w:eastAsia="Calibri" w:hAnsi="Aptos" w:cs="Times New Roman"/>
            <w:spacing w:val="0"/>
            <w:lang w:val="it-IT" w:eastAsia="el-GR"/>
          </w:rPr>
          <w:t>application@dltm.it</w:t>
        </w:r>
      </w:hyperlink>
      <w:r>
        <w:rPr>
          <w:lang w:val="it-IT" w:eastAsia="el-GR"/>
        </w:rPr>
        <w:t xml:space="preserve"> e </w:t>
      </w:r>
      <w:hyperlink r:id="rId10" w:history="1">
        <w:r w:rsidRPr="001C1AC4">
          <w:rPr>
            <w:rStyle w:val="Hyperlink"/>
            <w:rFonts w:ascii="Aptos" w:eastAsia="Calibri" w:hAnsi="Aptos" w:cs="Times New Roman"/>
            <w:spacing w:val="0"/>
            <w:lang w:val="it-IT" w:eastAsia="el-GR"/>
          </w:rPr>
          <w:t>info@blue-ports.eu</w:t>
        </w:r>
      </w:hyperlink>
    </w:p>
    <w:p w14:paraId="4E7E4E6F" w14:textId="40AD15B7" w:rsidR="008B2755" w:rsidRPr="0090194E" w:rsidRDefault="0089321E" w:rsidP="00140F35">
      <w:pPr>
        <w:shd w:val="clear" w:color="auto" w:fill="C8D4FA" w:themeFill="accent4" w:themeFillTint="33"/>
        <w:spacing w:after="160" w:line="264" w:lineRule="auto"/>
        <w:jc w:val="both"/>
        <w:rPr>
          <w:lang w:val="it-IT" w:eastAsia="el-GR"/>
        </w:rPr>
      </w:pPr>
      <w:r w:rsidRPr="0090194E">
        <w:rPr>
          <w:lang w:val="it-IT" w:eastAsia="el-GR"/>
        </w:rPr>
        <w:t xml:space="preserve">Oggetto dell’email: </w:t>
      </w:r>
      <w:r w:rsidRPr="0090194E">
        <w:rPr>
          <w:b/>
          <w:bCs/>
          <w:lang w:val="it-IT" w:eastAsia="el-GR"/>
        </w:rPr>
        <w:t>Candidatura per la formazione e certificazione BLUE PORTS</w:t>
      </w:r>
    </w:p>
    <w:p w14:paraId="52FAC372" w14:textId="4B26D855" w:rsidR="00140F35" w:rsidRPr="0090194E" w:rsidRDefault="0089321E" w:rsidP="00140F35">
      <w:pPr>
        <w:shd w:val="clear" w:color="auto" w:fill="C8D4FA" w:themeFill="accent4" w:themeFillTint="33"/>
        <w:spacing w:after="0" w:line="264" w:lineRule="auto"/>
        <w:rPr>
          <w:lang w:val="it-IT" w:eastAsia="el-GR"/>
        </w:rPr>
      </w:pPr>
      <w:r w:rsidRPr="0090194E">
        <w:rPr>
          <w:lang w:val="it-IT" w:eastAsia="el-GR"/>
        </w:rPr>
        <w:t>In alternativa, le candidature possono essere inviate per posta o Corriere al seguente indirizzo</w:t>
      </w:r>
      <w:r>
        <w:rPr>
          <w:lang w:val="it-IT" w:eastAsia="el-GR"/>
        </w:rPr>
        <w:t>:</w:t>
      </w:r>
    </w:p>
    <w:p w14:paraId="7928DF80" w14:textId="2C462054"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Distretto Ligure delle Tecnologie Marine</w:t>
      </w:r>
    </w:p>
    <w:p w14:paraId="301331B4" w14:textId="1952FC20" w:rsidR="00140F35" w:rsidRPr="0000481B" w:rsidRDefault="0089321E" w:rsidP="00140F35">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Viale Nicolò Fieschi 18</w:t>
      </w:r>
    </w:p>
    <w:p w14:paraId="38122956" w14:textId="1F9F27A7" w:rsidR="00140F35" w:rsidRPr="0000481B" w:rsidRDefault="0089321E" w:rsidP="0090194E">
      <w:pPr>
        <w:pStyle w:val="BPBodytext"/>
        <w:shd w:val="clear" w:color="auto" w:fill="C8D4FA" w:themeFill="accent4" w:themeFillTint="33"/>
        <w:spacing w:after="0"/>
        <w:rPr>
          <w:rFonts w:eastAsia="Calibri"/>
          <w:i/>
          <w:iCs/>
          <w:color w:val="auto"/>
          <w:sz w:val="22"/>
          <w:lang w:val="it-IT" w:eastAsia="el-GR"/>
        </w:rPr>
      </w:pPr>
      <w:r w:rsidRPr="0000481B">
        <w:rPr>
          <w:rFonts w:eastAsia="Calibri"/>
          <w:i/>
          <w:iCs/>
          <w:color w:val="auto"/>
          <w:sz w:val="22"/>
          <w:lang w:val="it-IT" w:eastAsia="el-GR"/>
        </w:rPr>
        <w:t>19123 – La Spezia</w:t>
      </w:r>
    </w:p>
    <w:p w14:paraId="325125DD" w14:textId="349141DE" w:rsidR="0089321E" w:rsidRPr="0000481B" w:rsidRDefault="0089321E" w:rsidP="00140F35">
      <w:pPr>
        <w:pStyle w:val="BPBodytext"/>
        <w:shd w:val="clear" w:color="auto" w:fill="C8D4FA" w:themeFill="accent4" w:themeFillTint="33"/>
        <w:rPr>
          <w:rFonts w:eastAsia="Calibri"/>
          <w:i/>
          <w:iCs/>
          <w:color w:val="auto"/>
          <w:sz w:val="22"/>
          <w:lang w:val="it-IT" w:eastAsia="el-GR"/>
        </w:rPr>
      </w:pPr>
      <w:r w:rsidRPr="0000481B">
        <w:rPr>
          <w:rFonts w:eastAsia="Calibri"/>
          <w:i/>
          <w:iCs/>
          <w:color w:val="auto"/>
          <w:sz w:val="22"/>
          <w:lang w:val="it-IT" w:eastAsia="el-GR"/>
        </w:rPr>
        <w:t>Italia</w:t>
      </w:r>
    </w:p>
    <w:p w14:paraId="255AD88A" w14:textId="77777777" w:rsidR="0000481B" w:rsidRPr="00C30CF8" w:rsidRDefault="0000481B" w:rsidP="0000481B">
      <w:pPr>
        <w:pStyle w:val="BPBodytext"/>
        <w:shd w:val="clear" w:color="auto" w:fill="C8D4FA" w:themeFill="accent4" w:themeFillTint="33"/>
        <w:spacing w:after="120" w:line="240" w:lineRule="auto"/>
        <w:jc w:val="left"/>
        <w:rPr>
          <w:sz w:val="22"/>
          <w:szCs w:val="20"/>
          <w:lang w:val="it-IT" w:eastAsia="el-GR"/>
        </w:rPr>
      </w:pPr>
      <w:r w:rsidRPr="00C30CF8">
        <w:rPr>
          <w:sz w:val="22"/>
          <w:szCs w:val="20"/>
          <w:lang w:val="it-IT" w:eastAsia="el-GR"/>
        </w:rPr>
        <w:t xml:space="preserve">Per ulteriori informazioni </w:t>
      </w:r>
      <w:r>
        <w:rPr>
          <w:sz w:val="22"/>
          <w:szCs w:val="20"/>
          <w:lang w:val="it-IT" w:eastAsia="el-GR"/>
        </w:rPr>
        <w:t xml:space="preserve">sul programma e la candidatura </w:t>
      </w:r>
      <w:r w:rsidRPr="00C30CF8">
        <w:rPr>
          <w:sz w:val="22"/>
          <w:szCs w:val="20"/>
          <w:lang w:val="it-IT" w:eastAsia="el-GR"/>
        </w:rPr>
        <w:t>è possib</w:t>
      </w:r>
      <w:r>
        <w:rPr>
          <w:sz w:val="22"/>
          <w:szCs w:val="20"/>
          <w:lang w:val="it-IT" w:eastAsia="el-GR"/>
        </w:rPr>
        <w:t>i</w:t>
      </w:r>
      <w:r w:rsidRPr="00C30CF8">
        <w:rPr>
          <w:sz w:val="22"/>
          <w:szCs w:val="20"/>
          <w:lang w:val="it-IT" w:eastAsia="el-GR"/>
        </w:rPr>
        <w:t xml:space="preserve">le contattarci </w:t>
      </w:r>
      <w:r w:rsidRPr="00707F48">
        <w:rPr>
          <w:sz w:val="22"/>
          <w:szCs w:val="20"/>
          <w:lang w:val="it-IT" w:eastAsia="el-GR"/>
        </w:rPr>
        <w:t xml:space="preserve">a </w:t>
      </w:r>
      <w:hyperlink r:id="rId11" w:history="1">
        <w:r w:rsidRPr="004722B1">
          <w:rPr>
            <w:rStyle w:val="Hyperlink"/>
            <w:rFonts w:ascii="Aptos" w:hAnsi="Aptos" w:cs="Times New Roman"/>
            <w:spacing w:val="0"/>
            <w:szCs w:val="20"/>
            <w:lang w:val="it-IT" w:eastAsia="el-GR"/>
          </w:rPr>
          <w:t>info@dltm.it</w:t>
        </w:r>
      </w:hyperlink>
    </w:p>
    <w:p w14:paraId="6C2FC845" w14:textId="77777777" w:rsidR="00140F35" w:rsidRPr="0090194E" w:rsidRDefault="00140F35" w:rsidP="00140F35">
      <w:pPr>
        <w:shd w:val="clear" w:color="auto" w:fill="C8D4FA" w:themeFill="accent4" w:themeFillTint="33"/>
        <w:spacing w:after="160" w:line="264" w:lineRule="auto"/>
        <w:rPr>
          <w:lang w:val="it-IT" w:eastAsia="el-GR"/>
        </w:rPr>
      </w:pPr>
    </w:p>
    <w:p w14:paraId="2FFD7F3A" w14:textId="7BF6205C" w:rsidR="008B2755" w:rsidRPr="0000481B" w:rsidRDefault="0089321E" w:rsidP="0000481B">
      <w:pPr>
        <w:shd w:val="clear" w:color="auto" w:fill="C8D4FA" w:themeFill="accent4" w:themeFillTint="33"/>
        <w:spacing w:after="120" w:line="240" w:lineRule="auto"/>
        <w:jc w:val="both"/>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81B">
        <w:rPr>
          <w:b/>
          <w:bCs/>
          <w:sz w:val="28"/>
          <w:szCs w:val="24"/>
          <w:lang w:val="it-IT"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Scadenza per la presentazione delle candidature</w:t>
      </w:r>
    </w:p>
    <w:p w14:paraId="202B06EE" w14:textId="2F256F8C" w:rsidR="00411273" w:rsidRPr="0090194E" w:rsidRDefault="0089321E" w:rsidP="00140F35">
      <w:pPr>
        <w:pStyle w:val="BPBodytext"/>
        <w:shd w:val="clear" w:color="auto" w:fill="C8D4FA" w:themeFill="accent4" w:themeFillTint="33"/>
        <w:jc w:val="left"/>
        <w:rPr>
          <w:b/>
          <w:bCs/>
          <w:sz w:val="18"/>
          <w:szCs w:val="16"/>
          <w:u w:val="single"/>
          <w:lang w:val="it-IT" w:eastAsia="el-GR"/>
        </w:rPr>
      </w:pPr>
      <w:r w:rsidRPr="0090194E">
        <w:rPr>
          <w:rFonts w:eastAsia="Calibri"/>
          <w:color w:val="auto"/>
          <w:sz w:val="22"/>
          <w:lang w:val="it-IT" w:eastAsia="el-GR"/>
        </w:rPr>
        <w:t xml:space="preserve">La scadenza per l’invio delle candidature è </w:t>
      </w:r>
      <w:r w:rsidRPr="0090194E">
        <w:rPr>
          <w:rFonts w:eastAsia="Calibri"/>
          <w:b/>
          <w:bCs/>
          <w:color w:val="auto"/>
          <w:sz w:val="22"/>
          <w:lang w:val="it-IT" w:eastAsia="el-GR"/>
        </w:rPr>
        <w:t xml:space="preserve">lunedì </w:t>
      </w:r>
      <w:r w:rsidR="008E5B7B">
        <w:rPr>
          <w:rFonts w:eastAsia="Calibri"/>
          <w:b/>
          <w:bCs/>
          <w:color w:val="auto"/>
          <w:sz w:val="22"/>
          <w:lang w:val="it-IT" w:eastAsia="el-GR"/>
        </w:rPr>
        <w:t>23</w:t>
      </w:r>
      <w:r w:rsidR="00AE1BC1">
        <w:rPr>
          <w:rFonts w:eastAsia="Calibri"/>
          <w:b/>
          <w:bCs/>
          <w:color w:val="auto"/>
          <w:sz w:val="22"/>
          <w:lang w:val="it-IT" w:eastAsia="el-GR"/>
        </w:rPr>
        <w:t xml:space="preserve"> marzo</w:t>
      </w:r>
      <w:r w:rsidRPr="0090194E">
        <w:rPr>
          <w:rFonts w:eastAsia="Calibri"/>
          <w:b/>
          <w:bCs/>
          <w:color w:val="auto"/>
          <w:sz w:val="22"/>
          <w:lang w:val="it-IT" w:eastAsia="el-GR"/>
        </w:rPr>
        <w:t xml:space="preserve"> 2026</w:t>
      </w:r>
      <w:r w:rsidRPr="0090194E">
        <w:rPr>
          <w:rFonts w:eastAsia="Calibri"/>
          <w:color w:val="auto"/>
          <w:sz w:val="22"/>
          <w:lang w:val="it-IT" w:eastAsia="el-GR"/>
        </w:rPr>
        <w:t>.</w:t>
      </w:r>
    </w:p>
    <w:sectPr w:rsidR="00411273" w:rsidRPr="0090194E" w:rsidSect="001C0219">
      <w:headerReference w:type="even" r:id="rId12"/>
      <w:headerReference w:type="default" r:id="rId13"/>
      <w:footerReference w:type="even" r:id="rId14"/>
      <w:footerReference w:type="default" r:id="rId15"/>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7ABFA" w14:textId="77777777" w:rsidR="002F2082" w:rsidRPr="0010644A" w:rsidRDefault="002F2082">
      <w:pPr>
        <w:spacing w:after="0" w:line="240" w:lineRule="auto"/>
      </w:pPr>
      <w:r w:rsidRPr="0010644A">
        <w:separator/>
      </w:r>
    </w:p>
    <w:p w14:paraId="7FAD68B0" w14:textId="77777777" w:rsidR="002F2082" w:rsidRPr="0010644A" w:rsidRDefault="002F2082"/>
    <w:p w14:paraId="3A962418" w14:textId="77777777" w:rsidR="002F2082" w:rsidRPr="0010644A" w:rsidRDefault="002F2082" w:rsidP="001B5EAC"/>
    <w:p w14:paraId="2CF385CF" w14:textId="77777777" w:rsidR="002F2082" w:rsidRPr="0010644A" w:rsidRDefault="002F2082" w:rsidP="001B5EAC"/>
    <w:p w14:paraId="15612EEB" w14:textId="77777777" w:rsidR="002F2082" w:rsidRPr="0010644A" w:rsidRDefault="002F2082"/>
    <w:p w14:paraId="4C51A33E" w14:textId="77777777" w:rsidR="002F2082" w:rsidRPr="0010644A" w:rsidRDefault="002F2082"/>
    <w:p w14:paraId="72F0725D" w14:textId="77777777" w:rsidR="002F2082" w:rsidRPr="0010644A" w:rsidRDefault="002F2082" w:rsidP="007263DD"/>
    <w:p w14:paraId="0D6048C2" w14:textId="77777777" w:rsidR="002F2082" w:rsidRPr="0010644A" w:rsidRDefault="002F2082" w:rsidP="00EA6A30"/>
  </w:endnote>
  <w:endnote w:type="continuationSeparator" w:id="0">
    <w:p w14:paraId="7A6DBA89" w14:textId="77777777" w:rsidR="002F2082" w:rsidRPr="0010644A" w:rsidRDefault="002F2082">
      <w:pPr>
        <w:spacing w:after="0" w:line="240" w:lineRule="auto"/>
      </w:pPr>
      <w:r w:rsidRPr="0010644A">
        <w:continuationSeparator/>
      </w:r>
    </w:p>
    <w:p w14:paraId="5E9A00CB" w14:textId="77777777" w:rsidR="002F2082" w:rsidRPr="0010644A" w:rsidRDefault="002F2082"/>
    <w:p w14:paraId="551D62A8" w14:textId="77777777" w:rsidR="002F2082" w:rsidRPr="0010644A" w:rsidRDefault="002F2082" w:rsidP="001B5EAC"/>
    <w:p w14:paraId="635EAAFC" w14:textId="77777777" w:rsidR="002F2082" w:rsidRPr="0010644A" w:rsidRDefault="002F2082" w:rsidP="001B5EAC"/>
    <w:p w14:paraId="41D26B3A" w14:textId="77777777" w:rsidR="002F2082" w:rsidRPr="0010644A" w:rsidRDefault="002F2082"/>
    <w:p w14:paraId="40685634" w14:textId="77777777" w:rsidR="002F2082" w:rsidRPr="0010644A" w:rsidRDefault="002F2082"/>
    <w:p w14:paraId="7DBFE353" w14:textId="77777777" w:rsidR="002F2082" w:rsidRPr="0010644A" w:rsidRDefault="002F2082" w:rsidP="007263DD"/>
    <w:p w14:paraId="4580F092" w14:textId="77777777" w:rsidR="002F2082" w:rsidRPr="0010644A" w:rsidRDefault="002F2082"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C14BA8" w:rsidRPr="0010644A" w:rsidRDefault="00C14BA8">
    <w:r w:rsidRPr="0010644A">
      <w:rPr>
        <w:noProof/>
        <w:lang w:eastAsia="el-GR"/>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C14BA8" w:rsidRPr="0010644A" w:rsidRDefault="00C14BA8"/>
  <w:p w14:paraId="023CE2B6" w14:textId="77777777" w:rsidR="00C14BA8" w:rsidRPr="0010644A" w:rsidRDefault="00C14BA8"/>
  <w:p w14:paraId="74D2068D" w14:textId="77777777" w:rsidR="00C14BA8" w:rsidRPr="0010644A" w:rsidRDefault="00C14BA8"/>
  <w:p w14:paraId="38525665" w14:textId="77777777" w:rsidR="00C14BA8" w:rsidRPr="0010644A" w:rsidRDefault="00C14BA8"/>
  <w:p w14:paraId="49C94552" w14:textId="77777777" w:rsidR="00C14BA8" w:rsidRPr="0010644A" w:rsidRDefault="00C14BA8"/>
  <w:p w14:paraId="49753274" w14:textId="77777777" w:rsidR="00C14BA8" w:rsidRPr="0010644A" w:rsidRDefault="00C14BA8"/>
  <w:p w14:paraId="301D79E9" w14:textId="77777777" w:rsidR="00C14BA8" w:rsidRPr="0010644A" w:rsidRDefault="00C14BA8"/>
  <w:p w14:paraId="75DABD74" w14:textId="77777777" w:rsidR="00C14BA8" w:rsidRPr="0010644A" w:rsidRDefault="00C14BA8"/>
  <w:p w14:paraId="63A2F4DD" w14:textId="77777777" w:rsidR="00C14BA8" w:rsidRPr="0010644A" w:rsidRDefault="00C14BA8">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C14BA8" w:rsidRPr="0010644A" w:rsidRDefault="00C14BA8" w:rsidP="00D5692B">
    <w:pPr>
      <w:pStyle w:val="Footer"/>
      <w:rPr>
        <w:sz w:val="8"/>
      </w:rPr>
    </w:pPr>
    <w:r w:rsidRPr="0010644A">
      <w:rPr>
        <w:noProof/>
      </w:rPr>
      <w:drawing>
        <wp:anchor distT="0" distB="0" distL="114300" distR="114300" simplePos="0" relativeHeight="251667456"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FC977" w14:textId="77777777" w:rsidR="002F2082" w:rsidRPr="0010644A" w:rsidRDefault="002F2082">
      <w:pPr>
        <w:spacing w:after="0" w:line="240" w:lineRule="auto"/>
      </w:pPr>
      <w:r w:rsidRPr="0010644A">
        <w:separator/>
      </w:r>
    </w:p>
  </w:footnote>
  <w:footnote w:type="continuationSeparator" w:id="0">
    <w:p w14:paraId="19AF033A" w14:textId="77777777" w:rsidR="002F2082" w:rsidRPr="0010644A" w:rsidRDefault="002F2082">
      <w:pPr>
        <w:spacing w:after="0" w:line="240" w:lineRule="auto"/>
      </w:pPr>
      <w:r w:rsidRPr="0010644A">
        <w:continuationSeparator/>
      </w:r>
    </w:p>
    <w:p w14:paraId="6A1B85BC" w14:textId="77777777" w:rsidR="002F2082" w:rsidRPr="0010644A" w:rsidRDefault="002F2082"/>
    <w:p w14:paraId="3CE669F2" w14:textId="77777777" w:rsidR="002F2082" w:rsidRPr="0010644A" w:rsidRDefault="002F2082" w:rsidP="001B5EAC"/>
    <w:p w14:paraId="6E7B2AEC" w14:textId="77777777" w:rsidR="002F2082" w:rsidRPr="0010644A" w:rsidRDefault="002F2082" w:rsidP="001B5EAC"/>
    <w:p w14:paraId="062AA0EA" w14:textId="77777777" w:rsidR="002F2082" w:rsidRPr="0010644A" w:rsidRDefault="002F2082"/>
    <w:p w14:paraId="2C6BEA2E" w14:textId="77777777" w:rsidR="002F2082" w:rsidRPr="0010644A" w:rsidRDefault="002F2082"/>
    <w:p w14:paraId="4303B0E4" w14:textId="77777777" w:rsidR="002F2082" w:rsidRPr="0010644A" w:rsidRDefault="002F2082" w:rsidP="007263DD"/>
    <w:p w14:paraId="7FA5EDEC" w14:textId="77777777" w:rsidR="002F2082" w:rsidRPr="0010644A" w:rsidRDefault="002F2082" w:rsidP="00EA6A30"/>
  </w:footnote>
  <w:footnote w:id="1">
    <w:p w14:paraId="1262B1C2" w14:textId="561A6544" w:rsidR="00147439" w:rsidRPr="0090194E" w:rsidRDefault="00147439">
      <w:pPr>
        <w:pStyle w:val="FootnoteText"/>
        <w:rPr>
          <w:i/>
          <w:iCs/>
          <w:lang w:val="it-IT"/>
        </w:rPr>
      </w:pPr>
      <w:r w:rsidRPr="0090194E">
        <w:rPr>
          <w:rStyle w:val="FootnoteReference"/>
          <w:sz w:val="16"/>
          <w:szCs w:val="16"/>
        </w:rPr>
        <w:footnoteRef/>
      </w:r>
      <w:r w:rsidRPr="0090194E">
        <w:rPr>
          <w:sz w:val="16"/>
          <w:szCs w:val="16"/>
          <w:lang w:val="it-IT"/>
        </w:rPr>
        <w:t xml:space="preserve"> Agenzia Nazionale Politiche Attive del Lavoro (2022), </w:t>
      </w:r>
      <w:r w:rsidRPr="0090194E">
        <w:rPr>
          <w:i/>
          <w:iCs/>
          <w:sz w:val="16"/>
          <w:szCs w:val="16"/>
          <w:lang w:val="it-IT"/>
        </w:rPr>
        <w:t>Rapporto italiano di referenziazione delle qualificazioni al quadro europeo EQF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C14BA8" w:rsidRPr="0010644A" w:rsidRDefault="00C14BA8">
    <w:pPr>
      <w:spacing w:after="0" w:line="0" w:lineRule="atLeast"/>
      <w:rPr>
        <w:sz w:val="0"/>
        <w:szCs w:val="0"/>
      </w:rPr>
    </w:pPr>
  </w:p>
  <w:p w14:paraId="14D2A707" w14:textId="77777777" w:rsidR="00C14BA8" w:rsidRPr="0010644A" w:rsidRDefault="00C14BA8">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C14BA8" w:rsidRPr="0010644A" w14:paraId="4954238C" w14:textId="77777777" w:rsidTr="00002557">
      <w:tc>
        <w:tcPr>
          <w:tcW w:w="1667" w:type="pct"/>
        </w:tcPr>
        <w:p w14:paraId="70D7D503" w14:textId="26657E90" w:rsidR="00C14BA8" w:rsidRPr="0010644A" w:rsidRDefault="00C14BA8" w:rsidP="00002557">
          <w:pPr>
            <w:pStyle w:val="Header"/>
            <w:jc w:val="center"/>
            <w:rPr>
              <w:color w:val="FF0000"/>
            </w:rPr>
          </w:pPr>
        </w:p>
      </w:tc>
      <w:tc>
        <w:tcPr>
          <w:tcW w:w="1667" w:type="pct"/>
          <w:vAlign w:val="bottom"/>
        </w:tcPr>
        <w:p w14:paraId="40B954A0" w14:textId="79B015A4" w:rsidR="00C14BA8" w:rsidRPr="0010644A" w:rsidRDefault="00C14BA8" w:rsidP="001159C9">
          <w:pPr>
            <w:pStyle w:val="NoSpacing"/>
            <w:jc w:val="center"/>
          </w:pPr>
        </w:p>
      </w:tc>
      <w:tc>
        <w:tcPr>
          <w:tcW w:w="1666" w:type="pct"/>
          <w:vAlign w:val="center"/>
        </w:tcPr>
        <w:p w14:paraId="2313CAB4" w14:textId="67D3BAFC" w:rsidR="00C14BA8" w:rsidRPr="0010644A" w:rsidRDefault="00C14BA8" w:rsidP="00DB2777">
          <w:pPr>
            <w:pStyle w:val="Header"/>
            <w:jc w:val="right"/>
          </w:pPr>
          <w:r w:rsidRPr="0010644A">
            <w:rPr>
              <w:noProof/>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C14BA8" w:rsidRPr="0010644A" w:rsidRDefault="00C14BA8" w:rsidP="00483C2D">
    <w:pPr>
      <w:pStyle w:val="Header"/>
      <w:rPr>
        <w:sz w:val="8"/>
        <w:szCs w:val="8"/>
      </w:rPr>
    </w:pPr>
    <w:r w:rsidRPr="0010644A">
      <w:rPr>
        <w:noProof/>
        <w:sz w:val="20"/>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45F45D2"/>
    <w:multiLevelType w:val="multilevel"/>
    <w:tmpl w:val="ADCC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1"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1011640997">
    <w:abstractNumId w:val="21"/>
  </w:num>
  <w:num w:numId="2" w16cid:durableId="276525129">
    <w:abstractNumId w:val="20"/>
  </w:num>
  <w:num w:numId="3" w16cid:durableId="1151168822">
    <w:abstractNumId w:val="7"/>
  </w:num>
  <w:num w:numId="4" w16cid:durableId="2140495223">
    <w:abstractNumId w:val="12"/>
  </w:num>
  <w:num w:numId="5" w16cid:durableId="998850599">
    <w:abstractNumId w:val="29"/>
  </w:num>
  <w:num w:numId="6" w16cid:durableId="1402023872">
    <w:abstractNumId w:val="4"/>
  </w:num>
  <w:num w:numId="7" w16cid:durableId="1728646804">
    <w:abstractNumId w:val="8"/>
  </w:num>
  <w:num w:numId="8" w16cid:durableId="2019699173">
    <w:abstractNumId w:val="0"/>
  </w:num>
  <w:num w:numId="9" w16cid:durableId="1327055694">
    <w:abstractNumId w:val="9"/>
  </w:num>
  <w:num w:numId="10" w16cid:durableId="1304963680">
    <w:abstractNumId w:val="23"/>
  </w:num>
  <w:num w:numId="11" w16cid:durableId="36782321">
    <w:abstractNumId w:val="25"/>
  </w:num>
  <w:num w:numId="12" w16cid:durableId="891694093">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373700179">
    <w:abstractNumId w:val="15"/>
  </w:num>
  <w:num w:numId="14" w16cid:durableId="1941643128">
    <w:abstractNumId w:val="1"/>
  </w:num>
  <w:num w:numId="15" w16cid:durableId="2011132912">
    <w:abstractNumId w:val="14"/>
  </w:num>
  <w:num w:numId="16" w16cid:durableId="1068308146">
    <w:abstractNumId w:val="28"/>
  </w:num>
  <w:num w:numId="17" w16cid:durableId="1070076038">
    <w:abstractNumId w:val="16"/>
  </w:num>
  <w:num w:numId="18" w16cid:durableId="1185679737">
    <w:abstractNumId w:val="22"/>
  </w:num>
  <w:num w:numId="19" w16cid:durableId="526063334">
    <w:abstractNumId w:val="18"/>
  </w:num>
  <w:num w:numId="20" w16cid:durableId="532040092">
    <w:abstractNumId w:val="26"/>
  </w:num>
  <w:num w:numId="21" w16cid:durableId="1856116878">
    <w:abstractNumId w:val="6"/>
  </w:num>
  <w:num w:numId="22" w16cid:durableId="1912032810">
    <w:abstractNumId w:val="19"/>
  </w:num>
  <w:num w:numId="23" w16cid:durableId="1254973870">
    <w:abstractNumId w:val="2"/>
  </w:num>
  <w:num w:numId="24" w16cid:durableId="884147449">
    <w:abstractNumId w:val="11"/>
  </w:num>
  <w:num w:numId="25" w16cid:durableId="720134269">
    <w:abstractNumId w:val="24"/>
  </w:num>
  <w:num w:numId="26" w16cid:durableId="1064256686">
    <w:abstractNumId w:val="10"/>
  </w:num>
  <w:num w:numId="27" w16cid:durableId="234511096">
    <w:abstractNumId w:val="27"/>
  </w:num>
  <w:num w:numId="28" w16cid:durableId="706298071">
    <w:abstractNumId w:val="3"/>
  </w:num>
  <w:num w:numId="29" w16cid:durableId="548955037">
    <w:abstractNumId w:val="5"/>
  </w:num>
  <w:num w:numId="30" w16cid:durableId="13374196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documentProtection w:edit="forms" w:enforcement="1" w:cryptProviderType="rsaAES" w:cryptAlgorithmClass="hash" w:cryptAlgorithmType="typeAny" w:cryptAlgorithmSid="14" w:cryptSpinCount="100000" w:hash="gbfTBA/z3fdptPzEdPhXVc7n1InmUfuiMYTAusLjJfCip2Hpa+GXm8IjjlIg6SGYQF5DHIRMWof/o1KF9xnRcQ==" w:salt="v+qv2awdwX5g0Z/iGBnAz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2557"/>
    <w:rsid w:val="0000481B"/>
    <w:rsid w:val="00005253"/>
    <w:rsid w:val="00005348"/>
    <w:rsid w:val="00007D9C"/>
    <w:rsid w:val="000100B5"/>
    <w:rsid w:val="000121DD"/>
    <w:rsid w:val="00023BD9"/>
    <w:rsid w:val="00024F7E"/>
    <w:rsid w:val="00027808"/>
    <w:rsid w:val="00027E56"/>
    <w:rsid w:val="000328BF"/>
    <w:rsid w:val="00034D7D"/>
    <w:rsid w:val="00034D9C"/>
    <w:rsid w:val="00041EA7"/>
    <w:rsid w:val="00042681"/>
    <w:rsid w:val="00045BDB"/>
    <w:rsid w:val="00050D62"/>
    <w:rsid w:val="00060B41"/>
    <w:rsid w:val="00066027"/>
    <w:rsid w:val="000725CC"/>
    <w:rsid w:val="00073D94"/>
    <w:rsid w:val="000747EA"/>
    <w:rsid w:val="00082F4E"/>
    <w:rsid w:val="00086434"/>
    <w:rsid w:val="00086E73"/>
    <w:rsid w:val="000922A6"/>
    <w:rsid w:val="00093E09"/>
    <w:rsid w:val="0009417B"/>
    <w:rsid w:val="000A6848"/>
    <w:rsid w:val="000B04FF"/>
    <w:rsid w:val="000B060B"/>
    <w:rsid w:val="000B41E6"/>
    <w:rsid w:val="000B6900"/>
    <w:rsid w:val="000C591C"/>
    <w:rsid w:val="000D6AEA"/>
    <w:rsid w:val="000F2A13"/>
    <w:rsid w:val="000F391C"/>
    <w:rsid w:val="000F4BC2"/>
    <w:rsid w:val="00100608"/>
    <w:rsid w:val="00102BD4"/>
    <w:rsid w:val="00104556"/>
    <w:rsid w:val="0010644A"/>
    <w:rsid w:val="001159C9"/>
    <w:rsid w:val="00117CA9"/>
    <w:rsid w:val="0013069D"/>
    <w:rsid w:val="00132EA9"/>
    <w:rsid w:val="001338F6"/>
    <w:rsid w:val="00140F35"/>
    <w:rsid w:val="00144DBC"/>
    <w:rsid w:val="0014538B"/>
    <w:rsid w:val="00147439"/>
    <w:rsid w:val="00147771"/>
    <w:rsid w:val="001559AD"/>
    <w:rsid w:val="00156C13"/>
    <w:rsid w:val="00161FCF"/>
    <w:rsid w:val="0016268B"/>
    <w:rsid w:val="00163E12"/>
    <w:rsid w:val="00165322"/>
    <w:rsid w:val="00175D0C"/>
    <w:rsid w:val="00175F0E"/>
    <w:rsid w:val="00184808"/>
    <w:rsid w:val="00184A56"/>
    <w:rsid w:val="00184FDE"/>
    <w:rsid w:val="00186F14"/>
    <w:rsid w:val="00187C55"/>
    <w:rsid w:val="00187D40"/>
    <w:rsid w:val="00192CD1"/>
    <w:rsid w:val="00196E00"/>
    <w:rsid w:val="00197675"/>
    <w:rsid w:val="00197F3A"/>
    <w:rsid w:val="001A10E2"/>
    <w:rsid w:val="001A62BC"/>
    <w:rsid w:val="001A704D"/>
    <w:rsid w:val="001B0B51"/>
    <w:rsid w:val="001B39B9"/>
    <w:rsid w:val="001B4F7C"/>
    <w:rsid w:val="001B5446"/>
    <w:rsid w:val="001B5EAC"/>
    <w:rsid w:val="001C0219"/>
    <w:rsid w:val="001C481B"/>
    <w:rsid w:val="001C4C9E"/>
    <w:rsid w:val="001C63FE"/>
    <w:rsid w:val="001C7A1A"/>
    <w:rsid w:val="001D0651"/>
    <w:rsid w:val="001E065A"/>
    <w:rsid w:val="001E2A16"/>
    <w:rsid w:val="001E6389"/>
    <w:rsid w:val="001E6D91"/>
    <w:rsid w:val="001F18A1"/>
    <w:rsid w:val="001F1F6B"/>
    <w:rsid w:val="001F30B8"/>
    <w:rsid w:val="001F503C"/>
    <w:rsid w:val="001F60B0"/>
    <w:rsid w:val="001F6CD5"/>
    <w:rsid w:val="00203F20"/>
    <w:rsid w:val="002070EE"/>
    <w:rsid w:val="002072FC"/>
    <w:rsid w:val="0021009D"/>
    <w:rsid w:val="0021710D"/>
    <w:rsid w:val="002239CC"/>
    <w:rsid w:val="00223E3D"/>
    <w:rsid w:val="00226ADA"/>
    <w:rsid w:val="00230355"/>
    <w:rsid w:val="0023061B"/>
    <w:rsid w:val="00230DDC"/>
    <w:rsid w:val="00233E8E"/>
    <w:rsid w:val="00234952"/>
    <w:rsid w:val="00236D0E"/>
    <w:rsid w:val="002436B4"/>
    <w:rsid w:val="00244461"/>
    <w:rsid w:val="002444F8"/>
    <w:rsid w:val="002459BC"/>
    <w:rsid w:val="00245F64"/>
    <w:rsid w:val="00247434"/>
    <w:rsid w:val="00247F79"/>
    <w:rsid w:val="00251358"/>
    <w:rsid w:val="0025164F"/>
    <w:rsid w:val="0025728E"/>
    <w:rsid w:val="00263E80"/>
    <w:rsid w:val="00271055"/>
    <w:rsid w:val="00273247"/>
    <w:rsid w:val="00284F71"/>
    <w:rsid w:val="0029374E"/>
    <w:rsid w:val="00293A08"/>
    <w:rsid w:val="00294668"/>
    <w:rsid w:val="002A035B"/>
    <w:rsid w:val="002A37D9"/>
    <w:rsid w:val="002A7EDB"/>
    <w:rsid w:val="002B03D9"/>
    <w:rsid w:val="002B6C8B"/>
    <w:rsid w:val="002B78A2"/>
    <w:rsid w:val="002C11B5"/>
    <w:rsid w:val="002D4943"/>
    <w:rsid w:val="002E1389"/>
    <w:rsid w:val="002E2E7E"/>
    <w:rsid w:val="002E3783"/>
    <w:rsid w:val="002E44AE"/>
    <w:rsid w:val="002E599F"/>
    <w:rsid w:val="002E7AF7"/>
    <w:rsid w:val="002F2082"/>
    <w:rsid w:val="003001D1"/>
    <w:rsid w:val="003026F3"/>
    <w:rsid w:val="00306A80"/>
    <w:rsid w:val="003074BC"/>
    <w:rsid w:val="00307DBC"/>
    <w:rsid w:val="003150C4"/>
    <w:rsid w:val="00325A06"/>
    <w:rsid w:val="00335326"/>
    <w:rsid w:val="00337D46"/>
    <w:rsid w:val="00337E99"/>
    <w:rsid w:val="00341C02"/>
    <w:rsid w:val="00342573"/>
    <w:rsid w:val="00347049"/>
    <w:rsid w:val="00350F19"/>
    <w:rsid w:val="003557D1"/>
    <w:rsid w:val="0035707C"/>
    <w:rsid w:val="003636E5"/>
    <w:rsid w:val="0036420D"/>
    <w:rsid w:val="003679D5"/>
    <w:rsid w:val="00372172"/>
    <w:rsid w:val="003746DD"/>
    <w:rsid w:val="003811E3"/>
    <w:rsid w:val="00381B1B"/>
    <w:rsid w:val="00383176"/>
    <w:rsid w:val="00384440"/>
    <w:rsid w:val="00384861"/>
    <w:rsid w:val="003A2672"/>
    <w:rsid w:val="003A288D"/>
    <w:rsid w:val="003A3D71"/>
    <w:rsid w:val="003A3E6D"/>
    <w:rsid w:val="003A3EE5"/>
    <w:rsid w:val="003A4C06"/>
    <w:rsid w:val="003A7AA5"/>
    <w:rsid w:val="003B2DC6"/>
    <w:rsid w:val="003B32EF"/>
    <w:rsid w:val="003B4419"/>
    <w:rsid w:val="003B4ECE"/>
    <w:rsid w:val="003C03BB"/>
    <w:rsid w:val="003C24C4"/>
    <w:rsid w:val="003D21A7"/>
    <w:rsid w:val="003D27ED"/>
    <w:rsid w:val="003D7A36"/>
    <w:rsid w:val="003E5AAC"/>
    <w:rsid w:val="003F1C73"/>
    <w:rsid w:val="003F68FA"/>
    <w:rsid w:val="004021BC"/>
    <w:rsid w:val="00404435"/>
    <w:rsid w:val="0040495D"/>
    <w:rsid w:val="0041073B"/>
    <w:rsid w:val="00411273"/>
    <w:rsid w:val="004131D2"/>
    <w:rsid w:val="00422679"/>
    <w:rsid w:val="0042276D"/>
    <w:rsid w:val="00425F0B"/>
    <w:rsid w:val="00425F1C"/>
    <w:rsid w:val="00426575"/>
    <w:rsid w:val="004273F0"/>
    <w:rsid w:val="00430008"/>
    <w:rsid w:val="00433BD3"/>
    <w:rsid w:val="0044029C"/>
    <w:rsid w:val="0044264A"/>
    <w:rsid w:val="00444B37"/>
    <w:rsid w:val="004572FC"/>
    <w:rsid w:val="0046161F"/>
    <w:rsid w:val="004626D5"/>
    <w:rsid w:val="00463714"/>
    <w:rsid w:val="00463AAA"/>
    <w:rsid w:val="004656AB"/>
    <w:rsid w:val="004666EA"/>
    <w:rsid w:val="00475877"/>
    <w:rsid w:val="00480DB7"/>
    <w:rsid w:val="00483C2D"/>
    <w:rsid w:val="0048453E"/>
    <w:rsid w:val="0049300B"/>
    <w:rsid w:val="00496DDD"/>
    <w:rsid w:val="004970DD"/>
    <w:rsid w:val="004A2158"/>
    <w:rsid w:val="004A28C5"/>
    <w:rsid w:val="004A3589"/>
    <w:rsid w:val="004A360A"/>
    <w:rsid w:val="004A7001"/>
    <w:rsid w:val="004A71F1"/>
    <w:rsid w:val="004B07D3"/>
    <w:rsid w:val="004B3C1A"/>
    <w:rsid w:val="004B6B34"/>
    <w:rsid w:val="004C09CA"/>
    <w:rsid w:val="004C206C"/>
    <w:rsid w:val="004D2342"/>
    <w:rsid w:val="004D36F9"/>
    <w:rsid w:val="004D39CA"/>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141C2"/>
    <w:rsid w:val="00521860"/>
    <w:rsid w:val="00523BDC"/>
    <w:rsid w:val="00527061"/>
    <w:rsid w:val="005308E9"/>
    <w:rsid w:val="005315D6"/>
    <w:rsid w:val="00552AFE"/>
    <w:rsid w:val="0055668F"/>
    <w:rsid w:val="00562811"/>
    <w:rsid w:val="0056547C"/>
    <w:rsid w:val="005750F4"/>
    <w:rsid w:val="00580E89"/>
    <w:rsid w:val="00585327"/>
    <w:rsid w:val="005863D9"/>
    <w:rsid w:val="0059027C"/>
    <w:rsid w:val="00596E5E"/>
    <w:rsid w:val="00597BC7"/>
    <w:rsid w:val="005A4ECC"/>
    <w:rsid w:val="005A5C1A"/>
    <w:rsid w:val="005A61DE"/>
    <w:rsid w:val="005B3CA6"/>
    <w:rsid w:val="005B6188"/>
    <w:rsid w:val="005C125E"/>
    <w:rsid w:val="005C493C"/>
    <w:rsid w:val="005C70C9"/>
    <w:rsid w:val="005D061B"/>
    <w:rsid w:val="005D15FB"/>
    <w:rsid w:val="005D31C5"/>
    <w:rsid w:val="005D4C03"/>
    <w:rsid w:val="005E2640"/>
    <w:rsid w:val="005E37B6"/>
    <w:rsid w:val="005F159A"/>
    <w:rsid w:val="005F3302"/>
    <w:rsid w:val="005F42E9"/>
    <w:rsid w:val="005F49D0"/>
    <w:rsid w:val="00601214"/>
    <w:rsid w:val="006039C9"/>
    <w:rsid w:val="00604981"/>
    <w:rsid w:val="006106EF"/>
    <w:rsid w:val="00611008"/>
    <w:rsid w:val="00614E1D"/>
    <w:rsid w:val="00625C5F"/>
    <w:rsid w:val="0063180B"/>
    <w:rsid w:val="00634B64"/>
    <w:rsid w:val="00635877"/>
    <w:rsid w:val="00636FA7"/>
    <w:rsid w:val="0065164B"/>
    <w:rsid w:val="0065739C"/>
    <w:rsid w:val="006613C9"/>
    <w:rsid w:val="00663795"/>
    <w:rsid w:val="00665C22"/>
    <w:rsid w:val="006704D8"/>
    <w:rsid w:val="0067089B"/>
    <w:rsid w:val="00672222"/>
    <w:rsid w:val="0067645E"/>
    <w:rsid w:val="00677659"/>
    <w:rsid w:val="00680675"/>
    <w:rsid w:val="006816CA"/>
    <w:rsid w:val="00683782"/>
    <w:rsid w:val="00686B13"/>
    <w:rsid w:val="00690822"/>
    <w:rsid w:val="00695F31"/>
    <w:rsid w:val="006A5DD1"/>
    <w:rsid w:val="006A70B3"/>
    <w:rsid w:val="006B3E43"/>
    <w:rsid w:val="006B53F6"/>
    <w:rsid w:val="006D265C"/>
    <w:rsid w:val="006D3884"/>
    <w:rsid w:val="006E4596"/>
    <w:rsid w:val="006E4CF1"/>
    <w:rsid w:val="006E5A62"/>
    <w:rsid w:val="006E6962"/>
    <w:rsid w:val="006F7504"/>
    <w:rsid w:val="006F7898"/>
    <w:rsid w:val="0070136F"/>
    <w:rsid w:val="007078AB"/>
    <w:rsid w:val="00714020"/>
    <w:rsid w:val="007146E7"/>
    <w:rsid w:val="00717A7E"/>
    <w:rsid w:val="00721847"/>
    <w:rsid w:val="007227FD"/>
    <w:rsid w:val="0072440A"/>
    <w:rsid w:val="007263DD"/>
    <w:rsid w:val="00730269"/>
    <w:rsid w:val="00732E1A"/>
    <w:rsid w:val="00733E13"/>
    <w:rsid w:val="007378FE"/>
    <w:rsid w:val="00745D51"/>
    <w:rsid w:val="00750A01"/>
    <w:rsid w:val="00761557"/>
    <w:rsid w:val="00762AB0"/>
    <w:rsid w:val="00770BDC"/>
    <w:rsid w:val="00771184"/>
    <w:rsid w:val="00774745"/>
    <w:rsid w:val="00784404"/>
    <w:rsid w:val="007856D2"/>
    <w:rsid w:val="007905C1"/>
    <w:rsid w:val="00790D74"/>
    <w:rsid w:val="00791050"/>
    <w:rsid w:val="0079368C"/>
    <w:rsid w:val="007A023F"/>
    <w:rsid w:val="007A1A33"/>
    <w:rsid w:val="007A3A95"/>
    <w:rsid w:val="007A5B59"/>
    <w:rsid w:val="007A70E0"/>
    <w:rsid w:val="007B0E79"/>
    <w:rsid w:val="007B3184"/>
    <w:rsid w:val="007B518F"/>
    <w:rsid w:val="007C3438"/>
    <w:rsid w:val="007D3D1D"/>
    <w:rsid w:val="007D52BE"/>
    <w:rsid w:val="007D5A41"/>
    <w:rsid w:val="007D6A33"/>
    <w:rsid w:val="007D756E"/>
    <w:rsid w:val="007E4002"/>
    <w:rsid w:val="007F0266"/>
    <w:rsid w:val="007F2D9E"/>
    <w:rsid w:val="007F6BBA"/>
    <w:rsid w:val="00801AC4"/>
    <w:rsid w:val="008073AF"/>
    <w:rsid w:val="008229F5"/>
    <w:rsid w:val="00825CB5"/>
    <w:rsid w:val="00831F63"/>
    <w:rsid w:val="00836753"/>
    <w:rsid w:val="008404E8"/>
    <w:rsid w:val="00842E02"/>
    <w:rsid w:val="0085216A"/>
    <w:rsid w:val="008554BD"/>
    <w:rsid w:val="00860339"/>
    <w:rsid w:val="00864BA3"/>
    <w:rsid w:val="008722C7"/>
    <w:rsid w:val="00873A06"/>
    <w:rsid w:val="00875550"/>
    <w:rsid w:val="008767DF"/>
    <w:rsid w:val="00876C91"/>
    <w:rsid w:val="008802FD"/>
    <w:rsid w:val="008804F7"/>
    <w:rsid w:val="008837E5"/>
    <w:rsid w:val="00883D2C"/>
    <w:rsid w:val="00891301"/>
    <w:rsid w:val="0089321E"/>
    <w:rsid w:val="00897696"/>
    <w:rsid w:val="008A49A8"/>
    <w:rsid w:val="008A4A05"/>
    <w:rsid w:val="008B2755"/>
    <w:rsid w:val="008B3C77"/>
    <w:rsid w:val="008B5302"/>
    <w:rsid w:val="008D32B8"/>
    <w:rsid w:val="008D49D7"/>
    <w:rsid w:val="008D7599"/>
    <w:rsid w:val="008E58DC"/>
    <w:rsid w:val="008E5B7B"/>
    <w:rsid w:val="008F1873"/>
    <w:rsid w:val="008F4AA9"/>
    <w:rsid w:val="008F57F7"/>
    <w:rsid w:val="008F7835"/>
    <w:rsid w:val="009010F0"/>
    <w:rsid w:val="0090194E"/>
    <w:rsid w:val="00904171"/>
    <w:rsid w:val="00907256"/>
    <w:rsid w:val="00915274"/>
    <w:rsid w:val="009166A4"/>
    <w:rsid w:val="00924522"/>
    <w:rsid w:val="009316E0"/>
    <w:rsid w:val="009413D2"/>
    <w:rsid w:val="00947E00"/>
    <w:rsid w:val="00953370"/>
    <w:rsid w:val="00957BF8"/>
    <w:rsid w:val="00960094"/>
    <w:rsid w:val="0096430D"/>
    <w:rsid w:val="00965ABC"/>
    <w:rsid w:val="00965F8E"/>
    <w:rsid w:val="00967862"/>
    <w:rsid w:val="00967CB1"/>
    <w:rsid w:val="00976E28"/>
    <w:rsid w:val="00987DF9"/>
    <w:rsid w:val="009966C8"/>
    <w:rsid w:val="009B1F06"/>
    <w:rsid w:val="009C0705"/>
    <w:rsid w:val="009D7B94"/>
    <w:rsid w:val="009F331D"/>
    <w:rsid w:val="009F4C3A"/>
    <w:rsid w:val="009F5CD2"/>
    <w:rsid w:val="009F772D"/>
    <w:rsid w:val="00A016A5"/>
    <w:rsid w:val="00A046CF"/>
    <w:rsid w:val="00A05F5A"/>
    <w:rsid w:val="00A069BE"/>
    <w:rsid w:val="00A11436"/>
    <w:rsid w:val="00A116B2"/>
    <w:rsid w:val="00A1252D"/>
    <w:rsid w:val="00A14800"/>
    <w:rsid w:val="00A14EF9"/>
    <w:rsid w:val="00A25E7D"/>
    <w:rsid w:val="00A27EC4"/>
    <w:rsid w:val="00A30FBC"/>
    <w:rsid w:val="00A313DD"/>
    <w:rsid w:val="00A33C70"/>
    <w:rsid w:val="00A34B1B"/>
    <w:rsid w:val="00A37F53"/>
    <w:rsid w:val="00A4305B"/>
    <w:rsid w:val="00A43D68"/>
    <w:rsid w:val="00A53850"/>
    <w:rsid w:val="00A64C00"/>
    <w:rsid w:val="00A661C0"/>
    <w:rsid w:val="00A7256B"/>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36E1"/>
    <w:rsid w:val="00AC3B6B"/>
    <w:rsid w:val="00AC44B9"/>
    <w:rsid w:val="00AC54A3"/>
    <w:rsid w:val="00AC6E3B"/>
    <w:rsid w:val="00AD2C31"/>
    <w:rsid w:val="00AD5CE3"/>
    <w:rsid w:val="00AE1BC1"/>
    <w:rsid w:val="00AE2EC6"/>
    <w:rsid w:val="00AE547A"/>
    <w:rsid w:val="00AF0628"/>
    <w:rsid w:val="00AF192D"/>
    <w:rsid w:val="00AF3563"/>
    <w:rsid w:val="00AF4E20"/>
    <w:rsid w:val="00AF6ABC"/>
    <w:rsid w:val="00B02F9E"/>
    <w:rsid w:val="00B03AA5"/>
    <w:rsid w:val="00B11372"/>
    <w:rsid w:val="00B119C1"/>
    <w:rsid w:val="00B231D2"/>
    <w:rsid w:val="00B24128"/>
    <w:rsid w:val="00B2593E"/>
    <w:rsid w:val="00B262B1"/>
    <w:rsid w:val="00B32ACE"/>
    <w:rsid w:val="00B415C2"/>
    <w:rsid w:val="00B456CF"/>
    <w:rsid w:val="00B60497"/>
    <w:rsid w:val="00B60BE4"/>
    <w:rsid w:val="00B6153E"/>
    <w:rsid w:val="00B636D4"/>
    <w:rsid w:val="00B638A1"/>
    <w:rsid w:val="00B76455"/>
    <w:rsid w:val="00B80A0D"/>
    <w:rsid w:val="00B82BEB"/>
    <w:rsid w:val="00B83718"/>
    <w:rsid w:val="00B86B55"/>
    <w:rsid w:val="00B87607"/>
    <w:rsid w:val="00B9457C"/>
    <w:rsid w:val="00B94B7E"/>
    <w:rsid w:val="00B96508"/>
    <w:rsid w:val="00B96648"/>
    <w:rsid w:val="00B969B2"/>
    <w:rsid w:val="00BA1D56"/>
    <w:rsid w:val="00BA2978"/>
    <w:rsid w:val="00BA6A16"/>
    <w:rsid w:val="00BB10BF"/>
    <w:rsid w:val="00BB125D"/>
    <w:rsid w:val="00BB2072"/>
    <w:rsid w:val="00BB27C8"/>
    <w:rsid w:val="00BB2858"/>
    <w:rsid w:val="00BB689D"/>
    <w:rsid w:val="00BC186B"/>
    <w:rsid w:val="00BC199D"/>
    <w:rsid w:val="00BC467F"/>
    <w:rsid w:val="00BC5398"/>
    <w:rsid w:val="00BC59B3"/>
    <w:rsid w:val="00BC5DF4"/>
    <w:rsid w:val="00BC6BFC"/>
    <w:rsid w:val="00BD0BBD"/>
    <w:rsid w:val="00BD10D9"/>
    <w:rsid w:val="00BE7430"/>
    <w:rsid w:val="00BF2E4C"/>
    <w:rsid w:val="00BF60E0"/>
    <w:rsid w:val="00C05160"/>
    <w:rsid w:val="00C13DD0"/>
    <w:rsid w:val="00C14BA8"/>
    <w:rsid w:val="00C17C52"/>
    <w:rsid w:val="00C25035"/>
    <w:rsid w:val="00C27F68"/>
    <w:rsid w:val="00C335ED"/>
    <w:rsid w:val="00C36DAE"/>
    <w:rsid w:val="00C36ED0"/>
    <w:rsid w:val="00C42C01"/>
    <w:rsid w:val="00C46A66"/>
    <w:rsid w:val="00C46B89"/>
    <w:rsid w:val="00C5142B"/>
    <w:rsid w:val="00C518C1"/>
    <w:rsid w:val="00C55394"/>
    <w:rsid w:val="00C561ED"/>
    <w:rsid w:val="00C612FA"/>
    <w:rsid w:val="00C6145B"/>
    <w:rsid w:val="00C63855"/>
    <w:rsid w:val="00C64757"/>
    <w:rsid w:val="00C650AF"/>
    <w:rsid w:val="00C72AA1"/>
    <w:rsid w:val="00C72CC6"/>
    <w:rsid w:val="00C767F1"/>
    <w:rsid w:val="00C76BDA"/>
    <w:rsid w:val="00C8098F"/>
    <w:rsid w:val="00C8661C"/>
    <w:rsid w:val="00C869BA"/>
    <w:rsid w:val="00C87641"/>
    <w:rsid w:val="00CA015C"/>
    <w:rsid w:val="00CA5930"/>
    <w:rsid w:val="00CB19A0"/>
    <w:rsid w:val="00CB2412"/>
    <w:rsid w:val="00CC50E6"/>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B20F0"/>
    <w:rsid w:val="00DB2777"/>
    <w:rsid w:val="00DB4E59"/>
    <w:rsid w:val="00DD12EA"/>
    <w:rsid w:val="00DD5D8B"/>
    <w:rsid w:val="00DD6B44"/>
    <w:rsid w:val="00DE603C"/>
    <w:rsid w:val="00DF28FA"/>
    <w:rsid w:val="00DF55E5"/>
    <w:rsid w:val="00E02542"/>
    <w:rsid w:val="00E051CA"/>
    <w:rsid w:val="00E138F8"/>
    <w:rsid w:val="00E16DD6"/>
    <w:rsid w:val="00E2565E"/>
    <w:rsid w:val="00E33C4A"/>
    <w:rsid w:val="00E35B95"/>
    <w:rsid w:val="00E468E9"/>
    <w:rsid w:val="00E504DC"/>
    <w:rsid w:val="00E51353"/>
    <w:rsid w:val="00E5367C"/>
    <w:rsid w:val="00E63790"/>
    <w:rsid w:val="00E64AE5"/>
    <w:rsid w:val="00E67E4A"/>
    <w:rsid w:val="00E716BF"/>
    <w:rsid w:val="00E7640D"/>
    <w:rsid w:val="00E808C9"/>
    <w:rsid w:val="00E8235E"/>
    <w:rsid w:val="00E855DB"/>
    <w:rsid w:val="00EA6611"/>
    <w:rsid w:val="00EA6A30"/>
    <w:rsid w:val="00EB0B32"/>
    <w:rsid w:val="00EB3D1B"/>
    <w:rsid w:val="00EB4E6F"/>
    <w:rsid w:val="00EB6DEC"/>
    <w:rsid w:val="00EB7D97"/>
    <w:rsid w:val="00EC3E4B"/>
    <w:rsid w:val="00ED0568"/>
    <w:rsid w:val="00ED1ED1"/>
    <w:rsid w:val="00ED20FA"/>
    <w:rsid w:val="00ED2DDD"/>
    <w:rsid w:val="00EE031B"/>
    <w:rsid w:val="00EE093F"/>
    <w:rsid w:val="00EE40ED"/>
    <w:rsid w:val="00EE6F45"/>
    <w:rsid w:val="00EF1AF4"/>
    <w:rsid w:val="00EF1CA1"/>
    <w:rsid w:val="00F044F9"/>
    <w:rsid w:val="00F1121E"/>
    <w:rsid w:val="00F12B53"/>
    <w:rsid w:val="00F14744"/>
    <w:rsid w:val="00F374BF"/>
    <w:rsid w:val="00F375EB"/>
    <w:rsid w:val="00F41219"/>
    <w:rsid w:val="00F46A31"/>
    <w:rsid w:val="00F5302A"/>
    <w:rsid w:val="00F53F95"/>
    <w:rsid w:val="00F6014E"/>
    <w:rsid w:val="00F607AF"/>
    <w:rsid w:val="00F65A2B"/>
    <w:rsid w:val="00F70B60"/>
    <w:rsid w:val="00F72B4F"/>
    <w:rsid w:val="00F72DCD"/>
    <w:rsid w:val="00F75286"/>
    <w:rsid w:val="00F77671"/>
    <w:rsid w:val="00F84A3A"/>
    <w:rsid w:val="00F84A46"/>
    <w:rsid w:val="00F8627F"/>
    <w:rsid w:val="00F91051"/>
    <w:rsid w:val="00FA38C7"/>
    <w:rsid w:val="00FA3C46"/>
    <w:rsid w:val="00FA4035"/>
    <w:rsid w:val="00FA60CD"/>
    <w:rsid w:val="00FB1065"/>
    <w:rsid w:val="00FB6B7F"/>
    <w:rsid w:val="00FB7C97"/>
    <w:rsid w:val="00FC0C6D"/>
    <w:rsid w:val="00FC28B8"/>
    <w:rsid w:val="00FC384B"/>
    <w:rsid w:val="00FD5268"/>
    <w:rsid w:val="00FD5A95"/>
    <w:rsid w:val="00FD62B5"/>
    <w:rsid w:val="00FE6B39"/>
    <w:rsid w:val="00FE79A0"/>
    <w:rsid w:val="00FF049D"/>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dltm.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application@dltm.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F6592B-4E29-4CC0-B3B0-80DC3069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1</TotalTime>
  <Pages>6</Pages>
  <Words>2559</Words>
  <Characters>13824</Characters>
  <Application>Microsoft Office Word</Application>
  <DocSecurity>0</DocSecurity>
  <Lines>115</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Maria Fragkou</cp:lastModifiedBy>
  <cp:revision>59</cp:revision>
  <cp:lastPrinted>2014-04-07T14:00:00Z</cp:lastPrinted>
  <dcterms:created xsi:type="dcterms:W3CDTF">2026-01-23T13:38:00Z</dcterms:created>
  <dcterms:modified xsi:type="dcterms:W3CDTF">2026-03-10T10:00:00Z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